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650388" w:rsidRPr="00650388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  <w:shd w:val="clear" w:color="auto" w:fill="auto"/>
          </w:tcPr>
          <w:p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A2540E" w:rsidRDefault="00650388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5038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Udzielenie Gminie Szerzyny kredytu długoterminowego w 2024 r.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50388" w:rsidRPr="00A2540E" w:rsidTr="00A42B1B">
        <w:tc>
          <w:tcPr>
            <w:tcW w:w="2269" w:type="dxa"/>
            <w:shd w:val="clear" w:color="auto" w:fill="auto"/>
          </w:tcPr>
          <w:p w:rsidR="00650388" w:rsidRPr="00A2540E" w:rsidRDefault="00650388" w:rsidP="00A42B1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50388" w:rsidRPr="00A2540E" w:rsidRDefault="00650388" w:rsidP="00A42B1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5038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FER.271.27.2024</w:t>
            </w:r>
          </w:p>
        </w:tc>
      </w:tr>
    </w:tbl>
    <w:p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650388" w:rsidRPr="00650388">
        <w:rPr>
          <w:rFonts w:ascii="Arial" w:hAnsi="Arial" w:cs="Arial"/>
          <w:b/>
          <w:sz w:val="24"/>
          <w:szCs w:val="24"/>
        </w:rPr>
        <w:t>Gmina Szerzyny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7"/>
        <w:gridCol w:w="3494"/>
        <w:gridCol w:w="4995"/>
      </w:tblGrid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650388" w:rsidRPr="00650388">
        <w:rPr>
          <w:rFonts w:ascii="Arial" w:hAnsi="Arial" w:cs="Arial"/>
          <w:sz w:val="24"/>
          <w:szCs w:val="24"/>
        </w:rPr>
        <w:t>(t.j. Dz. U. z 2024 poz. 1320)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7"/>
        <w:gridCol w:w="3556"/>
        <w:gridCol w:w="4899"/>
      </w:tblGrid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A137C9" w:rsidRPr="008B745A" w:rsidTr="004F10A0">
        <w:tc>
          <w:tcPr>
            <w:tcW w:w="2660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A137C9" w:rsidRPr="008B745A" w:rsidRDefault="00A137C9" w:rsidP="00650388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650388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15F00" w:rsidRDefault="00515F00" w:rsidP="00025386">
      <w:pPr>
        <w:spacing w:after="0" w:line="240" w:lineRule="auto"/>
      </w:pPr>
      <w:r>
        <w:separator/>
      </w:r>
    </w:p>
  </w:endnote>
  <w:endnote w:type="continuationSeparator" w:id="1">
    <w:p w:rsidR="00515F00" w:rsidRDefault="00515F0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0388" w:rsidRDefault="0065038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2438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2438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0388" w:rsidRDefault="0065038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15F00" w:rsidRDefault="00515F00" w:rsidP="00025386">
      <w:pPr>
        <w:spacing w:after="0" w:line="240" w:lineRule="auto"/>
      </w:pPr>
      <w:r>
        <w:separator/>
      </w:r>
    </w:p>
  </w:footnote>
  <w:footnote w:type="continuationSeparator" w:id="1">
    <w:p w:rsidR="00515F00" w:rsidRDefault="00515F0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0388" w:rsidRDefault="0065038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0388" w:rsidRDefault="0065038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0388" w:rsidRDefault="0065038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650388"/>
    <w:rsid w:val="00025386"/>
    <w:rsid w:val="000423B9"/>
    <w:rsid w:val="00053927"/>
    <w:rsid w:val="00053CB6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15F00"/>
    <w:rsid w:val="0055145C"/>
    <w:rsid w:val="005624D8"/>
    <w:rsid w:val="00620476"/>
    <w:rsid w:val="00650388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1213E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2438D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187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2024-10-18T09:23:00Z</cp:lastPrinted>
  <dcterms:created xsi:type="dcterms:W3CDTF">2024-10-18T09:23:00Z</dcterms:created>
  <dcterms:modified xsi:type="dcterms:W3CDTF">2024-10-18T09:23:00Z</dcterms:modified>
</cp:coreProperties>
</file>