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33D61" w:rsidRPr="00D33D61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33D61" w:rsidRPr="00C14101" w:rsidTr="00A42B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3D61" w:rsidRPr="00C14101" w:rsidRDefault="00D33D61" w:rsidP="00A42B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33D61" w:rsidRPr="00C14101" w:rsidRDefault="00D33D61" w:rsidP="00A42B1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33D61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33D61" w:rsidRPr="00C14101" w:rsidRDefault="00D33D61" w:rsidP="00A42B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33D61" w:rsidRPr="00C14101" w:rsidRDefault="00D33D61" w:rsidP="00A42B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33D6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D33D6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D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3D61" w:rsidRPr="00D62E6E" w:rsidTr="00A42B1B">
        <w:tc>
          <w:tcPr>
            <w:tcW w:w="2269" w:type="dxa"/>
            <w:shd w:val="clear" w:color="auto" w:fill="auto"/>
          </w:tcPr>
          <w:p w:rsidR="00D33D61" w:rsidRPr="00D62E6E" w:rsidRDefault="00D33D61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3D61" w:rsidRPr="00D62E6E" w:rsidRDefault="00D33D61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D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FER.271.27.2024</w:t>
            </w:r>
          </w:p>
        </w:tc>
      </w:tr>
    </w:tbl>
    <w:p w:rsidR="00BC121E" w:rsidRDefault="00D33D6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33D61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D33D6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33D6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59A" w:rsidRDefault="00DE659A">
      <w:r>
        <w:separator/>
      </w:r>
    </w:p>
  </w:endnote>
  <w:endnote w:type="continuationSeparator" w:id="1">
    <w:p w:rsidR="00DE659A" w:rsidRDefault="00DE6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04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04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59A" w:rsidRDefault="00DE659A">
      <w:r>
        <w:separator/>
      </w:r>
    </w:p>
  </w:footnote>
  <w:footnote w:type="continuationSeparator" w:id="1">
    <w:p w:rsidR="00DE659A" w:rsidRDefault="00DE65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33D61"/>
    <w:rsid w:val="0000048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43F1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3D61"/>
    <w:rsid w:val="00D62E6E"/>
    <w:rsid w:val="00D74F94"/>
    <w:rsid w:val="00DD482A"/>
    <w:rsid w:val="00DE0396"/>
    <w:rsid w:val="00DE0405"/>
    <w:rsid w:val="00DE252B"/>
    <w:rsid w:val="00DE659A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2024-10-18T09:22:00Z</cp:lastPrinted>
  <dcterms:created xsi:type="dcterms:W3CDTF">2024-10-18T09:22:00Z</dcterms:created>
  <dcterms:modified xsi:type="dcterms:W3CDTF">2024-10-18T09:22:00Z</dcterms:modified>
</cp:coreProperties>
</file>