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50388" w:rsidRPr="00650388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65038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03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Szerzyny kredytu długoterminowego w 2024 r.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50388" w:rsidRPr="00A2540E" w:rsidTr="00A42B1B">
        <w:tc>
          <w:tcPr>
            <w:tcW w:w="2269" w:type="dxa"/>
            <w:shd w:val="clear" w:color="auto" w:fill="auto"/>
          </w:tcPr>
          <w:p w:rsidR="00650388" w:rsidRPr="00A2540E" w:rsidRDefault="00650388" w:rsidP="00A42B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0388" w:rsidRPr="00A2540E" w:rsidRDefault="00650388" w:rsidP="00A42B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03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FER.271.27.2024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50388" w:rsidRPr="00650388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50388" w:rsidRPr="00650388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65038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5038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3CB6" w:rsidRDefault="00053CB6" w:rsidP="00025386">
      <w:pPr>
        <w:spacing w:after="0" w:line="240" w:lineRule="auto"/>
      </w:pPr>
      <w:r>
        <w:separator/>
      </w:r>
    </w:p>
  </w:endnote>
  <w:endnote w:type="continuationSeparator" w:id="1">
    <w:p w:rsidR="00053CB6" w:rsidRDefault="00053CB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388" w:rsidRDefault="0065038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34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34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388" w:rsidRDefault="0065038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3CB6" w:rsidRDefault="00053CB6" w:rsidP="00025386">
      <w:pPr>
        <w:spacing w:after="0" w:line="240" w:lineRule="auto"/>
      </w:pPr>
      <w:r>
        <w:separator/>
      </w:r>
    </w:p>
  </w:footnote>
  <w:footnote w:type="continuationSeparator" w:id="1">
    <w:p w:rsidR="00053CB6" w:rsidRDefault="00053CB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388" w:rsidRDefault="0065038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388" w:rsidRDefault="0065038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388" w:rsidRDefault="0065038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50388"/>
    <w:rsid w:val="00025386"/>
    <w:rsid w:val="000423B9"/>
    <w:rsid w:val="00053927"/>
    <w:rsid w:val="00053CB6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0388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1213E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2438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73446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2024-10-18T09:23:00Z</cp:lastPrinted>
  <dcterms:created xsi:type="dcterms:W3CDTF">2024-10-18T09:23:00Z</dcterms:created>
  <dcterms:modified xsi:type="dcterms:W3CDTF">2024-10-18T09:23:00Z</dcterms:modified>
</cp:coreProperties>
</file>