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C1456" w14:textId="77777777" w:rsidR="00FB7F50" w:rsidRPr="002245BE" w:rsidRDefault="00876E2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76E2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76E29">
        <w:rPr>
          <w:sz w:val="22"/>
          <w:szCs w:val="22"/>
        </w:rPr>
        <w:t>2024-10-22</w:t>
      </w:r>
    </w:p>
    <w:p w14:paraId="0074E76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FDD60A9" w14:textId="77777777" w:rsidR="00876E29" w:rsidRPr="00876E29" w:rsidRDefault="00876E29" w:rsidP="00FB7F50">
      <w:pPr>
        <w:spacing w:after="40"/>
        <w:rPr>
          <w:b/>
          <w:bCs/>
          <w:sz w:val="22"/>
          <w:szCs w:val="22"/>
        </w:rPr>
      </w:pPr>
      <w:r w:rsidRPr="00876E29">
        <w:rPr>
          <w:b/>
          <w:bCs/>
          <w:sz w:val="22"/>
          <w:szCs w:val="22"/>
        </w:rPr>
        <w:t>Akademia Górniczo - Hutnicza</w:t>
      </w:r>
    </w:p>
    <w:p w14:paraId="0AD206DF" w14:textId="77777777" w:rsidR="00876E29" w:rsidRPr="00876E29" w:rsidRDefault="00876E29" w:rsidP="00FB7F50">
      <w:pPr>
        <w:spacing w:after="40"/>
        <w:rPr>
          <w:b/>
          <w:bCs/>
          <w:sz w:val="22"/>
          <w:szCs w:val="22"/>
        </w:rPr>
      </w:pPr>
      <w:r w:rsidRPr="00876E29">
        <w:rPr>
          <w:b/>
          <w:bCs/>
          <w:sz w:val="22"/>
          <w:szCs w:val="22"/>
        </w:rPr>
        <w:t>im. Stanisława Staszica w Krakowie</w:t>
      </w:r>
    </w:p>
    <w:p w14:paraId="365E3EF7" w14:textId="77777777" w:rsidR="00FB7F50" w:rsidRPr="002245BE" w:rsidRDefault="00876E29" w:rsidP="00FB7F50">
      <w:pPr>
        <w:spacing w:after="40"/>
        <w:rPr>
          <w:b/>
          <w:bCs/>
          <w:sz w:val="22"/>
          <w:szCs w:val="22"/>
        </w:rPr>
      </w:pPr>
      <w:r w:rsidRPr="00876E29">
        <w:rPr>
          <w:b/>
          <w:bCs/>
          <w:sz w:val="22"/>
          <w:szCs w:val="22"/>
        </w:rPr>
        <w:t>Dział Zamówień Publicznych</w:t>
      </w:r>
    </w:p>
    <w:p w14:paraId="58A2506D" w14:textId="77777777" w:rsidR="00FB7F50" w:rsidRPr="002245BE" w:rsidRDefault="00876E29" w:rsidP="00FB7F50">
      <w:pPr>
        <w:rPr>
          <w:sz w:val="22"/>
          <w:szCs w:val="22"/>
        </w:rPr>
      </w:pPr>
      <w:r w:rsidRPr="00876E2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76E29">
        <w:rPr>
          <w:sz w:val="22"/>
          <w:szCs w:val="22"/>
        </w:rPr>
        <w:t>30</w:t>
      </w:r>
    </w:p>
    <w:p w14:paraId="65F43AB7" w14:textId="77777777" w:rsidR="00FB7F50" w:rsidRPr="002245BE" w:rsidRDefault="00876E29" w:rsidP="00FB7F50">
      <w:pPr>
        <w:rPr>
          <w:sz w:val="22"/>
          <w:szCs w:val="22"/>
        </w:rPr>
      </w:pPr>
      <w:r w:rsidRPr="00876E2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76E29">
        <w:rPr>
          <w:sz w:val="22"/>
          <w:szCs w:val="22"/>
        </w:rPr>
        <w:t>Kraków</w:t>
      </w:r>
    </w:p>
    <w:p w14:paraId="657D658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6ABFCB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76E29" w:rsidRPr="00607F9B" w14:paraId="5C067896" w14:textId="77777777" w:rsidTr="00BF2EB5">
        <w:trPr>
          <w:trHeight w:val="638"/>
        </w:trPr>
        <w:tc>
          <w:tcPr>
            <w:tcW w:w="959" w:type="dxa"/>
            <w:shd w:val="clear" w:color="auto" w:fill="auto"/>
          </w:tcPr>
          <w:p w14:paraId="5F0A3C03" w14:textId="77777777" w:rsidR="00876E29" w:rsidRPr="00607F9B" w:rsidRDefault="00876E29" w:rsidP="00BF2E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AD28E4" w14:textId="3B65B929" w:rsidR="00876E29" w:rsidRPr="00607F9B" w:rsidRDefault="00876E29" w:rsidP="00BF2E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76E2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76E2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76E29">
              <w:rPr>
                <w:b/>
                <w:bCs/>
                <w:sz w:val="22"/>
                <w:szCs w:val="22"/>
              </w:rPr>
              <w:t>Remont toalety na poziomie -1 wraz z wymianą pionów kanalizacyjnych w budynku C-1 AGH w Krakowie - DE-dzp.272-513/24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76E29">
              <w:rPr>
                <w:b/>
                <w:sz w:val="22"/>
                <w:szCs w:val="22"/>
              </w:rPr>
              <w:t>DE-dzp.272-513/24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F4CF07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76E29" w14:paraId="106D1CCA" w14:textId="77777777" w:rsidTr="00BF2EB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5B16370" w14:textId="77777777" w:rsidR="00876E29" w:rsidRPr="00D26ED6" w:rsidRDefault="00876E29" w:rsidP="00BF2EB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6E29">
              <w:rPr>
                <w:b/>
                <w:sz w:val="22"/>
                <w:szCs w:val="22"/>
              </w:rPr>
              <w:t>Zakład Budowlano-Ślusarski TOMBUDOS Kazimierz Tomczyk</w:t>
            </w:r>
          </w:p>
          <w:p w14:paraId="41409CAC" w14:textId="77777777" w:rsidR="00876E29" w:rsidRPr="009F0E5C" w:rsidRDefault="00876E29" w:rsidP="00BF2EB5">
            <w:pPr>
              <w:jc w:val="both"/>
              <w:rPr>
                <w:bCs/>
                <w:sz w:val="22"/>
                <w:szCs w:val="22"/>
              </w:rPr>
            </w:pPr>
            <w:r w:rsidRPr="00876E29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76E29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6C75C48" w14:textId="77777777" w:rsidR="00876E29" w:rsidRPr="009F0E5C" w:rsidRDefault="00876E29" w:rsidP="00BF2EB5">
            <w:pPr>
              <w:jc w:val="both"/>
              <w:rPr>
                <w:bCs/>
                <w:sz w:val="22"/>
                <w:szCs w:val="22"/>
              </w:rPr>
            </w:pPr>
            <w:r w:rsidRPr="00876E29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76E29">
              <w:rPr>
                <w:bCs/>
                <w:sz w:val="22"/>
                <w:szCs w:val="22"/>
              </w:rPr>
              <w:t>Gdów</w:t>
            </w:r>
          </w:p>
          <w:p w14:paraId="092C2248" w14:textId="77777777" w:rsidR="00876E29" w:rsidRPr="00D26ED6" w:rsidRDefault="00876E29" w:rsidP="00BF2E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D2BDBC0" w14:textId="487D33A9" w:rsidR="00876E29" w:rsidRDefault="00876E29" w:rsidP="00BF2EB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6E29">
              <w:rPr>
                <w:sz w:val="22"/>
                <w:szCs w:val="22"/>
              </w:rPr>
              <w:t>Remont toalety na poziomie -1 wraz z wymianą pionów kanalizacyjnych w budynku C-1 AGH w Krakowie - DE-dzp.272-513/24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69A4C6A" w14:textId="77777777" w:rsidR="00876E29" w:rsidRPr="00D26ED6" w:rsidRDefault="00876E29" w:rsidP="00BF2EB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76E29">
              <w:rPr>
                <w:b/>
                <w:sz w:val="22"/>
                <w:szCs w:val="22"/>
              </w:rPr>
              <w:t>132 712.36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8723522" w14:textId="77777777" w:rsidR="00876E29" w:rsidRDefault="00876E29" w:rsidP="00BF2EB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4F6372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701"/>
        <w:gridCol w:w="1843"/>
        <w:gridCol w:w="1843"/>
      </w:tblGrid>
      <w:tr w:rsidR="00FF560A" w:rsidRPr="008567C7" w14:paraId="5B67C14E" w14:textId="77777777" w:rsidTr="00FF560A">
        <w:trPr>
          <w:trHeight w:val="510"/>
        </w:trPr>
        <w:tc>
          <w:tcPr>
            <w:tcW w:w="709" w:type="dxa"/>
            <w:vAlign w:val="center"/>
          </w:tcPr>
          <w:p w14:paraId="34AE3E0A" w14:textId="77777777" w:rsidR="00FF560A" w:rsidRPr="008567C7" w:rsidRDefault="00FF560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14:paraId="1B8ED6EF" w14:textId="77777777" w:rsidR="00FF560A" w:rsidRPr="008567C7" w:rsidRDefault="00FF560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51D8455F" w14:textId="77777777" w:rsidR="00FF560A" w:rsidRPr="008567C7" w:rsidRDefault="00FF560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6E2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70EA3057" w14:textId="77777777" w:rsidR="00FF560A" w:rsidRPr="008567C7" w:rsidRDefault="00FF560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6E29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14:paraId="6ABC7880" w14:textId="77777777" w:rsidR="00FF560A" w:rsidRPr="008567C7" w:rsidRDefault="00FF560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F560A" w:rsidRPr="008567C7" w14:paraId="57BB2D51" w14:textId="77777777" w:rsidTr="00FF560A">
        <w:tc>
          <w:tcPr>
            <w:tcW w:w="709" w:type="dxa"/>
            <w:vAlign w:val="center"/>
          </w:tcPr>
          <w:p w14:paraId="366FC260" w14:textId="77777777" w:rsidR="00FF560A" w:rsidRPr="008567C7" w:rsidRDefault="00FF560A" w:rsidP="00BF2E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6E2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14:paraId="7880AC12" w14:textId="77777777" w:rsidR="00FF560A" w:rsidRPr="002B6761" w:rsidRDefault="00FF560A" w:rsidP="00BF2EB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76E29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7B562E83" w14:textId="77777777" w:rsidR="00FF560A" w:rsidRPr="008567C7" w:rsidRDefault="00FF560A" w:rsidP="00BF2EB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6E29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6E29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4436116" w14:textId="77777777" w:rsidR="00FF560A" w:rsidRPr="001B7815" w:rsidRDefault="00FF560A" w:rsidP="00BF2EB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6E29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6E29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701" w:type="dxa"/>
            <w:vAlign w:val="center"/>
          </w:tcPr>
          <w:p w14:paraId="17F04876" w14:textId="77777777" w:rsidR="00FF560A" w:rsidRPr="008567C7" w:rsidRDefault="00FF560A" w:rsidP="00BF2E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6E2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78188492" w14:textId="77777777" w:rsidR="00FF560A" w:rsidRPr="008567C7" w:rsidRDefault="00FF560A" w:rsidP="00BF2E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6E2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2E06D8E2" w14:textId="77777777" w:rsidR="00FF560A" w:rsidRPr="008567C7" w:rsidRDefault="00FF560A" w:rsidP="00BF2E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6E2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F560A" w:rsidRPr="008567C7" w14:paraId="72465628" w14:textId="77777777" w:rsidTr="00FF560A">
        <w:tc>
          <w:tcPr>
            <w:tcW w:w="709" w:type="dxa"/>
            <w:vAlign w:val="center"/>
          </w:tcPr>
          <w:p w14:paraId="42C666C0" w14:textId="77777777" w:rsidR="00FF560A" w:rsidRPr="008567C7" w:rsidRDefault="00FF560A" w:rsidP="00BF2E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6E2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14:paraId="5060A3EC" w14:textId="77777777" w:rsidR="00FF560A" w:rsidRPr="002B6761" w:rsidRDefault="00FF560A" w:rsidP="00BF2EB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76E29">
              <w:rPr>
                <w:rFonts w:ascii="Times New Roman" w:hAnsi="Times New Roman" w:cs="Times New Roman"/>
                <w:b/>
                <w:sz w:val="18"/>
                <w:szCs w:val="18"/>
              </w:rPr>
              <w:t>F.H.U. "LAWINA" S.C. J. KUĆMIERZ, K. KUĆMIERZ</w:t>
            </w:r>
          </w:p>
          <w:p w14:paraId="267D7C36" w14:textId="77777777" w:rsidR="00FF560A" w:rsidRPr="008567C7" w:rsidRDefault="00FF560A" w:rsidP="00BF2EB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6E29">
              <w:rPr>
                <w:rFonts w:ascii="Times New Roman" w:hAnsi="Times New Roman" w:cs="Times New Roman"/>
                <w:bCs/>
                <w:sz w:val="18"/>
                <w:szCs w:val="18"/>
              </w:rPr>
              <w:t>Przeginia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6E29">
              <w:rPr>
                <w:rFonts w:ascii="Times New Roman" w:hAnsi="Times New Roman" w:cs="Times New Roman"/>
                <w:bCs/>
                <w:sz w:val="18"/>
                <w:szCs w:val="18"/>
              </w:rPr>
              <w:t>136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712F78A" w14:textId="77777777" w:rsidR="00FF560A" w:rsidRPr="001B7815" w:rsidRDefault="00FF560A" w:rsidP="00BF2EB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6E29">
              <w:rPr>
                <w:rFonts w:ascii="Times New Roman" w:hAnsi="Times New Roman" w:cs="Times New Roman"/>
                <w:bCs/>
                <w:sz w:val="18"/>
                <w:szCs w:val="18"/>
              </w:rPr>
              <w:t>32-049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6E29">
              <w:rPr>
                <w:rFonts w:ascii="Times New Roman" w:hAnsi="Times New Roman" w:cs="Times New Roman"/>
                <w:bCs/>
                <w:sz w:val="18"/>
                <w:szCs w:val="18"/>
              </w:rPr>
              <w:t>PRZEGINIA</w:t>
            </w:r>
          </w:p>
        </w:tc>
        <w:tc>
          <w:tcPr>
            <w:tcW w:w="1701" w:type="dxa"/>
            <w:vAlign w:val="center"/>
          </w:tcPr>
          <w:p w14:paraId="6DAF2D64" w14:textId="77777777" w:rsidR="00FF560A" w:rsidRPr="008567C7" w:rsidRDefault="00FF560A" w:rsidP="00BF2E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6E29">
              <w:rPr>
                <w:rFonts w:ascii="Times New Roman" w:hAnsi="Times New Roman" w:cs="Times New Roman"/>
                <w:sz w:val="18"/>
                <w:szCs w:val="18"/>
              </w:rPr>
              <w:t xml:space="preserve">  49,04</w:t>
            </w:r>
          </w:p>
        </w:tc>
        <w:tc>
          <w:tcPr>
            <w:tcW w:w="1843" w:type="dxa"/>
            <w:vAlign w:val="center"/>
          </w:tcPr>
          <w:p w14:paraId="746D415F" w14:textId="77777777" w:rsidR="00FF560A" w:rsidRPr="008567C7" w:rsidRDefault="00FF560A" w:rsidP="00BF2E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6E2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18EDB506" w14:textId="77777777" w:rsidR="00FF560A" w:rsidRPr="008567C7" w:rsidRDefault="00FF560A" w:rsidP="00BF2E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6E29">
              <w:rPr>
                <w:rFonts w:ascii="Times New Roman" w:hAnsi="Times New Roman" w:cs="Times New Roman"/>
                <w:sz w:val="18"/>
                <w:szCs w:val="18"/>
              </w:rPr>
              <w:t xml:space="preserve">  89,04</w:t>
            </w:r>
          </w:p>
        </w:tc>
      </w:tr>
    </w:tbl>
    <w:p w14:paraId="0F64387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2D6F17E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AFB347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9D4127" w14:textId="77777777" w:rsidR="00F32E1D" w:rsidRDefault="00F32E1D">
      <w:r>
        <w:separator/>
      </w:r>
    </w:p>
  </w:endnote>
  <w:endnote w:type="continuationSeparator" w:id="0">
    <w:p w14:paraId="50292EDE" w14:textId="77777777" w:rsidR="00F32E1D" w:rsidRDefault="00F32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F7EFF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C2707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161769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30F9E9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6E5D9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7BD4CD" w14:textId="77777777" w:rsidR="00F32E1D" w:rsidRDefault="00F32E1D">
      <w:r>
        <w:separator/>
      </w:r>
    </w:p>
  </w:footnote>
  <w:footnote w:type="continuationSeparator" w:id="0">
    <w:p w14:paraId="6208B039" w14:textId="77777777" w:rsidR="00F32E1D" w:rsidRDefault="00F32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54A8E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D4C6D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A86A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2E1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6E29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2E1D"/>
    <w:rsid w:val="00F33C66"/>
    <w:rsid w:val="00F960D7"/>
    <w:rsid w:val="00F96DC7"/>
    <w:rsid w:val="00FB7F50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C3E7C3"/>
  <w15:chartTrackingRefBased/>
  <w15:docId w15:val="{813499E9-21C8-47D3-A3C5-02E6B3C4C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2024-10-22T11:36:00Z</cp:lastPrinted>
  <dcterms:created xsi:type="dcterms:W3CDTF">2024-10-22T11:35:00Z</dcterms:created>
  <dcterms:modified xsi:type="dcterms:W3CDTF">2024-10-22T11:37:00Z</dcterms:modified>
</cp:coreProperties>
</file>