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Default="00F12A19" w:rsidP="00AC5F44">
      <w:pPr>
        <w:jc w:val="right"/>
        <w:rPr>
          <w:sz w:val="22"/>
          <w:szCs w:val="22"/>
        </w:rPr>
      </w:pPr>
      <w:bookmarkStart w:id="0" w:name="_Hlk53520193"/>
      <w:r w:rsidRPr="00F12A1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2A19">
        <w:rPr>
          <w:sz w:val="22"/>
          <w:szCs w:val="22"/>
        </w:rPr>
        <w:t>2024-10-22</w:t>
      </w:r>
    </w:p>
    <w:p w:rsidR="00AC5F44" w:rsidRPr="002245BE" w:rsidRDefault="00AC5F44" w:rsidP="00AC5F44">
      <w:pPr>
        <w:jc w:val="right"/>
        <w:rPr>
          <w:sz w:val="22"/>
          <w:szCs w:val="22"/>
        </w:rPr>
      </w:pPr>
    </w:p>
    <w:p w:rsidR="00F12A19" w:rsidRPr="00F12A19" w:rsidRDefault="00F12A19" w:rsidP="00AC5F44">
      <w:pPr>
        <w:rPr>
          <w:b/>
          <w:bCs/>
          <w:sz w:val="22"/>
          <w:szCs w:val="22"/>
        </w:rPr>
      </w:pPr>
      <w:r w:rsidRPr="00F12A19">
        <w:rPr>
          <w:b/>
          <w:bCs/>
          <w:sz w:val="22"/>
          <w:szCs w:val="22"/>
        </w:rPr>
        <w:t>Akademia Górniczo - Hutnicza</w:t>
      </w:r>
    </w:p>
    <w:p w:rsidR="00F12A19" w:rsidRPr="00F12A19" w:rsidRDefault="00F12A19" w:rsidP="00AC5F44">
      <w:pPr>
        <w:rPr>
          <w:b/>
          <w:bCs/>
          <w:sz w:val="22"/>
          <w:szCs w:val="22"/>
        </w:rPr>
      </w:pPr>
      <w:r w:rsidRPr="00F12A19">
        <w:rPr>
          <w:b/>
          <w:bCs/>
          <w:sz w:val="22"/>
          <w:szCs w:val="22"/>
        </w:rPr>
        <w:t>im. Stanisława Staszica w Krakowie</w:t>
      </w:r>
    </w:p>
    <w:p w:rsidR="00FB7F50" w:rsidRPr="002245BE" w:rsidRDefault="00F12A19" w:rsidP="00AC5F44">
      <w:pPr>
        <w:rPr>
          <w:b/>
          <w:bCs/>
          <w:sz w:val="22"/>
          <w:szCs w:val="22"/>
        </w:rPr>
      </w:pPr>
      <w:r w:rsidRPr="00F12A19">
        <w:rPr>
          <w:b/>
          <w:bCs/>
          <w:sz w:val="22"/>
          <w:szCs w:val="22"/>
        </w:rPr>
        <w:t>Dział Zamówień Publicznych</w:t>
      </w:r>
    </w:p>
    <w:p w:rsidR="00FB7F50" w:rsidRPr="002245BE" w:rsidRDefault="00F12A19" w:rsidP="00AC5F44">
      <w:pPr>
        <w:rPr>
          <w:sz w:val="22"/>
          <w:szCs w:val="22"/>
        </w:rPr>
      </w:pPr>
      <w:r w:rsidRPr="00F12A1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12A19">
        <w:rPr>
          <w:sz w:val="22"/>
          <w:szCs w:val="22"/>
        </w:rPr>
        <w:t>30</w:t>
      </w:r>
    </w:p>
    <w:p w:rsidR="00FB7F50" w:rsidRDefault="00F12A19" w:rsidP="00AC5F44">
      <w:pPr>
        <w:rPr>
          <w:sz w:val="22"/>
          <w:szCs w:val="22"/>
        </w:rPr>
      </w:pPr>
      <w:r w:rsidRPr="00F12A1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12A19">
        <w:rPr>
          <w:sz w:val="22"/>
          <w:szCs w:val="22"/>
        </w:rPr>
        <w:t>Kraków</w:t>
      </w:r>
    </w:p>
    <w:p w:rsidR="00AC5F44" w:rsidRPr="002245BE" w:rsidRDefault="00AC5F44" w:rsidP="00AC5F44">
      <w:pPr>
        <w:rPr>
          <w:sz w:val="22"/>
          <w:szCs w:val="22"/>
        </w:rPr>
      </w:pPr>
      <w:bookmarkStart w:id="1" w:name="_GoBack"/>
      <w:bookmarkEnd w:id="1"/>
    </w:p>
    <w:p w:rsidR="00AC5F44" w:rsidRPr="00E103E6" w:rsidRDefault="00AC5F44" w:rsidP="00AC5F4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AC5F44" w:rsidRDefault="00AC5F44" w:rsidP="00AC5F4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AC5F44" w:rsidRDefault="00AC5F44" w:rsidP="00AC5F4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12A19" w:rsidRPr="00607F9B" w:rsidTr="002A79F5">
        <w:trPr>
          <w:trHeight w:val="638"/>
        </w:trPr>
        <w:tc>
          <w:tcPr>
            <w:tcW w:w="959" w:type="dxa"/>
            <w:shd w:val="clear" w:color="auto" w:fill="auto"/>
          </w:tcPr>
          <w:p w:rsidR="00F12A19" w:rsidRPr="00607F9B" w:rsidRDefault="00F12A19" w:rsidP="00AC5F4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2A19" w:rsidRPr="00607F9B" w:rsidRDefault="00F12A19" w:rsidP="00AC5F4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12A1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2A19">
              <w:rPr>
                <w:b/>
                <w:bCs/>
                <w:sz w:val="22"/>
                <w:szCs w:val="22"/>
              </w:rPr>
              <w:t>Usługa sprzątania w obiekcie sportowym AGH,  przy ul. Armii Krajowej 5A, budynek U13 - DE-dzp.272-409/24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2A19">
              <w:rPr>
                <w:b/>
                <w:sz w:val="22"/>
                <w:szCs w:val="22"/>
              </w:rPr>
              <w:t>DE-dzp.272-409/24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AC5F4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2A19" w:rsidTr="002A79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12A19" w:rsidRPr="00D26ED6" w:rsidRDefault="00F12A19" w:rsidP="00AC5F44">
            <w:pPr>
              <w:jc w:val="both"/>
              <w:rPr>
                <w:b/>
                <w:sz w:val="22"/>
                <w:szCs w:val="22"/>
              </w:rPr>
            </w:pPr>
            <w:r w:rsidRPr="00F12A19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F12A19">
              <w:rPr>
                <w:b/>
                <w:sz w:val="22"/>
                <w:szCs w:val="22"/>
              </w:rPr>
              <w:t>Facility</w:t>
            </w:r>
            <w:proofErr w:type="spellEnd"/>
            <w:r w:rsidRPr="00F12A19">
              <w:rPr>
                <w:b/>
                <w:sz w:val="22"/>
                <w:szCs w:val="22"/>
              </w:rPr>
              <w:t xml:space="preserve"> Services Sp. z o. o.</w:t>
            </w:r>
          </w:p>
          <w:p w:rsidR="00F12A19" w:rsidRPr="009F0E5C" w:rsidRDefault="00F12A19" w:rsidP="00AC5F44">
            <w:pPr>
              <w:jc w:val="both"/>
              <w:rPr>
                <w:bCs/>
                <w:sz w:val="22"/>
                <w:szCs w:val="22"/>
              </w:rPr>
            </w:pPr>
            <w:r w:rsidRPr="00F12A19">
              <w:rPr>
                <w:bCs/>
                <w:sz w:val="22"/>
                <w:szCs w:val="22"/>
              </w:rPr>
              <w:t>A. Słonimskiego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2A19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2A19" w:rsidRPr="009F0E5C" w:rsidRDefault="00F12A19" w:rsidP="00AC5F44">
            <w:pPr>
              <w:jc w:val="both"/>
              <w:rPr>
                <w:bCs/>
                <w:sz w:val="22"/>
                <w:szCs w:val="22"/>
              </w:rPr>
            </w:pPr>
            <w:r w:rsidRPr="00F12A19">
              <w:rPr>
                <w:bCs/>
                <w:sz w:val="22"/>
                <w:szCs w:val="22"/>
              </w:rPr>
              <w:t>50-304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2A19">
              <w:rPr>
                <w:bCs/>
                <w:sz w:val="22"/>
                <w:szCs w:val="22"/>
              </w:rPr>
              <w:t>Wrocław</w:t>
            </w:r>
          </w:p>
          <w:p w:rsidR="00F12A19" w:rsidRPr="00D26ED6" w:rsidRDefault="00F12A19" w:rsidP="00AC5F4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2A19" w:rsidRDefault="00F12A19" w:rsidP="00AC5F44">
            <w:pPr>
              <w:jc w:val="both"/>
              <w:rPr>
                <w:sz w:val="22"/>
                <w:szCs w:val="22"/>
              </w:rPr>
            </w:pPr>
            <w:r w:rsidRPr="00F12A19">
              <w:rPr>
                <w:sz w:val="22"/>
                <w:szCs w:val="22"/>
              </w:rPr>
              <w:t>Usługa sprzątania w obiekcie sportowym AGH,  przy ul. Armii Krajowej 5A, budynek U13 - DE-dzp.272-409/24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12A19" w:rsidRPr="00D26ED6" w:rsidRDefault="00F12A19" w:rsidP="00AC5F44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2A19">
              <w:rPr>
                <w:b/>
                <w:sz w:val="22"/>
                <w:szCs w:val="22"/>
              </w:rPr>
              <w:t>2 055 133.20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12A19" w:rsidRDefault="00F12A19" w:rsidP="00AC5F4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AC5F4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410"/>
        <w:gridCol w:w="2268"/>
      </w:tblGrid>
      <w:tr w:rsidR="00AC5F44" w:rsidRPr="008567C7" w:rsidTr="002A79F5">
        <w:trPr>
          <w:trHeight w:val="510"/>
        </w:trPr>
        <w:tc>
          <w:tcPr>
            <w:tcW w:w="709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C5F44" w:rsidRPr="008567C7" w:rsidTr="002A79F5">
        <w:tc>
          <w:tcPr>
            <w:tcW w:w="709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AC5F44" w:rsidRPr="002B6761" w:rsidRDefault="00AC5F44" w:rsidP="00AC5F4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 o.</w:t>
            </w:r>
          </w:p>
          <w:p w:rsidR="00AC5F44" w:rsidRPr="008567C7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A. Słonimskiego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5F44" w:rsidRPr="001B7815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50-304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410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C5F44" w:rsidRPr="008567C7" w:rsidTr="002A79F5">
        <w:tc>
          <w:tcPr>
            <w:tcW w:w="709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AC5F44" w:rsidRPr="002B6761" w:rsidRDefault="00AC5F44" w:rsidP="00AC5F4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>PADSERWIS SPÓŁKA Z OGRANICZONĄ ODPOWIEDZIALNOŚCIĄ</w:t>
            </w:r>
          </w:p>
          <w:p w:rsidR="00AC5F44" w:rsidRPr="008567C7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Sarmacka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5F44" w:rsidRPr="001B7815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40-607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2410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83,54</w:t>
            </w:r>
          </w:p>
        </w:tc>
        <w:tc>
          <w:tcPr>
            <w:tcW w:w="2268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83,54</w:t>
            </w:r>
          </w:p>
        </w:tc>
      </w:tr>
      <w:tr w:rsidR="00AC5F44" w:rsidRPr="008567C7" w:rsidTr="002A79F5">
        <w:tc>
          <w:tcPr>
            <w:tcW w:w="709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vAlign w:val="center"/>
          </w:tcPr>
          <w:p w:rsidR="00AC5F44" w:rsidRPr="002B6761" w:rsidRDefault="00AC5F44" w:rsidP="00AC5F4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ADS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ŚWIECH</w:t>
            </w:r>
            <w:r w:rsidRPr="002B38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:rsidR="00AC5F44" w:rsidRPr="008567C7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5F44" w:rsidRPr="001B7815" w:rsidRDefault="00AC5F44" w:rsidP="00AC5F4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8CD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</w:tc>
        <w:tc>
          <w:tcPr>
            <w:tcW w:w="2410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AC5F44" w:rsidRPr="008567C7" w:rsidRDefault="00AC5F44" w:rsidP="00AC5F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8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AC5F44" w:rsidRPr="008C3BC9" w:rsidRDefault="00AC5F44" w:rsidP="00AC5F44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Pr="00F33C66" w:rsidRDefault="00F960D7" w:rsidP="00AC5F44">
      <w:pPr>
        <w:jc w:val="both"/>
        <w:rPr>
          <w:sz w:val="22"/>
          <w:szCs w:val="22"/>
        </w:rPr>
      </w:pPr>
    </w:p>
    <w:bookmarkEnd w:id="0"/>
    <w:p w:rsidR="00F960D7" w:rsidRDefault="00F960D7" w:rsidP="00AC5F4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D01" w:rsidRDefault="00876D01">
      <w:r>
        <w:separator/>
      </w:r>
    </w:p>
  </w:endnote>
  <w:endnote w:type="continuationSeparator" w:id="0">
    <w:p w:rsidR="00876D01" w:rsidRDefault="0087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D01" w:rsidRDefault="00876D01">
      <w:r>
        <w:separator/>
      </w:r>
    </w:p>
  </w:footnote>
  <w:footnote w:type="continuationSeparator" w:id="0">
    <w:p w:rsidR="00876D01" w:rsidRDefault="00876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C5F44">
    <w:pPr>
      <w:pStyle w:val="Nagwek"/>
    </w:pPr>
    <w:r w:rsidRPr="002E19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D0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D0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F4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2A1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B187"/>
  <w15:chartTrackingRefBased/>
  <w15:docId w15:val="{CF972C4E-BA8F-4369-AB5E-7E338EFC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2024-10-22T10:07:00Z</cp:lastPrinted>
  <dcterms:created xsi:type="dcterms:W3CDTF">2024-10-22T10:07:00Z</dcterms:created>
  <dcterms:modified xsi:type="dcterms:W3CDTF">2024-10-22T10:07:00Z</dcterms:modified>
</cp:coreProperties>
</file>