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EBCC01" w14:textId="5E742557" w:rsidR="008D2AB8" w:rsidRPr="0071287D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71287D">
        <w:rPr>
          <w:rFonts w:ascii="Verdana" w:hAnsi="Verdana"/>
          <w:b w:val="0"/>
          <w:sz w:val="18"/>
          <w:szCs w:val="18"/>
        </w:rPr>
        <w:tab/>
      </w:r>
      <w:r w:rsidRPr="0071287D">
        <w:rPr>
          <w:rFonts w:ascii="Verdana" w:hAnsi="Verdana"/>
          <w:b w:val="0"/>
          <w:sz w:val="18"/>
          <w:szCs w:val="18"/>
        </w:rPr>
        <w:tab/>
      </w:r>
      <w:r w:rsidRPr="0071287D">
        <w:rPr>
          <w:rFonts w:ascii="Verdana" w:hAnsi="Verdana"/>
          <w:b w:val="0"/>
          <w:sz w:val="18"/>
          <w:szCs w:val="18"/>
        </w:rPr>
        <w:tab/>
      </w:r>
      <w:r w:rsidRPr="0071287D">
        <w:rPr>
          <w:rFonts w:ascii="Verdana" w:hAnsi="Verdana"/>
          <w:b w:val="0"/>
          <w:sz w:val="18"/>
          <w:szCs w:val="18"/>
        </w:rPr>
        <w:tab/>
      </w:r>
      <w:r w:rsidRPr="0071287D">
        <w:rPr>
          <w:rFonts w:ascii="Verdana" w:hAnsi="Verdana"/>
          <w:b w:val="0"/>
          <w:sz w:val="18"/>
          <w:szCs w:val="18"/>
        </w:rPr>
        <w:tab/>
      </w:r>
      <w:r w:rsidRPr="0071287D">
        <w:rPr>
          <w:rFonts w:ascii="Verdana" w:hAnsi="Verdana"/>
          <w:b w:val="0"/>
          <w:sz w:val="18"/>
          <w:szCs w:val="18"/>
        </w:rPr>
        <w:tab/>
      </w:r>
      <w:r w:rsidRPr="0071287D">
        <w:rPr>
          <w:rFonts w:ascii="Verdana" w:hAnsi="Verdana"/>
          <w:b w:val="0"/>
          <w:sz w:val="18"/>
          <w:szCs w:val="18"/>
        </w:rPr>
        <w:tab/>
      </w:r>
      <w:r w:rsidRPr="0071287D">
        <w:rPr>
          <w:rFonts w:ascii="Verdana" w:hAnsi="Verdana"/>
          <w:sz w:val="18"/>
          <w:szCs w:val="18"/>
        </w:rPr>
        <w:t xml:space="preserve">Załącznik nr </w:t>
      </w:r>
      <w:r w:rsidR="00012286" w:rsidRPr="0071287D">
        <w:rPr>
          <w:rFonts w:ascii="Verdana" w:hAnsi="Verdana"/>
          <w:sz w:val="18"/>
          <w:szCs w:val="18"/>
        </w:rPr>
        <w:t>1</w:t>
      </w:r>
    </w:p>
    <w:p w14:paraId="5AFE3214" w14:textId="77777777" w:rsidR="008D2AB8" w:rsidRPr="0071287D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64D422DF" w14:textId="77777777" w:rsidR="008D2AB8" w:rsidRPr="0071287D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71287D">
        <w:rPr>
          <w:rFonts w:ascii="Verdana" w:hAnsi="Verdana"/>
          <w:b/>
          <w:sz w:val="18"/>
          <w:szCs w:val="18"/>
        </w:rPr>
        <w:t>FORMULARZ OFERTY</w:t>
      </w:r>
    </w:p>
    <w:p w14:paraId="6A7DE979" w14:textId="44C181CE" w:rsidR="004C3EEF" w:rsidRPr="0071287D" w:rsidRDefault="004C3EEF" w:rsidP="004C3EE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1287D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933D66" w:rsidRPr="0071287D">
        <w:rPr>
          <w:rFonts w:ascii="Verdana" w:hAnsi="Verdana"/>
          <w:sz w:val="18"/>
          <w:szCs w:val="18"/>
        </w:rPr>
        <w:t>………………………………………………….</w:t>
      </w:r>
    </w:p>
    <w:p w14:paraId="7B72ACB5" w14:textId="16DEDC17" w:rsidR="004C3EEF" w:rsidRPr="0071287D" w:rsidRDefault="004C3EEF" w:rsidP="004C3EE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1287D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933D66" w:rsidRPr="0071287D">
        <w:rPr>
          <w:rFonts w:ascii="Verdana" w:hAnsi="Verdana"/>
          <w:sz w:val="18"/>
          <w:szCs w:val="18"/>
        </w:rPr>
        <w:t>……………………………………………….</w:t>
      </w:r>
    </w:p>
    <w:p w14:paraId="79588F37" w14:textId="671341FA" w:rsidR="004C3EEF" w:rsidRPr="0071287D" w:rsidRDefault="004C3EEF" w:rsidP="004C3EE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1287D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933D66" w:rsidRPr="0071287D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557B2DBC" w14:textId="1713EE3E" w:rsidR="004C3EEF" w:rsidRPr="0071287D" w:rsidRDefault="004C3EEF" w:rsidP="004C3EE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1287D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</w:t>
      </w:r>
      <w:r w:rsidR="00933D66" w:rsidRPr="0071287D">
        <w:rPr>
          <w:rFonts w:ascii="Verdana" w:hAnsi="Verdana"/>
          <w:sz w:val="18"/>
          <w:szCs w:val="18"/>
        </w:rPr>
        <w:t>..........</w:t>
      </w:r>
    </w:p>
    <w:p w14:paraId="71966FC4" w14:textId="707892BE" w:rsidR="004C3EEF" w:rsidRPr="0071287D" w:rsidRDefault="004C3EEF" w:rsidP="004C3EE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1287D">
        <w:rPr>
          <w:rFonts w:ascii="Verdana" w:hAnsi="Verdana"/>
          <w:sz w:val="18"/>
          <w:szCs w:val="18"/>
        </w:rPr>
        <w:t>TEL.………………………………………………………………………………………………</w:t>
      </w:r>
      <w:r w:rsidR="00933D66" w:rsidRPr="0071287D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334AB6AD" w14:textId="1799EA3E" w:rsidR="004C3EEF" w:rsidRPr="0071287D" w:rsidRDefault="004C3EEF" w:rsidP="004C3EE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1287D">
        <w:rPr>
          <w:rFonts w:ascii="Verdana" w:hAnsi="Verdana"/>
          <w:sz w:val="18"/>
          <w:szCs w:val="18"/>
        </w:rPr>
        <w:t>FAX ……………………………………………………………………………………………</w:t>
      </w:r>
      <w:r w:rsidR="00933D66" w:rsidRPr="0071287D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544EEA15" w14:textId="714AF95E" w:rsidR="004C3EEF" w:rsidRPr="0071287D" w:rsidRDefault="004C3EEF" w:rsidP="004C3EE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1287D">
        <w:rPr>
          <w:rFonts w:ascii="Verdana" w:hAnsi="Verdana"/>
          <w:sz w:val="18"/>
          <w:szCs w:val="18"/>
        </w:rPr>
        <w:t>E-MAIL…………………………………………………………………………………………</w:t>
      </w:r>
      <w:r w:rsidR="00933D66" w:rsidRPr="0071287D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7276FC4C" w14:textId="2C278BB8" w:rsidR="004C3EEF" w:rsidRPr="0071287D" w:rsidRDefault="004C3EEF" w:rsidP="004C3EE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1287D">
        <w:rPr>
          <w:rFonts w:ascii="Verdana" w:hAnsi="Verdana"/>
          <w:sz w:val="18"/>
          <w:szCs w:val="18"/>
        </w:rPr>
        <w:t>NIP…………………………………. REGON:……………………………………………….....</w:t>
      </w:r>
      <w:r w:rsidR="00933D66" w:rsidRPr="0071287D">
        <w:rPr>
          <w:rFonts w:ascii="Verdana" w:hAnsi="Verdana"/>
          <w:sz w:val="18"/>
          <w:szCs w:val="18"/>
        </w:rPr>
        <w:t>..........................................</w:t>
      </w:r>
    </w:p>
    <w:p w14:paraId="59B9D330" w14:textId="14BFB6E8" w:rsidR="004C3EEF" w:rsidRPr="0071287D" w:rsidRDefault="004C3EEF" w:rsidP="004C3EE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1287D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933D66" w:rsidRPr="0071287D">
        <w:rPr>
          <w:rFonts w:ascii="Verdana" w:hAnsi="Verdana"/>
          <w:sz w:val="18"/>
          <w:szCs w:val="18"/>
        </w:rPr>
        <w:t>………………………………………………….</w:t>
      </w:r>
    </w:p>
    <w:p w14:paraId="48E7C1B6" w14:textId="77777777" w:rsidR="004C3EEF" w:rsidRPr="0071287D" w:rsidRDefault="004C3EEF" w:rsidP="004C3EEF">
      <w:pPr>
        <w:spacing w:line="360" w:lineRule="auto"/>
        <w:rPr>
          <w:rFonts w:ascii="Verdana" w:hAnsi="Verdana"/>
          <w:sz w:val="18"/>
          <w:szCs w:val="18"/>
        </w:rPr>
      </w:pPr>
      <w:r w:rsidRPr="0071287D">
        <w:rPr>
          <w:rFonts w:ascii="Verdana" w:hAnsi="Verdana"/>
          <w:sz w:val="18"/>
          <w:szCs w:val="18"/>
        </w:rPr>
        <w:t>Do: Nazwa i siedziba Zamawiającego:</w:t>
      </w:r>
    </w:p>
    <w:p w14:paraId="7DFF44D2" w14:textId="77777777" w:rsidR="004C3EEF" w:rsidRPr="0071287D" w:rsidRDefault="004C3EEF" w:rsidP="004C3EEF">
      <w:pPr>
        <w:ind w:right="-110"/>
        <w:rPr>
          <w:rFonts w:ascii="Verdana" w:hAnsi="Verdana"/>
          <w:b/>
          <w:sz w:val="18"/>
          <w:szCs w:val="18"/>
        </w:rPr>
      </w:pPr>
      <w:r w:rsidRPr="0071287D">
        <w:rPr>
          <w:rFonts w:ascii="Verdana" w:hAnsi="Verdana"/>
          <w:b/>
          <w:sz w:val="18"/>
          <w:szCs w:val="18"/>
        </w:rPr>
        <w:t>Akademia Górniczo - Hutnicza</w:t>
      </w:r>
    </w:p>
    <w:p w14:paraId="45002719" w14:textId="77777777" w:rsidR="004C3EEF" w:rsidRPr="0071287D" w:rsidRDefault="004C3EEF" w:rsidP="004C3EEF">
      <w:pPr>
        <w:ind w:right="-110"/>
        <w:rPr>
          <w:rFonts w:ascii="Verdana" w:hAnsi="Verdana"/>
          <w:b/>
          <w:sz w:val="18"/>
          <w:szCs w:val="18"/>
        </w:rPr>
      </w:pPr>
      <w:r w:rsidRPr="0071287D">
        <w:rPr>
          <w:rFonts w:ascii="Verdana" w:hAnsi="Verdana"/>
          <w:b/>
          <w:sz w:val="18"/>
          <w:szCs w:val="18"/>
        </w:rPr>
        <w:t>im. Stanisława Staszica w Krakowie</w:t>
      </w:r>
    </w:p>
    <w:p w14:paraId="31E8B8D5" w14:textId="77777777" w:rsidR="004C3EEF" w:rsidRPr="0071287D" w:rsidRDefault="004C3EEF" w:rsidP="004C3EEF">
      <w:pPr>
        <w:ind w:right="-110"/>
        <w:rPr>
          <w:rFonts w:ascii="Verdana" w:hAnsi="Verdana"/>
          <w:b/>
          <w:sz w:val="18"/>
          <w:szCs w:val="18"/>
        </w:rPr>
      </w:pPr>
      <w:r w:rsidRPr="0071287D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4807998C" w14:textId="77777777" w:rsidR="004C3EEF" w:rsidRPr="0071287D" w:rsidRDefault="004C3EEF" w:rsidP="004C3EEF">
      <w:pPr>
        <w:ind w:right="-110"/>
        <w:rPr>
          <w:rFonts w:ascii="Verdana" w:hAnsi="Verdana"/>
          <w:b/>
          <w:sz w:val="18"/>
          <w:szCs w:val="18"/>
        </w:rPr>
      </w:pPr>
      <w:r w:rsidRPr="0071287D">
        <w:rPr>
          <w:rFonts w:ascii="Verdana" w:hAnsi="Verdana"/>
          <w:b/>
          <w:sz w:val="18"/>
          <w:szCs w:val="18"/>
        </w:rPr>
        <w:t xml:space="preserve">Al. Mickiewicza 30 </w:t>
      </w:r>
    </w:p>
    <w:p w14:paraId="669A655A" w14:textId="77777777" w:rsidR="004C3EEF" w:rsidRPr="0071287D" w:rsidRDefault="004C3EEF" w:rsidP="004C3EEF">
      <w:pPr>
        <w:rPr>
          <w:rFonts w:ascii="Verdana" w:hAnsi="Verdana"/>
          <w:b/>
          <w:sz w:val="18"/>
          <w:szCs w:val="18"/>
        </w:rPr>
      </w:pPr>
      <w:r w:rsidRPr="0071287D">
        <w:rPr>
          <w:rFonts w:ascii="Verdana" w:hAnsi="Verdana"/>
          <w:b/>
          <w:sz w:val="18"/>
          <w:szCs w:val="18"/>
        </w:rPr>
        <w:t xml:space="preserve">30-059 Kraków,  </w:t>
      </w:r>
    </w:p>
    <w:p w14:paraId="4C2F1133" w14:textId="77777777" w:rsidR="004C3EEF" w:rsidRPr="0071287D" w:rsidRDefault="004C3EEF" w:rsidP="004C3EEF">
      <w:pPr>
        <w:ind w:firstLine="3969"/>
        <w:rPr>
          <w:rFonts w:ascii="Verdana" w:hAnsi="Verdana"/>
          <w:b/>
          <w:sz w:val="18"/>
          <w:szCs w:val="18"/>
        </w:rPr>
      </w:pPr>
    </w:p>
    <w:p w14:paraId="44B3B3C2" w14:textId="42AB8940" w:rsidR="004C3EEF" w:rsidRPr="0071287D" w:rsidRDefault="004C3EEF" w:rsidP="004C3EEF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71287D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2631E6" w:rsidRPr="0071287D">
        <w:rPr>
          <w:rFonts w:ascii="Verdana" w:hAnsi="Verdana"/>
          <w:b/>
          <w:sz w:val="18"/>
          <w:szCs w:val="18"/>
        </w:rPr>
        <w:t xml:space="preserve">zakup subskrypcji pakietu bezpieczeństwa wraz z przedłużeniem gwarancji na sprzęt dla 2 urządzeń </w:t>
      </w:r>
      <w:proofErr w:type="spellStart"/>
      <w:r w:rsidR="002631E6" w:rsidRPr="0071287D">
        <w:rPr>
          <w:rFonts w:ascii="Verdana" w:hAnsi="Verdana"/>
          <w:b/>
          <w:sz w:val="18"/>
          <w:szCs w:val="18"/>
        </w:rPr>
        <w:t>FortiGate</w:t>
      </w:r>
      <w:proofErr w:type="spellEnd"/>
      <w:r w:rsidR="002631E6" w:rsidRPr="0071287D">
        <w:rPr>
          <w:rFonts w:ascii="Verdana" w:hAnsi="Verdana"/>
          <w:b/>
          <w:sz w:val="18"/>
          <w:szCs w:val="18"/>
        </w:rPr>
        <w:t xml:space="preserve"> 100F oraz 2 urządzeń </w:t>
      </w:r>
      <w:proofErr w:type="spellStart"/>
      <w:r w:rsidR="002631E6" w:rsidRPr="0071287D">
        <w:rPr>
          <w:rFonts w:ascii="Verdana" w:hAnsi="Verdana"/>
          <w:b/>
          <w:sz w:val="18"/>
          <w:szCs w:val="18"/>
        </w:rPr>
        <w:t>FortiWeb</w:t>
      </w:r>
      <w:proofErr w:type="spellEnd"/>
      <w:r w:rsidR="002631E6" w:rsidRPr="0071287D">
        <w:rPr>
          <w:rFonts w:ascii="Verdana" w:hAnsi="Verdana"/>
          <w:b/>
          <w:sz w:val="18"/>
          <w:szCs w:val="18"/>
        </w:rPr>
        <w:t xml:space="preserve"> 1000E na okres 12 miesięcy - DE-dzp.272-591/24</w:t>
      </w:r>
      <w:r w:rsidRPr="0071287D">
        <w:rPr>
          <w:rFonts w:ascii="Verdana" w:hAnsi="Verdana"/>
          <w:b/>
          <w:sz w:val="18"/>
          <w:szCs w:val="18"/>
        </w:rPr>
        <w:t xml:space="preserve">, </w:t>
      </w:r>
      <w:r w:rsidRPr="0071287D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C7282E" w:rsidRPr="0071287D" w14:paraId="5FBA38DD" w14:textId="77777777" w:rsidTr="00E9733D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BC4716A" w14:textId="77777777" w:rsidR="00C7282E" w:rsidRPr="0071287D" w:rsidRDefault="00C7282E" w:rsidP="00E9733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71287D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A3FABF9" w14:textId="77777777" w:rsidR="00C7282E" w:rsidRPr="0071287D" w:rsidRDefault="00C7282E" w:rsidP="00E973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1287D">
              <w:rPr>
                <w:rFonts w:ascii="Verdana" w:hAnsi="Verdana"/>
                <w:b/>
                <w:bCs/>
                <w:sz w:val="18"/>
                <w:szCs w:val="18"/>
              </w:rPr>
              <w:t>Nazwa elementu/</w:t>
            </w:r>
          </w:p>
          <w:p w14:paraId="57B55FB3" w14:textId="77777777" w:rsidR="00C7282E" w:rsidRPr="0071287D" w:rsidRDefault="00C7282E" w:rsidP="00E973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1287D">
              <w:rPr>
                <w:rFonts w:ascii="Verdana" w:hAnsi="Verdana"/>
                <w:b/>
                <w:bCs/>
                <w:sz w:val="18"/>
                <w:szCs w:val="18"/>
              </w:rPr>
              <w:t>Rodzaju Licencji</w:t>
            </w:r>
          </w:p>
          <w:p w14:paraId="6425339C" w14:textId="77777777" w:rsidR="00C7282E" w:rsidRPr="0071287D" w:rsidRDefault="00C7282E" w:rsidP="00E973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239E2DC" w14:textId="77777777" w:rsidR="00C7282E" w:rsidRPr="0071287D" w:rsidRDefault="00C7282E" w:rsidP="00E9733D">
            <w:pPr>
              <w:jc w:val="center"/>
              <w:rPr>
                <w:rFonts w:ascii="Verdana" w:hAnsi="Verdana"/>
                <w:b/>
                <w:bCs/>
                <w:color w:val="FF0000"/>
                <w:sz w:val="18"/>
                <w:szCs w:val="18"/>
              </w:rPr>
            </w:pPr>
            <w:r w:rsidRPr="0071287D">
              <w:rPr>
                <w:rFonts w:ascii="Verdana" w:hAnsi="Verdana"/>
                <w:b/>
                <w:bCs/>
                <w:color w:val="FF0000"/>
                <w:sz w:val="18"/>
                <w:szCs w:val="18"/>
              </w:rPr>
              <w:t xml:space="preserve">Nazwa / producent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C0B6B7" w14:textId="77777777" w:rsidR="00C7282E" w:rsidRPr="0071287D" w:rsidRDefault="00C7282E" w:rsidP="00E973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1287D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592E4513" w14:textId="77777777" w:rsidR="00C7282E" w:rsidRPr="0071287D" w:rsidRDefault="00C7282E" w:rsidP="00E973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1287D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F1CDC63" w14:textId="77777777" w:rsidR="00C7282E" w:rsidRPr="0071287D" w:rsidRDefault="00C7282E" w:rsidP="00E973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1287D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71287D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13FA923" w14:textId="77777777" w:rsidR="00C7282E" w:rsidRPr="0071287D" w:rsidRDefault="00C7282E" w:rsidP="00E973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1287D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3248A87D" w14:textId="77777777" w:rsidR="00C7282E" w:rsidRPr="0071287D" w:rsidRDefault="00C7282E" w:rsidP="00E973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1287D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8749828" w14:textId="77777777" w:rsidR="00C7282E" w:rsidRPr="0071287D" w:rsidRDefault="00C7282E" w:rsidP="00E973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1287D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1BFDFAB8" w14:textId="77777777" w:rsidR="00C7282E" w:rsidRPr="0071287D" w:rsidRDefault="00C7282E" w:rsidP="00E9733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71287D">
              <w:rPr>
                <w:rFonts w:ascii="Verdana" w:hAnsi="Verdana"/>
                <w:sz w:val="18"/>
                <w:szCs w:val="18"/>
              </w:rPr>
              <w:t>23 [%]</w:t>
            </w:r>
          </w:p>
          <w:p w14:paraId="7988238E" w14:textId="77777777" w:rsidR="00C7282E" w:rsidRPr="0071287D" w:rsidRDefault="00C7282E" w:rsidP="00E9733D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6C9000F" w14:textId="77777777" w:rsidR="00C7282E" w:rsidRPr="0071287D" w:rsidRDefault="00C7282E" w:rsidP="00E973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1287D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18143ADC" w14:textId="77777777" w:rsidR="00C7282E" w:rsidRPr="0071287D" w:rsidRDefault="00C7282E" w:rsidP="00E9733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71287D">
              <w:rPr>
                <w:rFonts w:ascii="Verdana" w:hAnsi="Verdana"/>
                <w:sz w:val="18"/>
                <w:szCs w:val="18"/>
              </w:rPr>
              <w:t>[PLN]</w:t>
            </w:r>
          </w:p>
          <w:p w14:paraId="5B22C3B1" w14:textId="77777777" w:rsidR="00C7282E" w:rsidRPr="0071287D" w:rsidRDefault="00C7282E" w:rsidP="00E973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1287D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71287D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C7282E" w:rsidRPr="0071287D" w14:paraId="73140030" w14:textId="77777777" w:rsidTr="00E9733D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6244EC8" w14:textId="77777777" w:rsidR="00C7282E" w:rsidRPr="0071287D" w:rsidRDefault="00C7282E" w:rsidP="00E973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1287D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9EEEFA0" w14:textId="77777777" w:rsidR="00C7282E" w:rsidRPr="0071287D" w:rsidRDefault="00C7282E" w:rsidP="00E973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1287D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6BA3F8" w14:textId="77777777" w:rsidR="00C7282E" w:rsidRPr="0071287D" w:rsidRDefault="00C7282E" w:rsidP="00E973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1287D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27E2894" w14:textId="77777777" w:rsidR="00C7282E" w:rsidRPr="0071287D" w:rsidRDefault="00C7282E" w:rsidP="00E973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1287D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CE7742E" w14:textId="77777777" w:rsidR="00C7282E" w:rsidRPr="0071287D" w:rsidRDefault="00C7282E" w:rsidP="00E973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1287D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60EE51" w14:textId="77777777" w:rsidR="00C7282E" w:rsidRPr="0071287D" w:rsidRDefault="00C7282E" w:rsidP="00E973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1287D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FA35897" w14:textId="77777777" w:rsidR="00C7282E" w:rsidRPr="0071287D" w:rsidRDefault="00C7282E" w:rsidP="00E973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1287D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88A7769" w14:textId="77777777" w:rsidR="00C7282E" w:rsidRPr="0071287D" w:rsidRDefault="00C7282E" w:rsidP="00E973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1287D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C7282E" w:rsidRPr="0071287D" w14:paraId="190AC5F4" w14:textId="77777777" w:rsidTr="00E9733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5813D1" w14:textId="77777777" w:rsidR="00C7282E" w:rsidRPr="0071287D" w:rsidRDefault="00C7282E" w:rsidP="00E9733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71287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D25CD" w14:textId="77777777" w:rsidR="00C7282E" w:rsidRPr="0071287D" w:rsidRDefault="00C7282E" w:rsidP="00E9733D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</w:pPr>
            <w:r w:rsidRPr="0071287D">
              <w:rPr>
                <w:rFonts w:ascii="Verdana" w:hAnsi="Verdana"/>
                <w:b/>
                <w:sz w:val="18"/>
                <w:szCs w:val="18"/>
              </w:rPr>
              <w:t xml:space="preserve">Licencja aktywacyjna (kontynuacja subskrypcji pakietu bezpieczeństwa) dla urządzenia </w:t>
            </w:r>
            <w:proofErr w:type="spellStart"/>
            <w:r w:rsidRPr="0071287D">
              <w:rPr>
                <w:rFonts w:ascii="Verdana" w:hAnsi="Verdana"/>
                <w:b/>
                <w:sz w:val="18"/>
                <w:szCs w:val="18"/>
              </w:rPr>
              <w:t>FortiGate</w:t>
            </w:r>
            <w:proofErr w:type="spellEnd"/>
            <w:r w:rsidRPr="0071287D">
              <w:rPr>
                <w:rFonts w:ascii="Verdana" w:hAnsi="Verdana"/>
                <w:b/>
                <w:sz w:val="18"/>
                <w:szCs w:val="18"/>
              </w:rPr>
              <w:t xml:space="preserve"> 100F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FDA07" w14:textId="77777777" w:rsidR="00C7282E" w:rsidRPr="0071287D" w:rsidRDefault="00C7282E" w:rsidP="00E9733D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C0CFF" w14:textId="77777777" w:rsidR="00C7282E" w:rsidRPr="0071287D" w:rsidRDefault="00C7282E" w:rsidP="00E9733D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1287D">
              <w:rPr>
                <w:rFonts w:ascii="Verdana" w:hAnsi="Verdana"/>
                <w:b/>
                <w:bCs/>
                <w:sz w:val="18"/>
                <w:szCs w:val="18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B4CEF" w14:textId="77777777" w:rsidR="00C7282E" w:rsidRPr="0071287D" w:rsidRDefault="00C7282E" w:rsidP="00E9733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32C71" w14:textId="77777777" w:rsidR="00C7282E" w:rsidRPr="0071287D" w:rsidRDefault="00C7282E" w:rsidP="00E9733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1CA6B2" w14:textId="77777777" w:rsidR="00C7282E" w:rsidRPr="0071287D" w:rsidRDefault="00C7282E" w:rsidP="00E9733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C33C49E" w14:textId="77777777" w:rsidR="00C7282E" w:rsidRPr="0071287D" w:rsidRDefault="00C7282E" w:rsidP="00E9733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C7282E" w:rsidRPr="0071287D" w14:paraId="0E67FD0B" w14:textId="77777777" w:rsidTr="00E9733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D58F27D" w14:textId="77777777" w:rsidR="00C7282E" w:rsidRPr="0071287D" w:rsidRDefault="00C7282E" w:rsidP="00E9733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71287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B7EDF" w14:textId="77777777" w:rsidR="00C7282E" w:rsidRPr="0071287D" w:rsidRDefault="00C7282E" w:rsidP="00E9733D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</w:rPr>
            </w:pPr>
            <w:r w:rsidRPr="0071287D">
              <w:rPr>
                <w:rFonts w:ascii="Verdana" w:hAnsi="Verdana"/>
                <w:b/>
                <w:sz w:val="18"/>
                <w:szCs w:val="18"/>
              </w:rPr>
              <w:t xml:space="preserve">Licencja aktywacyjna (kontynuacja subskrypcji pakietu bezpieczeństwa) dla urządzenia </w:t>
            </w:r>
            <w:proofErr w:type="spellStart"/>
            <w:r w:rsidRPr="0071287D">
              <w:rPr>
                <w:rFonts w:ascii="Verdana" w:hAnsi="Verdana"/>
                <w:b/>
                <w:sz w:val="18"/>
                <w:szCs w:val="18"/>
              </w:rPr>
              <w:t>FortiWeb</w:t>
            </w:r>
            <w:proofErr w:type="spellEnd"/>
            <w:r w:rsidRPr="0071287D">
              <w:rPr>
                <w:rFonts w:ascii="Verdana" w:hAnsi="Verdana"/>
                <w:b/>
                <w:sz w:val="18"/>
                <w:szCs w:val="18"/>
              </w:rPr>
              <w:t xml:space="preserve"> 1000E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F2C92" w14:textId="77777777" w:rsidR="00C7282E" w:rsidRPr="0071287D" w:rsidRDefault="00C7282E" w:rsidP="00E9733D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DA4AB" w14:textId="77777777" w:rsidR="00C7282E" w:rsidRPr="0071287D" w:rsidRDefault="00C7282E" w:rsidP="00E9733D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1287D">
              <w:rPr>
                <w:rFonts w:ascii="Verdana" w:hAnsi="Verdana"/>
                <w:b/>
                <w:bCs/>
                <w:sz w:val="18"/>
                <w:szCs w:val="18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326D6" w14:textId="77777777" w:rsidR="00C7282E" w:rsidRPr="0071287D" w:rsidRDefault="00C7282E" w:rsidP="00E9733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5BD1B" w14:textId="77777777" w:rsidR="00C7282E" w:rsidRPr="0071287D" w:rsidRDefault="00C7282E" w:rsidP="00E9733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F0474B8" w14:textId="77777777" w:rsidR="00C7282E" w:rsidRPr="0071287D" w:rsidRDefault="00C7282E" w:rsidP="00E9733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8FEB4B9" w14:textId="77777777" w:rsidR="00C7282E" w:rsidRPr="0071287D" w:rsidRDefault="00C7282E" w:rsidP="00E9733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C7282E" w:rsidRPr="0071287D" w14:paraId="38C4FB92" w14:textId="77777777" w:rsidTr="00E9733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DF37F0F" w14:textId="51FF5F55" w:rsidR="00C7282E" w:rsidRPr="0071287D" w:rsidRDefault="00C7282E" w:rsidP="00E9733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515E2103" w14:textId="77777777" w:rsidR="00C7282E" w:rsidRPr="0071287D" w:rsidRDefault="00C7282E" w:rsidP="00E9733D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1287D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232563A2" w14:textId="77777777" w:rsidR="00C7282E" w:rsidRPr="0071287D" w:rsidRDefault="00C7282E" w:rsidP="00E9733D">
            <w:pPr>
              <w:ind w:right="425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BF4C6" w14:textId="77777777" w:rsidR="00C7282E" w:rsidRPr="0071287D" w:rsidRDefault="00C7282E" w:rsidP="00E9733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49A2F3E" w14:textId="77777777" w:rsidR="00C7282E" w:rsidRPr="0071287D" w:rsidRDefault="00C7282E" w:rsidP="00E9733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A1312CD" w14:textId="77777777" w:rsidR="00C7282E" w:rsidRPr="0071287D" w:rsidRDefault="00C7282E" w:rsidP="00E9733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C7282E" w:rsidRPr="0071287D" w14:paraId="6320CD15" w14:textId="77777777" w:rsidTr="00E9733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7F3D33F" w14:textId="77777777" w:rsidR="00C7282E" w:rsidRPr="0071287D" w:rsidRDefault="00C7282E" w:rsidP="00E9733D">
            <w:pPr>
              <w:rPr>
                <w:rFonts w:ascii="Verdana" w:hAnsi="Verdana"/>
                <w:sz w:val="18"/>
                <w:szCs w:val="18"/>
              </w:rPr>
            </w:pPr>
            <w:r w:rsidRPr="0071287D">
              <w:rPr>
                <w:rFonts w:ascii="Verdana" w:hAnsi="Verdana"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5FFC1577" w14:textId="77777777" w:rsidR="00C7282E" w:rsidRPr="0071287D" w:rsidRDefault="00C7282E" w:rsidP="00E9733D">
            <w:pPr>
              <w:rPr>
                <w:rFonts w:ascii="Verdana" w:hAnsi="Verdana"/>
                <w:sz w:val="18"/>
                <w:szCs w:val="18"/>
              </w:rPr>
            </w:pPr>
          </w:p>
          <w:p w14:paraId="64D0608D" w14:textId="77777777" w:rsidR="00C7282E" w:rsidRPr="0071287D" w:rsidRDefault="00C7282E" w:rsidP="00E9733D">
            <w:pPr>
              <w:rPr>
                <w:rFonts w:ascii="Verdana" w:hAnsi="Verdana"/>
                <w:sz w:val="18"/>
                <w:szCs w:val="18"/>
              </w:rPr>
            </w:pPr>
            <w:r w:rsidRPr="0071287D">
              <w:rPr>
                <w:rFonts w:ascii="Verdana" w:hAnsi="Verdana"/>
                <w:sz w:val="18"/>
                <w:szCs w:val="18"/>
              </w:rPr>
              <w:lastRenderedPageBreak/>
              <w:t>Cena brutto za całość zamówienia/słownie: ……………………………………………………………/</w:t>
            </w:r>
          </w:p>
          <w:p w14:paraId="2914F7C3" w14:textId="77777777" w:rsidR="00C7282E" w:rsidRPr="0071287D" w:rsidRDefault="00C7282E" w:rsidP="00E9733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1B4F4" w14:textId="77777777" w:rsidR="00C7282E" w:rsidRPr="0071287D" w:rsidRDefault="00C7282E" w:rsidP="00E9733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937C890" w14:textId="77777777" w:rsidR="00C7282E" w:rsidRPr="0071287D" w:rsidRDefault="00C7282E" w:rsidP="00E9733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160093" w14:textId="77777777" w:rsidR="00C7282E" w:rsidRPr="0071287D" w:rsidRDefault="00C7282E" w:rsidP="00E9733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7C689BFB" w14:textId="77777777" w:rsidR="00C7282E" w:rsidRPr="0071287D" w:rsidRDefault="00C7282E" w:rsidP="00C7282E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29737DC1" w14:textId="77777777" w:rsidR="00C7282E" w:rsidRPr="0071287D" w:rsidRDefault="00C7282E" w:rsidP="00C7282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71287D">
        <w:rPr>
          <w:rFonts w:ascii="Verdana" w:hAnsi="Verdana"/>
          <w:b/>
          <w:sz w:val="18"/>
          <w:szCs w:val="18"/>
        </w:rPr>
        <w:t>Okres obowiązywania umowy:</w:t>
      </w:r>
      <w:r w:rsidRPr="0071287D">
        <w:rPr>
          <w:rFonts w:ascii="Verdana" w:hAnsi="Verdana"/>
          <w:sz w:val="18"/>
          <w:szCs w:val="18"/>
        </w:rPr>
        <w:t xml:space="preserve"> </w:t>
      </w:r>
      <w:r w:rsidRPr="0071287D">
        <w:rPr>
          <w:rFonts w:ascii="Verdana" w:hAnsi="Verdana"/>
          <w:b/>
          <w:bCs/>
          <w:sz w:val="18"/>
          <w:szCs w:val="18"/>
        </w:rPr>
        <w:t>12 miesięcy</w:t>
      </w:r>
    </w:p>
    <w:p w14:paraId="3D03F856" w14:textId="77777777" w:rsidR="004C3EEF" w:rsidRPr="0071287D" w:rsidRDefault="004C3EEF" w:rsidP="004C3EEF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45D487CA" w14:textId="523AB63C" w:rsidR="00D1199D" w:rsidRPr="0071287D" w:rsidRDefault="00D1199D" w:rsidP="00D1199D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71287D">
        <w:rPr>
          <w:rFonts w:ascii="Verdana" w:hAnsi="Verdana"/>
          <w:b/>
          <w:sz w:val="18"/>
          <w:szCs w:val="18"/>
        </w:rPr>
        <w:t xml:space="preserve">Termin realizacji umowy: </w:t>
      </w:r>
      <w:r w:rsidRPr="0071287D">
        <w:rPr>
          <w:rFonts w:ascii="Verdana" w:hAnsi="Verdana"/>
          <w:b/>
          <w:bCs/>
          <w:sz w:val="18"/>
          <w:szCs w:val="18"/>
        </w:rPr>
        <w:t>…………… dni roboczych od daty podpisania umowy</w:t>
      </w:r>
      <w:r w:rsidRPr="0071287D">
        <w:rPr>
          <w:rFonts w:ascii="Verdana" w:hAnsi="Verdana"/>
          <w:sz w:val="18"/>
          <w:szCs w:val="18"/>
        </w:rPr>
        <w:t xml:space="preserve"> </w:t>
      </w:r>
      <w:r w:rsidRPr="0071287D">
        <w:rPr>
          <w:rFonts w:ascii="Verdana" w:hAnsi="Verdana"/>
          <w:b/>
          <w:color w:val="FF0000"/>
          <w:sz w:val="18"/>
          <w:szCs w:val="18"/>
        </w:rPr>
        <w:t>/kryterium oceny ofert/</w:t>
      </w:r>
    </w:p>
    <w:p w14:paraId="056A2415" w14:textId="77777777" w:rsidR="00D1199D" w:rsidRPr="0071287D" w:rsidRDefault="00D1199D" w:rsidP="00D1199D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71287D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71287D">
        <w:rPr>
          <w:rFonts w:ascii="Verdana" w:hAnsi="Verdana"/>
          <w:b/>
          <w:sz w:val="18"/>
          <w:szCs w:val="18"/>
        </w:rPr>
        <w:t xml:space="preserve"> TAK/NIE</w:t>
      </w:r>
    </w:p>
    <w:p w14:paraId="71B1A7B7" w14:textId="77777777" w:rsidR="00A07FD2" w:rsidRPr="0071287D" w:rsidRDefault="00A07FD2" w:rsidP="004C3EEF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</w:p>
    <w:p w14:paraId="64434FCF" w14:textId="2566BEC7" w:rsidR="004C3EEF" w:rsidRPr="0071287D" w:rsidRDefault="004C3EEF" w:rsidP="004C3EEF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71287D">
        <w:rPr>
          <w:rFonts w:ascii="Verdana" w:hAnsi="Verdana"/>
          <w:sz w:val="18"/>
          <w:szCs w:val="18"/>
        </w:rPr>
        <w:t xml:space="preserve">Termin płatności: </w:t>
      </w:r>
      <w:r w:rsidRPr="0071287D">
        <w:rPr>
          <w:rFonts w:ascii="Verdana" w:hAnsi="Verdana"/>
          <w:b w:val="0"/>
          <w:bCs/>
          <w:sz w:val="18"/>
          <w:szCs w:val="18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5599CAF" w14:textId="77777777" w:rsidR="004C3EEF" w:rsidRPr="0071287D" w:rsidRDefault="004C3EEF" w:rsidP="004C3EEF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71287D">
        <w:rPr>
          <w:rFonts w:ascii="Verdana" w:hAnsi="Verdana"/>
          <w:sz w:val="18"/>
          <w:szCs w:val="18"/>
        </w:rPr>
        <w:br w:type="page"/>
      </w:r>
      <w:r w:rsidRPr="0071287D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59DC88F0" w14:textId="77777777" w:rsidR="004C3EEF" w:rsidRPr="0071287D" w:rsidRDefault="004C3EEF" w:rsidP="004C3EE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71287D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7C7E5532" w14:textId="51F48FCC" w:rsidR="004C3EEF" w:rsidRPr="0071287D" w:rsidRDefault="004C3EEF" w:rsidP="004C3EE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71287D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</w:t>
      </w:r>
      <w:r w:rsidR="00933D66" w:rsidRPr="0071287D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71287D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71287D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15976297" w14:textId="77777777" w:rsidR="004C3EEF" w:rsidRPr="0071287D" w:rsidRDefault="004C3EEF" w:rsidP="004C3EE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1287D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BAE0568" w14:textId="77777777" w:rsidR="004C3EEF" w:rsidRPr="0071287D" w:rsidRDefault="004C3EEF" w:rsidP="004C3EE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1287D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E125CB9" w14:textId="77777777" w:rsidR="004C3EEF" w:rsidRPr="0071287D" w:rsidRDefault="004C3EEF" w:rsidP="004C3EE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1287D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17BD515" w14:textId="77777777" w:rsidR="004C3EEF" w:rsidRPr="0071287D" w:rsidRDefault="004C3EEF" w:rsidP="004C3EE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71287D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C3EEF" w:rsidRPr="0071287D" w14:paraId="098227FE" w14:textId="77777777" w:rsidTr="00BA569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AA8974" w14:textId="77777777" w:rsidR="004C3EEF" w:rsidRPr="0071287D" w:rsidRDefault="004C3EEF" w:rsidP="00BA569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1287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6806AD" w14:textId="77777777" w:rsidR="004C3EEF" w:rsidRPr="0071287D" w:rsidRDefault="004C3EEF" w:rsidP="00BA569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1287D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7CD4E506" w14:textId="77777777" w:rsidR="004C3EEF" w:rsidRPr="0071287D" w:rsidRDefault="004C3EEF" w:rsidP="00BA569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1287D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6310A4" w14:textId="77777777" w:rsidR="004C3EEF" w:rsidRPr="0071287D" w:rsidRDefault="004C3EEF" w:rsidP="00BA569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1287D">
              <w:rPr>
                <w:rFonts w:ascii="Verdana" w:hAnsi="Verdana"/>
                <w:sz w:val="18"/>
                <w:szCs w:val="18"/>
              </w:rPr>
              <w:t>Nazwa podwykonawcy</w:t>
            </w:r>
            <w:r w:rsidRPr="0071287D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4C3EEF" w:rsidRPr="0071287D" w14:paraId="4D8DE485" w14:textId="77777777" w:rsidTr="00BA569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44E887" w14:textId="77777777" w:rsidR="004C3EEF" w:rsidRPr="0071287D" w:rsidRDefault="004C3EEF" w:rsidP="00BA569D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997828" w14:textId="77777777" w:rsidR="004C3EEF" w:rsidRPr="0071287D" w:rsidRDefault="004C3EEF" w:rsidP="00BA569D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A36CB3" w14:textId="77777777" w:rsidR="004C3EEF" w:rsidRPr="0071287D" w:rsidRDefault="004C3EEF" w:rsidP="00BA569D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4C3EEF" w:rsidRPr="0071287D" w14:paraId="642FF289" w14:textId="77777777" w:rsidTr="00BA569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84A5D2" w14:textId="77777777" w:rsidR="004C3EEF" w:rsidRPr="0071287D" w:rsidRDefault="004C3EEF" w:rsidP="00BA569D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DA4B86" w14:textId="77777777" w:rsidR="004C3EEF" w:rsidRPr="0071287D" w:rsidRDefault="004C3EEF" w:rsidP="00BA569D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900C2D" w14:textId="77777777" w:rsidR="004C3EEF" w:rsidRPr="0071287D" w:rsidRDefault="004C3EEF" w:rsidP="00BA569D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E7869F5" w14:textId="77777777" w:rsidR="004C3EEF" w:rsidRPr="0071287D" w:rsidRDefault="004C3EEF" w:rsidP="004C3EE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1287D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C859CF8" w14:textId="2E84A820" w:rsidR="004C3EEF" w:rsidRPr="0071287D" w:rsidRDefault="004C3EEF" w:rsidP="004C3EEF">
      <w:pPr>
        <w:pStyle w:val="Nagwek1"/>
        <w:rPr>
          <w:rFonts w:ascii="Verdana" w:hAnsi="Verdana" w:cs="Times New Roman"/>
          <w:sz w:val="18"/>
          <w:szCs w:val="18"/>
        </w:rPr>
      </w:pPr>
      <w:r w:rsidRPr="0071287D">
        <w:rPr>
          <w:rFonts w:ascii="Verdana" w:hAnsi="Verdana" w:cs="Times New Roman"/>
          <w:sz w:val="18"/>
          <w:szCs w:val="18"/>
        </w:rPr>
        <w:tab/>
        <w:t>Imię i Nazwisko</w:t>
      </w:r>
      <w:r w:rsidRPr="0071287D">
        <w:rPr>
          <w:rFonts w:ascii="Verdana" w:hAnsi="Verdana" w:cs="Times New Roman"/>
          <w:sz w:val="18"/>
          <w:szCs w:val="18"/>
        </w:rPr>
        <w:tab/>
      </w:r>
      <w:r w:rsidRPr="0071287D">
        <w:rPr>
          <w:rFonts w:ascii="Verdana" w:hAnsi="Verdana" w:cs="Times New Roman"/>
          <w:sz w:val="18"/>
          <w:szCs w:val="18"/>
        </w:rPr>
        <w:tab/>
      </w:r>
      <w:r w:rsidRPr="0071287D">
        <w:rPr>
          <w:rFonts w:ascii="Verdana" w:hAnsi="Verdana" w:cs="Times New Roman"/>
          <w:sz w:val="18"/>
          <w:szCs w:val="18"/>
        </w:rPr>
        <w:tab/>
      </w:r>
      <w:r w:rsidRPr="0071287D">
        <w:rPr>
          <w:rFonts w:ascii="Verdana" w:hAnsi="Verdana" w:cs="Times New Roman"/>
          <w:sz w:val="18"/>
          <w:szCs w:val="18"/>
        </w:rPr>
        <w:tab/>
      </w:r>
      <w:r w:rsidRPr="0071287D">
        <w:rPr>
          <w:rFonts w:ascii="Verdana" w:hAnsi="Verdana" w:cs="Times New Roman"/>
          <w:sz w:val="18"/>
          <w:szCs w:val="18"/>
        </w:rPr>
        <w:tab/>
      </w:r>
      <w:r w:rsidRPr="0071287D">
        <w:rPr>
          <w:rFonts w:ascii="Verdana" w:hAnsi="Verdana" w:cs="Times New Roman"/>
          <w:sz w:val="18"/>
          <w:szCs w:val="18"/>
        </w:rPr>
        <w:tab/>
      </w:r>
      <w:r w:rsidRPr="0071287D">
        <w:rPr>
          <w:rFonts w:ascii="Verdana" w:hAnsi="Verdana" w:cs="Times New Roman"/>
          <w:sz w:val="18"/>
          <w:szCs w:val="18"/>
        </w:rPr>
        <w:tab/>
      </w:r>
    </w:p>
    <w:p w14:paraId="7CE39C13" w14:textId="77777777" w:rsidR="004C3EEF" w:rsidRPr="0071287D" w:rsidRDefault="004C3EEF" w:rsidP="004C3EE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42E777C4" w14:textId="323298DC" w:rsidR="004C3EEF" w:rsidRPr="0071287D" w:rsidRDefault="004C3EEF" w:rsidP="004C3EE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1287D">
        <w:rPr>
          <w:rFonts w:ascii="Verdana" w:hAnsi="Verdana"/>
          <w:sz w:val="18"/>
          <w:szCs w:val="18"/>
        </w:rPr>
        <w:t>..............................................</w:t>
      </w:r>
      <w:r w:rsidRPr="0071287D">
        <w:rPr>
          <w:rFonts w:ascii="Verdana" w:hAnsi="Verdana"/>
          <w:sz w:val="18"/>
          <w:szCs w:val="18"/>
        </w:rPr>
        <w:tab/>
        <w:t xml:space="preserve"> </w:t>
      </w:r>
    </w:p>
    <w:p w14:paraId="44EA8593" w14:textId="77777777" w:rsidR="004C3EEF" w:rsidRPr="0071287D" w:rsidRDefault="004C3EEF" w:rsidP="004C3EE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4133D67" w14:textId="5A1F0377" w:rsidR="004C3EEF" w:rsidRPr="0071287D" w:rsidRDefault="004C3EEF" w:rsidP="004C3EE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1287D">
        <w:rPr>
          <w:rFonts w:ascii="Verdana" w:hAnsi="Verdana"/>
          <w:sz w:val="18"/>
          <w:szCs w:val="18"/>
        </w:rPr>
        <w:t>..............................................</w:t>
      </w:r>
      <w:r w:rsidRPr="0071287D">
        <w:rPr>
          <w:rFonts w:ascii="Verdana" w:hAnsi="Verdana"/>
          <w:sz w:val="18"/>
          <w:szCs w:val="18"/>
        </w:rPr>
        <w:tab/>
        <w:t xml:space="preserve"> </w:t>
      </w:r>
    </w:p>
    <w:p w14:paraId="212792EE" w14:textId="77777777" w:rsidR="004C3EEF" w:rsidRPr="0071287D" w:rsidRDefault="004C3EEF" w:rsidP="004C3EE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063C6757" w14:textId="77777777" w:rsidR="004C3EEF" w:rsidRPr="0071287D" w:rsidRDefault="004C3EEF" w:rsidP="004C3EE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1287D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71287D">
        <w:rPr>
          <w:rFonts w:ascii="Verdana" w:hAnsi="Verdana"/>
          <w:sz w:val="18"/>
          <w:szCs w:val="18"/>
        </w:rPr>
        <w:t>ych</w:t>
      </w:r>
      <w:proofErr w:type="spellEnd"/>
      <w:r w:rsidRPr="0071287D">
        <w:rPr>
          <w:rFonts w:ascii="Verdana" w:hAnsi="Verdana"/>
          <w:sz w:val="18"/>
          <w:szCs w:val="18"/>
        </w:rPr>
        <w:t>) dokumentu(ów)</w:t>
      </w:r>
    </w:p>
    <w:p w14:paraId="565534E5" w14:textId="77777777" w:rsidR="004C3EEF" w:rsidRPr="0071287D" w:rsidRDefault="004C3EEF" w:rsidP="004C3EEF">
      <w:pPr>
        <w:jc w:val="both"/>
        <w:rPr>
          <w:rFonts w:ascii="Verdana" w:hAnsi="Verdana"/>
          <w:sz w:val="18"/>
          <w:szCs w:val="18"/>
        </w:rPr>
      </w:pPr>
      <w:r w:rsidRPr="0071287D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1DDB0930" w14:textId="77777777" w:rsidR="004C3EEF" w:rsidRPr="0071287D" w:rsidRDefault="004C3EEF" w:rsidP="004C3EE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1287D">
        <w:rPr>
          <w:rFonts w:ascii="Verdana" w:hAnsi="Verdana"/>
          <w:sz w:val="18"/>
          <w:szCs w:val="18"/>
        </w:rPr>
        <w:t>załącznikami do niniejszej oferty są:</w:t>
      </w:r>
    </w:p>
    <w:p w14:paraId="76FC41AA" w14:textId="77777777" w:rsidR="004C3EEF" w:rsidRPr="0071287D" w:rsidRDefault="004C3EEF" w:rsidP="004C3EE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1287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66FFEAF" w14:textId="77777777" w:rsidR="004C3EEF" w:rsidRPr="0071287D" w:rsidRDefault="004C3EEF" w:rsidP="004C3EE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1287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18A5704" w14:textId="01CF5882" w:rsidR="004C3EEF" w:rsidRPr="0071287D" w:rsidRDefault="004C3EEF" w:rsidP="004C3EE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1287D"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43390D51" w14:textId="77777777" w:rsidR="004C3EEF" w:rsidRPr="0071287D" w:rsidRDefault="004C3EEF" w:rsidP="004C3EE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1287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EC0C698" w14:textId="77777777" w:rsidR="004C3EEF" w:rsidRPr="0071287D" w:rsidRDefault="004C3EEF" w:rsidP="004C3EE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1287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65900C21" w14:textId="77777777" w:rsidR="00933D66" w:rsidRPr="0071287D" w:rsidRDefault="00933D66" w:rsidP="00396331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448FC42F" w14:textId="77777777" w:rsidR="004C3EEF" w:rsidRPr="0071287D" w:rsidRDefault="004C3EEF" w:rsidP="004C3EEF">
      <w:pPr>
        <w:jc w:val="both"/>
        <w:rPr>
          <w:rFonts w:ascii="Verdana" w:hAnsi="Verdana"/>
          <w:sz w:val="18"/>
          <w:szCs w:val="18"/>
        </w:rPr>
      </w:pPr>
    </w:p>
    <w:p w14:paraId="5A66086D" w14:textId="77777777" w:rsidR="004C3EEF" w:rsidRPr="0071287D" w:rsidRDefault="004C3EEF" w:rsidP="004C3EE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71287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71287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71287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71287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71287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71287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71287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71287D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394ABDA6" w14:textId="77777777" w:rsidR="008D2AB8" w:rsidRPr="0071287D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sectPr w:rsidR="008D2AB8" w:rsidRPr="007128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CE3CB0" w14:textId="77777777" w:rsidR="00901143" w:rsidRDefault="00901143">
      <w:r>
        <w:separator/>
      </w:r>
    </w:p>
  </w:endnote>
  <w:endnote w:type="continuationSeparator" w:id="0">
    <w:p w14:paraId="446ED7AF" w14:textId="77777777" w:rsidR="00901143" w:rsidRDefault="00901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5BBAB6" w14:textId="77777777" w:rsidR="00FD427F" w:rsidRDefault="00FD42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DFC33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103680" w14:textId="77777777" w:rsidR="00FD427F" w:rsidRDefault="00FD42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FAC034" w14:textId="77777777" w:rsidR="00901143" w:rsidRDefault="00901143">
      <w:r>
        <w:separator/>
      </w:r>
    </w:p>
  </w:footnote>
  <w:footnote w:type="continuationSeparator" w:id="0">
    <w:p w14:paraId="770C0959" w14:textId="77777777" w:rsidR="00901143" w:rsidRDefault="009011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C27495" w14:textId="77777777" w:rsidR="00FD427F" w:rsidRDefault="00FD42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43256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0B68A4" w14:textId="77777777" w:rsidR="00FD427F" w:rsidRDefault="00FD42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4047338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661566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75929991">
    <w:abstractNumId w:val="0"/>
  </w:num>
  <w:num w:numId="4" w16cid:durableId="3516918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1143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631E6"/>
    <w:rsid w:val="002723B0"/>
    <w:rsid w:val="002D1A00"/>
    <w:rsid w:val="002D1FF3"/>
    <w:rsid w:val="002F339D"/>
    <w:rsid w:val="00315A4A"/>
    <w:rsid w:val="00337801"/>
    <w:rsid w:val="003873FE"/>
    <w:rsid w:val="00396331"/>
    <w:rsid w:val="004B0C2A"/>
    <w:rsid w:val="004B7300"/>
    <w:rsid w:val="004C3EEF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D24B3"/>
    <w:rsid w:val="0071287D"/>
    <w:rsid w:val="007748F0"/>
    <w:rsid w:val="007A4321"/>
    <w:rsid w:val="00833933"/>
    <w:rsid w:val="00853083"/>
    <w:rsid w:val="008B2F0C"/>
    <w:rsid w:val="008B4928"/>
    <w:rsid w:val="008D2AB8"/>
    <w:rsid w:val="008F1C66"/>
    <w:rsid w:val="00901143"/>
    <w:rsid w:val="00933D66"/>
    <w:rsid w:val="00970FE4"/>
    <w:rsid w:val="00A0022B"/>
    <w:rsid w:val="00A07FD2"/>
    <w:rsid w:val="00A346FE"/>
    <w:rsid w:val="00A449F3"/>
    <w:rsid w:val="00A47B4D"/>
    <w:rsid w:val="00A83018"/>
    <w:rsid w:val="00B774DC"/>
    <w:rsid w:val="00BC4C6F"/>
    <w:rsid w:val="00C7282E"/>
    <w:rsid w:val="00C969A6"/>
    <w:rsid w:val="00CA7D36"/>
    <w:rsid w:val="00D1199D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42B17"/>
    <w:rsid w:val="00F51688"/>
    <w:rsid w:val="00F53146"/>
    <w:rsid w:val="00F91018"/>
    <w:rsid w:val="00FA0F30"/>
    <w:rsid w:val="00FA51A4"/>
    <w:rsid w:val="00FD427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125409"/>
  <w15:chartTrackingRefBased/>
  <w15:docId w15:val="{7043A109-3971-4AEF-84DD-5AC1FAD8A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564</Words>
  <Characters>4519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2024-10-15T09:33:00Z</dcterms:created>
  <dcterms:modified xsi:type="dcterms:W3CDTF">2024-10-15T09:33:00Z</dcterms:modified>
</cp:coreProperties>
</file>