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D16DB" w14:textId="77777777" w:rsidR="00FF7EFF" w:rsidRPr="002A16E2" w:rsidRDefault="00C379D8" w:rsidP="00FF7EFF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E4AE697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FF7EFF" w:rsidRPr="002A16E2">
        <w:rPr>
          <w:rFonts w:ascii="Times New Roman" w:hAnsi="Times New Roman"/>
          <w:b w:val="0"/>
          <w:sz w:val="22"/>
          <w:szCs w:val="22"/>
        </w:rPr>
        <w:tab/>
      </w:r>
      <w:r w:rsidR="00FF7EFF" w:rsidRPr="002A16E2">
        <w:rPr>
          <w:rFonts w:ascii="Times New Roman" w:hAnsi="Times New Roman"/>
          <w:b w:val="0"/>
          <w:sz w:val="22"/>
          <w:szCs w:val="22"/>
        </w:rPr>
        <w:tab/>
      </w:r>
      <w:r w:rsidR="00FF7EFF" w:rsidRPr="002A16E2">
        <w:rPr>
          <w:rFonts w:ascii="Times New Roman" w:hAnsi="Times New Roman"/>
          <w:b w:val="0"/>
          <w:sz w:val="22"/>
          <w:szCs w:val="22"/>
        </w:rPr>
        <w:tab/>
      </w:r>
      <w:r w:rsidR="00FF7EFF" w:rsidRPr="002A16E2">
        <w:rPr>
          <w:rFonts w:ascii="Times New Roman" w:hAnsi="Times New Roman"/>
          <w:b w:val="0"/>
          <w:sz w:val="22"/>
          <w:szCs w:val="22"/>
        </w:rPr>
        <w:tab/>
      </w:r>
      <w:r w:rsidR="00FF7EFF" w:rsidRPr="002A16E2">
        <w:rPr>
          <w:rFonts w:ascii="Times New Roman" w:hAnsi="Times New Roman"/>
          <w:b w:val="0"/>
          <w:sz w:val="22"/>
          <w:szCs w:val="22"/>
        </w:rPr>
        <w:tab/>
      </w:r>
      <w:r w:rsidR="00FF7EFF" w:rsidRPr="002A16E2">
        <w:rPr>
          <w:rFonts w:ascii="Times New Roman" w:hAnsi="Times New Roman"/>
          <w:b w:val="0"/>
          <w:sz w:val="22"/>
          <w:szCs w:val="22"/>
        </w:rPr>
        <w:tab/>
      </w:r>
      <w:r w:rsidR="00FF7EFF" w:rsidRPr="002A16E2">
        <w:rPr>
          <w:rFonts w:ascii="Times New Roman" w:hAnsi="Times New Roman"/>
          <w:b w:val="0"/>
          <w:sz w:val="22"/>
          <w:szCs w:val="22"/>
        </w:rPr>
        <w:tab/>
      </w:r>
      <w:r w:rsidR="00FF7EFF" w:rsidRPr="002A16E2">
        <w:rPr>
          <w:rFonts w:ascii="Times New Roman" w:hAnsi="Times New Roman"/>
          <w:sz w:val="22"/>
          <w:szCs w:val="22"/>
        </w:rPr>
        <w:t>Załącznik nr 1</w:t>
      </w:r>
    </w:p>
    <w:p w14:paraId="0BE2ADE6" w14:textId="77777777" w:rsidR="00FF7EFF" w:rsidRPr="002A16E2" w:rsidRDefault="00FF7EFF" w:rsidP="00FF7EF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235F7F8" w14:textId="77777777" w:rsidR="00FF7EFF" w:rsidRPr="002A16E2" w:rsidRDefault="00FF7EFF" w:rsidP="00FF7EF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B76AD66" w14:textId="77777777" w:rsidR="00FF7EFF" w:rsidRPr="002A16E2" w:rsidRDefault="00FF7EFF" w:rsidP="00FF7EFF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2E706C2" w14:textId="77777777" w:rsidR="00FF7EFF" w:rsidRPr="002A16E2" w:rsidRDefault="00FF7EFF" w:rsidP="00FF7E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3FB1F1D" w14:textId="77777777" w:rsidR="00FF7EFF" w:rsidRPr="00FA50AF" w:rsidRDefault="00FF7EFF" w:rsidP="00FF7EF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3E55ED2" w14:textId="77777777" w:rsidR="00FF7EFF" w:rsidRPr="002A16E2" w:rsidRDefault="00FF7EFF" w:rsidP="00FF7E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1737C7A" w14:textId="77777777" w:rsidR="00FF7EFF" w:rsidRPr="002A16E2" w:rsidRDefault="00FF7EFF" w:rsidP="00FF7E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67B1428" w14:textId="77777777" w:rsidR="00FF7EFF" w:rsidRPr="002A16E2" w:rsidRDefault="00FF7EFF" w:rsidP="00FF7EF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AC13972" w14:textId="77777777" w:rsidR="00FF7EFF" w:rsidRPr="002A16E2" w:rsidRDefault="00FF7EFF" w:rsidP="00FF7EF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1C58802" w14:textId="77777777" w:rsidR="00FF7EFF" w:rsidRPr="002A16E2" w:rsidRDefault="00FF7EFF" w:rsidP="00FF7EF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FF740B" w14:textId="77777777" w:rsidR="00FF7EFF" w:rsidRPr="002A16E2" w:rsidRDefault="00FF7EFF" w:rsidP="00FF7E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0139022" w14:textId="77777777" w:rsidR="00FF7EFF" w:rsidRPr="002A16E2" w:rsidRDefault="00FF7EFF" w:rsidP="00FF7E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98D336E" w14:textId="77777777" w:rsidR="00FF7EFF" w:rsidRPr="002A16E2" w:rsidRDefault="00FF7EFF" w:rsidP="00FF7EFF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8FADCF4" w14:textId="77777777" w:rsidR="00FF7EFF" w:rsidRPr="002A16E2" w:rsidRDefault="00FF7EFF" w:rsidP="00FF7EF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AFB35E2" w14:textId="77777777" w:rsidR="00FF7EFF" w:rsidRPr="002A16E2" w:rsidRDefault="00FF7EFF" w:rsidP="00FF7EF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24F169D" w14:textId="77777777" w:rsidR="00FF7EFF" w:rsidRPr="002A16E2" w:rsidRDefault="00FF7EFF" w:rsidP="00FF7EF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F235415" w14:textId="77777777" w:rsidR="00FF7EFF" w:rsidRPr="002A16E2" w:rsidRDefault="00FF7EFF" w:rsidP="00FF7EF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95D9BAC" w14:textId="77777777" w:rsidR="00FF7EFF" w:rsidRPr="002A16E2" w:rsidRDefault="00FF7EFF" w:rsidP="00FF7EFF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729DAA4" w14:textId="77777777" w:rsidR="00FF7EFF" w:rsidRPr="002A16E2" w:rsidRDefault="00FF7EFF" w:rsidP="00FF7EFF">
      <w:pPr>
        <w:ind w:firstLine="3969"/>
        <w:rPr>
          <w:b/>
          <w:sz w:val="22"/>
          <w:szCs w:val="22"/>
        </w:rPr>
      </w:pPr>
    </w:p>
    <w:p w14:paraId="7BB5B884" w14:textId="39857B29" w:rsidR="00FF7EFF" w:rsidRDefault="00FF7EFF" w:rsidP="00FF7EFF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C379D8" w:rsidRPr="00C379D8">
        <w:rPr>
          <w:b/>
          <w:sz w:val="22"/>
          <w:szCs w:val="22"/>
        </w:rPr>
        <w:t xml:space="preserve">Dostawa 1 szt. komputera stacjonarnego oraz 1 szt. tabletu z klawiaturą i rysikiem na potrzeby </w:t>
      </w:r>
      <w:proofErr w:type="spellStart"/>
      <w:r w:rsidR="00C379D8" w:rsidRPr="00C379D8">
        <w:rPr>
          <w:b/>
          <w:sz w:val="22"/>
          <w:szCs w:val="22"/>
        </w:rPr>
        <w:t>WEAIiB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C379D8">
        <w:rPr>
          <w:b/>
          <w:sz w:val="22"/>
          <w:szCs w:val="22"/>
        </w:rPr>
        <w:t>595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5749239" w14:textId="77777777" w:rsidR="00FF7EFF" w:rsidRDefault="00FF7EFF" w:rsidP="00FF7EFF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641A4855" w14:textId="77777777" w:rsidR="00FF7EFF" w:rsidRPr="00BB4283" w:rsidRDefault="00FF7EFF" w:rsidP="00FF7EFF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5F55C47C" w14:textId="5E8FF83E" w:rsidR="00FF7EFF" w:rsidRPr="004E7108" w:rsidRDefault="00FF7EFF" w:rsidP="00FF7EFF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 xml:space="preserve">1 szt. </w:t>
      </w:r>
      <w:r w:rsidR="00C379D8" w:rsidRPr="00C379D8">
        <w:rPr>
          <w:b/>
          <w:color w:val="FF0000"/>
          <w:sz w:val="22"/>
          <w:szCs w:val="22"/>
        </w:rPr>
        <w:t>komputera stacjonarnego</w:t>
      </w:r>
      <w:r w:rsidR="00C379D8" w:rsidRPr="00C379D8">
        <w:rPr>
          <w:b/>
          <w:sz w:val="22"/>
          <w:szCs w:val="22"/>
        </w:rPr>
        <w:t xml:space="preserve">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FF7EFF" w:rsidRPr="008A2B7D" w14:paraId="312521CB" w14:textId="77777777" w:rsidTr="0062569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5FC08E" w14:textId="77777777" w:rsidR="00FF7EFF" w:rsidRPr="002A16E2" w:rsidRDefault="00FF7EFF" w:rsidP="0062569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6AFCED" w14:textId="77777777" w:rsidR="00FF7EFF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7F75D4F4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779212" w14:textId="77777777" w:rsidR="00FF7EFF" w:rsidRPr="0084309D" w:rsidRDefault="00FF7EFF" w:rsidP="0062569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2B9914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79C5441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592018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313ACB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4A9642D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74D171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9938D47" w14:textId="77777777" w:rsidR="00FF7EFF" w:rsidRPr="008A2B7D" w:rsidRDefault="00FF7EFF" w:rsidP="006256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3C9FC398" w14:textId="77777777" w:rsidR="00FF7EFF" w:rsidRPr="008A2B7D" w:rsidRDefault="00FF7EFF" w:rsidP="00625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1F8026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B841B27" w14:textId="77777777" w:rsidR="00FF7EFF" w:rsidRPr="008A2B7D" w:rsidRDefault="00FF7EFF" w:rsidP="0062569E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6128FD8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FF7EFF" w:rsidRPr="002A16E2" w14:paraId="4CA1B877" w14:textId="77777777" w:rsidTr="0062569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8E37CB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FF58CB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FE028B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B45B13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16CACF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6F380D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C5FDD3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A75CD9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FF7EFF" w:rsidRPr="002A16E2" w14:paraId="185ED372" w14:textId="77777777" w:rsidTr="0062569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2E7994" w14:textId="77777777" w:rsidR="00FF7EFF" w:rsidRPr="002A16E2" w:rsidRDefault="00FF7EFF" w:rsidP="0062569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267D" w14:textId="6A599495" w:rsidR="00FF7EFF" w:rsidRPr="00125021" w:rsidRDefault="00C379D8" w:rsidP="0062569E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Komputer stacjonarny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6FD7" w14:textId="77777777" w:rsidR="00FF7EFF" w:rsidRPr="00A47B30" w:rsidRDefault="00FF7EFF" w:rsidP="0062569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4A32" w14:textId="77777777" w:rsidR="00FF7EFF" w:rsidRPr="00F55968" w:rsidRDefault="00FF7EFF" w:rsidP="006256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37C2" w14:textId="77777777" w:rsidR="00FF7EFF" w:rsidRPr="002A16E2" w:rsidRDefault="00FF7EFF" w:rsidP="0062569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CDEB" w14:textId="77777777" w:rsidR="00FF7EFF" w:rsidRPr="002A16E2" w:rsidRDefault="00FF7EFF" w:rsidP="0062569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216BF0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6BF89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</w:tr>
      <w:tr w:rsidR="00FF7EFF" w:rsidRPr="002A16E2" w14:paraId="10786DD9" w14:textId="77777777" w:rsidTr="0062569E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E28CBE" w14:textId="77777777" w:rsidR="00FF7EFF" w:rsidRDefault="00FF7EFF" w:rsidP="0062569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63DFDB5" w14:textId="77777777" w:rsidR="00FF7EFF" w:rsidRPr="002A16E2" w:rsidRDefault="00FF7EFF" w:rsidP="0062569E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FACB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B42945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A008A5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</w:tr>
      <w:tr w:rsidR="00FF7EFF" w:rsidRPr="002A16E2" w14:paraId="714A523F" w14:textId="77777777" w:rsidTr="0062569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1AD161" w14:textId="77777777" w:rsidR="00FF7EFF" w:rsidRPr="002A16E2" w:rsidRDefault="00FF7EFF" w:rsidP="0062569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ADF753E" w14:textId="77777777" w:rsidR="00FF7EFF" w:rsidRPr="002A16E2" w:rsidRDefault="00FF7EFF" w:rsidP="0062569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A0DE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A53A37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B73A74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B42407C" w14:textId="77777777" w:rsidR="00FF7EFF" w:rsidRPr="002A16E2" w:rsidRDefault="00FF7EFF" w:rsidP="00FF7EFF">
      <w:pPr>
        <w:tabs>
          <w:tab w:val="right" w:pos="9000"/>
        </w:tabs>
        <w:rPr>
          <w:sz w:val="22"/>
          <w:szCs w:val="22"/>
        </w:rPr>
      </w:pPr>
    </w:p>
    <w:p w14:paraId="1BE99766" w14:textId="65131C71" w:rsidR="00C379D8" w:rsidRPr="002A16E2" w:rsidRDefault="00C379D8" w:rsidP="00C379D8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komputer stacjonarny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FFAA629" w14:textId="77777777" w:rsidR="00C379D8" w:rsidRDefault="00C379D8" w:rsidP="00FF7EFF">
      <w:pPr>
        <w:widowControl w:val="0"/>
        <w:jc w:val="both"/>
        <w:rPr>
          <w:b/>
          <w:sz w:val="22"/>
          <w:szCs w:val="22"/>
        </w:rPr>
      </w:pPr>
    </w:p>
    <w:p w14:paraId="47B0A9CA" w14:textId="46DF4F86" w:rsidR="00FF7EFF" w:rsidRDefault="00FF7EFF" w:rsidP="00FF7EFF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 w:rsidR="00C379D8">
        <w:rPr>
          <w:b/>
          <w:bCs/>
          <w:sz w:val="22"/>
          <w:szCs w:val="22"/>
        </w:rPr>
        <w:t xml:space="preserve">otrzymania zamówienia potwierdzonego przez </w:t>
      </w:r>
      <w:proofErr w:type="spellStart"/>
      <w:r w:rsidR="00C379D8">
        <w:rPr>
          <w:b/>
          <w:bCs/>
          <w:sz w:val="22"/>
          <w:szCs w:val="22"/>
        </w:rPr>
        <w:t>MNiSW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941E504" w14:textId="77777777" w:rsidR="00C379D8" w:rsidRDefault="00FF7EFF" w:rsidP="00C379D8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C379D8">
        <w:rPr>
          <w:b/>
          <w:bCs/>
          <w:sz w:val="22"/>
          <w:szCs w:val="22"/>
        </w:rPr>
        <w:t>…………………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="00C379D8" w:rsidRPr="00F47191">
        <w:rPr>
          <w:sz w:val="22"/>
          <w:szCs w:val="22"/>
          <w:highlight w:val="yellow"/>
        </w:rPr>
        <w:t>(</w:t>
      </w:r>
      <w:r w:rsidR="00C379D8" w:rsidRPr="00F47191">
        <w:rPr>
          <w:i/>
          <w:sz w:val="22"/>
          <w:szCs w:val="22"/>
          <w:highlight w:val="yellow"/>
        </w:rPr>
        <w:t xml:space="preserve">kryterium </w:t>
      </w:r>
      <w:r w:rsidR="00C379D8" w:rsidRPr="002A16E2">
        <w:rPr>
          <w:i/>
          <w:sz w:val="22"/>
          <w:szCs w:val="22"/>
          <w:highlight w:val="yellow"/>
        </w:rPr>
        <w:t>oceny ofert)</w:t>
      </w:r>
    </w:p>
    <w:p w14:paraId="5F6E94EE" w14:textId="4FFBAAA9" w:rsidR="00FF7EFF" w:rsidRPr="002A16E2" w:rsidRDefault="00FF7EFF" w:rsidP="00FF7EFF">
      <w:pPr>
        <w:widowControl w:val="0"/>
        <w:jc w:val="both"/>
        <w:rPr>
          <w:b/>
          <w:sz w:val="22"/>
          <w:szCs w:val="22"/>
        </w:rPr>
      </w:pPr>
    </w:p>
    <w:p w14:paraId="3054538A" w14:textId="77777777" w:rsidR="00FF7EFF" w:rsidRPr="002A16E2" w:rsidRDefault="00FF7EFF" w:rsidP="00FF7E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E15B03F" w14:textId="77777777" w:rsidR="00FF7EFF" w:rsidRPr="002A16E2" w:rsidRDefault="00FF7EFF" w:rsidP="00FF7EF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11735EF" w14:textId="77777777" w:rsidR="00FF7EFF" w:rsidRDefault="00FF7EFF" w:rsidP="00FF7EFF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27CCB85" w14:textId="77777777" w:rsidR="00FF7EFF" w:rsidRDefault="00FF7EFF" w:rsidP="00FF7EFF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89881E9" w14:textId="77777777" w:rsidR="00FF7EFF" w:rsidRDefault="00FF7EFF" w:rsidP="00FF7EFF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DBCA442" w14:textId="77777777" w:rsidR="00FF7EFF" w:rsidRPr="00BB4283" w:rsidRDefault="00FF7EFF" w:rsidP="00FF7EFF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2</w:t>
      </w:r>
    </w:p>
    <w:p w14:paraId="68F63EEE" w14:textId="0499AA4E" w:rsidR="00FF7EFF" w:rsidRPr="00C379D8" w:rsidRDefault="00FF7EFF" w:rsidP="00FF7EFF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 w:rsidR="00C379D8" w:rsidRPr="00C379D8">
        <w:rPr>
          <w:b/>
          <w:color w:val="FF0000"/>
          <w:sz w:val="22"/>
          <w:szCs w:val="22"/>
        </w:rPr>
        <w:t>1 szt. tabletu z klawiaturą i rysikiem</w:t>
      </w:r>
    </w:p>
    <w:p w14:paraId="49D93130" w14:textId="77777777" w:rsidR="00FF7EFF" w:rsidRPr="002A16E2" w:rsidRDefault="00FF7EFF" w:rsidP="00FF7EFF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FF7EFF" w:rsidRPr="008A2B7D" w14:paraId="72BC0F29" w14:textId="77777777" w:rsidTr="0062569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40DA87" w14:textId="77777777" w:rsidR="00FF7EFF" w:rsidRPr="002A16E2" w:rsidRDefault="00FF7EFF" w:rsidP="0062569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0C2996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A43058" w14:textId="77777777" w:rsidR="00FF7EFF" w:rsidRPr="0084309D" w:rsidRDefault="00FF7EFF" w:rsidP="0062569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DF5312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382AEBB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7629ED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335BD1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C5617FF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E37EE2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B87777F" w14:textId="77777777" w:rsidR="00FF7EFF" w:rsidRPr="008A2B7D" w:rsidRDefault="00FF7EFF" w:rsidP="006256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57002358" w14:textId="77777777" w:rsidR="00FF7EFF" w:rsidRPr="008A2B7D" w:rsidRDefault="00FF7EFF" w:rsidP="00625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58C980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83707DE" w14:textId="77777777" w:rsidR="00FF7EFF" w:rsidRPr="008A2B7D" w:rsidRDefault="00FF7EFF" w:rsidP="0062569E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235BDB8" w14:textId="77777777" w:rsidR="00FF7EFF" w:rsidRPr="008A2B7D" w:rsidRDefault="00FF7EFF" w:rsidP="0062569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FF7EFF" w:rsidRPr="002A16E2" w14:paraId="2B97DA0F" w14:textId="77777777" w:rsidTr="0062569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9E9780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26C9DD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1AFE3F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98A45C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E61F6F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50C024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0E7DE3F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46076E" w14:textId="77777777" w:rsidR="00FF7EFF" w:rsidRPr="002A16E2" w:rsidRDefault="00FF7EFF" w:rsidP="0062569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FF7EFF" w:rsidRPr="002A16E2" w14:paraId="6C1EAE23" w14:textId="77777777" w:rsidTr="0062569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9535C8" w14:textId="77777777" w:rsidR="00FF7EFF" w:rsidRDefault="00FF7EFF" w:rsidP="0062569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2CAC" w14:textId="5EAE42C5" w:rsidR="00FF7EFF" w:rsidRDefault="00C379D8" w:rsidP="0062569E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Tablet z klawiatura i rysikiem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956F" w14:textId="77777777" w:rsidR="00FF7EFF" w:rsidRPr="00A47B30" w:rsidRDefault="00FF7EFF" w:rsidP="0062569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79B9" w14:textId="77777777" w:rsidR="00FF7EFF" w:rsidRDefault="00FF7EFF" w:rsidP="006256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831B" w14:textId="77777777" w:rsidR="00FF7EFF" w:rsidRPr="002A16E2" w:rsidRDefault="00FF7EFF" w:rsidP="0062569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4E91" w14:textId="77777777" w:rsidR="00FF7EFF" w:rsidRPr="002A16E2" w:rsidRDefault="00FF7EFF" w:rsidP="0062569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62ED83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3E9674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</w:tr>
      <w:tr w:rsidR="00FF7EFF" w:rsidRPr="002A16E2" w14:paraId="0CB3DA7A" w14:textId="77777777" w:rsidTr="0062569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0B7849" w14:textId="77777777" w:rsidR="00FF7EFF" w:rsidRDefault="00FF7EFF" w:rsidP="0062569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312873A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  <w:p w14:paraId="78DA758A" w14:textId="77777777" w:rsidR="00FF7EFF" w:rsidRDefault="00FF7EFF" w:rsidP="0062569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FDC152F" w14:textId="77777777" w:rsidR="00FF7EFF" w:rsidRPr="002A16E2" w:rsidRDefault="00FF7EFF" w:rsidP="0062569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AC20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4931CC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0847B6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</w:tr>
      <w:tr w:rsidR="00FF7EFF" w:rsidRPr="002A16E2" w14:paraId="77D2FBAC" w14:textId="77777777" w:rsidTr="0062569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D12720" w14:textId="77777777" w:rsidR="00FF7EFF" w:rsidRPr="002A16E2" w:rsidRDefault="00FF7EFF" w:rsidP="0062569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4D6E84A" w14:textId="77777777" w:rsidR="00FF7EFF" w:rsidRPr="002A16E2" w:rsidRDefault="00FF7EFF" w:rsidP="0062569E">
            <w:pPr>
              <w:rPr>
                <w:sz w:val="22"/>
                <w:szCs w:val="22"/>
              </w:rPr>
            </w:pPr>
          </w:p>
          <w:p w14:paraId="739A4DD9" w14:textId="77777777" w:rsidR="00FF7EFF" w:rsidRPr="002A16E2" w:rsidRDefault="00FF7EFF" w:rsidP="0062569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1A97E7D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303D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558229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6F105A" w14:textId="77777777" w:rsidR="00FF7EFF" w:rsidRPr="002A16E2" w:rsidRDefault="00FF7EFF" w:rsidP="0062569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40DF16A" w14:textId="77777777" w:rsidR="00FF7EFF" w:rsidRPr="002A16E2" w:rsidRDefault="00FF7EFF" w:rsidP="00FF7EFF">
      <w:pPr>
        <w:tabs>
          <w:tab w:val="right" w:pos="9000"/>
        </w:tabs>
        <w:rPr>
          <w:sz w:val="22"/>
          <w:szCs w:val="22"/>
        </w:rPr>
      </w:pPr>
    </w:p>
    <w:p w14:paraId="55F35A21" w14:textId="77777777" w:rsidR="00FF7EFF" w:rsidRDefault="00FF7EFF" w:rsidP="00FF7EFF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AEA3B4C" w14:textId="77777777" w:rsidR="00C379D8" w:rsidRDefault="00FF7EFF" w:rsidP="00C379D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C379D8">
        <w:rPr>
          <w:b/>
          <w:bCs/>
          <w:sz w:val="22"/>
          <w:szCs w:val="22"/>
        </w:rPr>
        <w:t>……………………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="00C379D8" w:rsidRPr="00F47191">
        <w:rPr>
          <w:sz w:val="22"/>
          <w:szCs w:val="22"/>
          <w:highlight w:val="yellow"/>
        </w:rPr>
        <w:t>(</w:t>
      </w:r>
      <w:r w:rsidR="00C379D8" w:rsidRPr="00F47191">
        <w:rPr>
          <w:i/>
          <w:sz w:val="22"/>
          <w:szCs w:val="22"/>
          <w:highlight w:val="yellow"/>
        </w:rPr>
        <w:t xml:space="preserve">kryterium </w:t>
      </w:r>
      <w:r w:rsidR="00C379D8" w:rsidRPr="002A16E2">
        <w:rPr>
          <w:i/>
          <w:sz w:val="22"/>
          <w:szCs w:val="22"/>
          <w:highlight w:val="yellow"/>
        </w:rPr>
        <w:t>oceny ofert)</w:t>
      </w:r>
    </w:p>
    <w:p w14:paraId="73D5901B" w14:textId="06F1D91C" w:rsidR="00FF7EFF" w:rsidRPr="002A16E2" w:rsidRDefault="00FF7EFF" w:rsidP="00FF7E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3066021" w14:textId="77777777" w:rsidR="00FF7EFF" w:rsidRPr="002A16E2" w:rsidRDefault="00FF7EFF" w:rsidP="00FF7E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6A2C9CD" w14:textId="77777777" w:rsidR="00FF7EFF" w:rsidRPr="002A16E2" w:rsidRDefault="00FF7EFF" w:rsidP="00FF7EF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E2481F5" w14:textId="77777777" w:rsidR="00FF7EFF" w:rsidRPr="00E63BA7" w:rsidRDefault="00FF7EFF" w:rsidP="00FF7EFF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9A6E98" w14:textId="77777777" w:rsidR="00FF7EFF" w:rsidRPr="00E63BA7" w:rsidRDefault="00FF7EFF" w:rsidP="00FF7EFF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449187D9" w14:textId="77777777" w:rsidR="00FF7EFF" w:rsidRDefault="00FF7EFF" w:rsidP="00FF7EFF">
      <w:pPr>
        <w:tabs>
          <w:tab w:val="left" w:pos="426"/>
        </w:tabs>
        <w:jc w:val="both"/>
        <w:rPr>
          <w:sz w:val="22"/>
          <w:szCs w:val="22"/>
        </w:rPr>
      </w:pPr>
    </w:p>
    <w:p w14:paraId="1E156660" w14:textId="77777777" w:rsidR="00FF7EFF" w:rsidRDefault="00FF7EFF" w:rsidP="00FF7EFF">
      <w:pPr>
        <w:tabs>
          <w:tab w:val="left" w:pos="426"/>
        </w:tabs>
        <w:jc w:val="both"/>
        <w:rPr>
          <w:sz w:val="22"/>
          <w:szCs w:val="22"/>
        </w:rPr>
      </w:pPr>
    </w:p>
    <w:p w14:paraId="360542D9" w14:textId="77777777" w:rsidR="00FF7EFF" w:rsidRDefault="00FF7EFF" w:rsidP="00FF7EFF">
      <w:pPr>
        <w:tabs>
          <w:tab w:val="left" w:pos="426"/>
        </w:tabs>
        <w:jc w:val="both"/>
        <w:rPr>
          <w:sz w:val="22"/>
          <w:szCs w:val="22"/>
        </w:rPr>
      </w:pPr>
    </w:p>
    <w:p w14:paraId="3E3592AB" w14:textId="77777777" w:rsidR="00FF7EFF" w:rsidRPr="002A16E2" w:rsidRDefault="00FF7EFF" w:rsidP="00FF7EFF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84889E2" w14:textId="77777777" w:rsidR="00FF7EFF" w:rsidRDefault="00FF7EFF" w:rsidP="00FF7E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1DE5BD4" w14:textId="77777777" w:rsidR="00FF7EFF" w:rsidRPr="001E70CA" w:rsidRDefault="00FF7EFF" w:rsidP="00FF7E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4A757462" w14:textId="77777777" w:rsidR="00FF7EFF" w:rsidRPr="003E2056" w:rsidRDefault="00FF7EFF" w:rsidP="00FF7EFF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6FEBF6E" w14:textId="77777777" w:rsidR="00FF7EFF" w:rsidRPr="002A16E2" w:rsidRDefault="00FF7EFF" w:rsidP="00FF7EF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60291B0" w14:textId="77777777" w:rsidR="00FF7EFF" w:rsidRPr="002A16E2" w:rsidRDefault="00FF7EFF" w:rsidP="00FF7EF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9BE5A6" w14:textId="77777777" w:rsidR="00FF7EFF" w:rsidRPr="002A16E2" w:rsidRDefault="00FF7EFF" w:rsidP="00FF7EF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C613E7" w14:textId="77777777" w:rsidR="00FF7EFF" w:rsidRPr="002A16E2" w:rsidRDefault="00FF7EFF" w:rsidP="00FF7EF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F7EFF" w:rsidRPr="002A16E2" w14:paraId="235AD6BC" w14:textId="77777777" w:rsidTr="006256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675D7" w14:textId="77777777" w:rsidR="00FF7EFF" w:rsidRPr="002A16E2" w:rsidRDefault="00FF7EFF" w:rsidP="006256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36252" w14:textId="77777777" w:rsidR="00FF7EFF" w:rsidRPr="002A16E2" w:rsidRDefault="00FF7EFF" w:rsidP="006256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3AF9385" w14:textId="77777777" w:rsidR="00FF7EFF" w:rsidRPr="002A16E2" w:rsidRDefault="00FF7EFF" w:rsidP="006256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B23D8" w14:textId="77777777" w:rsidR="00FF7EFF" w:rsidRPr="002A16E2" w:rsidRDefault="00FF7EFF" w:rsidP="006256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F7EFF" w:rsidRPr="002A16E2" w14:paraId="0F29660A" w14:textId="77777777" w:rsidTr="006256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CA5CA" w14:textId="77777777" w:rsidR="00FF7EFF" w:rsidRPr="002A16E2" w:rsidRDefault="00FF7EFF" w:rsidP="0062569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118C4" w14:textId="77777777" w:rsidR="00FF7EFF" w:rsidRPr="002A16E2" w:rsidRDefault="00FF7EFF" w:rsidP="006256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FDDB6" w14:textId="77777777" w:rsidR="00FF7EFF" w:rsidRPr="002A16E2" w:rsidRDefault="00FF7EFF" w:rsidP="006256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F7EFF" w:rsidRPr="002A16E2" w14:paraId="38FCC254" w14:textId="77777777" w:rsidTr="0062569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C35B8" w14:textId="77777777" w:rsidR="00FF7EFF" w:rsidRPr="002A16E2" w:rsidRDefault="00FF7EFF" w:rsidP="0062569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5B481" w14:textId="77777777" w:rsidR="00FF7EFF" w:rsidRPr="002A16E2" w:rsidRDefault="00FF7EFF" w:rsidP="006256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A7879" w14:textId="77777777" w:rsidR="00FF7EFF" w:rsidRPr="002A16E2" w:rsidRDefault="00FF7EFF" w:rsidP="006256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3B7DA78" w14:textId="77777777" w:rsidR="00FF7EFF" w:rsidRPr="002A16E2" w:rsidRDefault="00FF7EFF" w:rsidP="00FF7EF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F451226" w14:textId="77777777" w:rsidR="00FF7EFF" w:rsidRPr="002A16E2" w:rsidRDefault="00FF7EFF" w:rsidP="00FF7EF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7D60C81" w14:textId="77777777" w:rsidR="00FF7EFF" w:rsidRPr="002A16E2" w:rsidRDefault="00FF7EFF" w:rsidP="00FF7EF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9AA7C64" w14:textId="77777777" w:rsidR="00FF7EFF" w:rsidRPr="002A16E2" w:rsidRDefault="00FF7EFF" w:rsidP="00FF7EF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C72E5C3" w14:textId="77777777" w:rsidR="00FF7EFF" w:rsidRPr="002A16E2" w:rsidRDefault="00FF7EFF" w:rsidP="00FF7EF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EE55715" w14:textId="77777777" w:rsidR="00FF7EFF" w:rsidRPr="002A16E2" w:rsidRDefault="00FF7EFF" w:rsidP="00FF7EFF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F4ABA8A" w14:textId="77777777" w:rsidR="00FF7EFF" w:rsidRPr="002A16E2" w:rsidRDefault="00FF7EFF" w:rsidP="00FF7EF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0E307EB" w14:textId="77777777" w:rsidR="00FF7EFF" w:rsidRPr="002A16E2" w:rsidRDefault="00FF7EFF" w:rsidP="00FF7E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0B3764B" w14:textId="77777777" w:rsidR="00FF7EFF" w:rsidRPr="002A16E2" w:rsidRDefault="00FF7EFF" w:rsidP="00FF7E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FCE16BB" w14:textId="77777777" w:rsidR="00FF7EFF" w:rsidRPr="00F47191" w:rsidRDefault="00FF7EFF" w:rsidP="00FF7EFF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04AC49A" w14:textId="77777777" w:rsidR="00FF7EFF" w:rsidRPr="000A160D" w:rsidRDefault="00FF7EFF" w:rsidP="00FF7EFF"/>
    <w:p w14:paraId="1F64F20F" w14:textId="77777777" w:rsidR="00FF7EFF" w:rsidRPr="00707BF9" w:rsidRDefault="00FF7EFF" w:rsidP="00FF7EFF"/>
    <w:p w14:paraId="7EA6E012" w14:textId="77777777" w:rsidR="00FF7EFF" w:rsidRPr="00CD41F8" w:rsidRDefault="00FF7EFF" w:rsidP="00FF7EFF"/>
    <w:p w14:paraId="62EEFC56" w14:textId="77777777" w:rsidR="00FF7EFF" w:rsidRPr="00A71362" w:rsidRDefault="00FF7EFF" w:rsidP="00FF7EFF"/>
    <w:p w14:paraId="05535B5E" w14:textId="77777777" w:rsidR="00FF7EFF" w:rsidRPr="00240295" w:rsidRDefault="00FF7EFF" w:rsidP="00FF7EFF"/>
    <w:p w14:paraId="69E4DCBE" w14:textId="77777777" w:rsidR="00FF7EFF" w:rsidRPr="0030065D" w:rsidRDefault="00FF7EFF" w:rsidP="00FF7EFF"/>
    <w:p w14:paraId="0BF55CB0" w14:textId="77777777" w:rsidR="00FF7EFF" w:rsidRPr="003041ED" w:rsidRDefault="00FF7EFF" w:rsidP="00FF7EFF"/>
    <w:p w14:paraId="5EF1827C" w14:textId="77777777" w:rsidR="00FF7EFF" w:rsidRPr="00D11EB7" w:rsidRDefault="00FF7EFF" w:rsidP="00FF7EFF"/>
    <w:p w14:paraId="7227B1E0" w14:textId="77777777" w:rsidR="00FF7EFF" w:rsidRPr="003724D1" w:rsidRDefault="00FF7EFF" w:rsidP="00FF7EFF"/>
    <w:p w14:paraId="24239807" w14:textId="77777777" w:rsidR="00FE545C" w:rsidRPr="00FF7EFF" w:rsidRDefault="00FE545C" w:rsidP="00FF7EFF"/>
    <w:sectPr w:rsidR="00FE545C" w:rsidRPr="00FF7E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6FB547" w14:textId="77777777" w:rsidR="00810B46" w:rsidRDefault="00810B46">
      <w:r>
        <w:separator/>
      </w:r>
    </w:p>
  </w:endnote>
  <w:endnote w:type="continuationSeparator" w:id="0">
    <w:p w14:paraId="762D5A11" w14:textId="77777777" w:rsidR="00810B46" w:rsidRDefault="00810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06E14" w14:textId="77777777" w:rsidR="009E7E3C" w:rsidRDefault="009E7E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6D86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33506" w14:textId="77777777" w:rsidR="009E7E3C" w:rsidRDefault="009E7E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32700" w14:textId="77777777" w:rsidR="00810B46" w:rsidRDefault="00810B46">
      <w:r>
        <w:separator/>
      </w:r>
    </w:p>
  </w:footnote>
  <w:footnote w:type="continuationSeparator" w:id="0">
    <w:p w14:paraId="7C530EF5" w14:textId="77777777" w:rsidR="00810B46" w:rsidRDefault="00810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64994" w14:textId="77777777" w:rsidR="009E7E3C" w:rsidRDefault="009E7E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D3DE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82E64" w14:textId="77777777" w:rsidR="009E7E3C" w:rsidRDefault="009E7E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07173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06852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1388042">
    <w:abstractNumId w:val="0"/>
  </w:num>
  <w:num w:numId="4" w16cid:durableId="1574924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B4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10B46"/>
    <w:rsid w:val="00833933"/>
    <w:rsid w:val="00853083"/>
    <w:rsid w:val="00861BA1"/>
    <w:rsid w:val="008B2F0C"/>
    <w:rsid w:val="008B4928"/>
    <w:rsid w:val="008D2AB8"/>
    <w:rsid w:val="008F1C66"/>
    <w:rsid w:val="00970FE4"/>
    <w:rsid w:val="009E7E3C"/>
    <w:rsid w:val="00A0022B"/>
    <w:rsid w:val="00A346FE"/>
    <w:rsid w:val="00A47B4D"/>
    <w:rsid w:val="00A83018"/>
    <w:rsid w:val="00B774DC"/>
    <w:rsid w:val="00C379D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0A73098"/>
  <w15:chartTrackingRefBased/>
  <w15:docId w15:val="{994806F4-CBF0-429D-B4EF-AFD8A07B7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7E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798</Words>
  <Characters>5648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2024-10-16T13:14:00Z</cp:lastPrinted>
  <dcterms:created xsi:type="dcterms:W3CDTF">2024-10-16T13:07:00Z</dcterms:created>
  <dcterms:modified xsi:type="dcterms:W3CDTF">2024-10-16T13:15:00Z</dcterms:modified>
</cp:coreProperties>
</file>