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0EE1CE" w14:textId="77777777" w:rsidR="00FB7F50" w:rsidRPr="002245BE" w:rsidRDefault="006A692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A692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A692E">
        <w:rPr>
          <w:sz w:val="22"/>
          <w:szCs w:val="22"/>
        </w:rPr>
        <w:t>2024-10-21</w:t>
      </w:r>
    </w:p>
    <w:p w14:paraId="20F965F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AC89AAE" w14:textId="77777777" w:rsidR="006A692E" w:rsidRPr="006A692E" w:rsidRDefault="006A692E" w:rsidP="00FB7F50">
      <w:pPr>
        <w:spacing w:after="40"/>
        <w:rPr>
          <w:b/>
          <w:bCs/>
          <w:sz w:val="22"/>
          <w:szCs w:val="22"/>
        </w:rPr>
      </w:pPr>
      <w:r w:rsidRPr="006A692E">
        <w:rPr>
          <w:b/>
          <w:bCs/>
          <w:sz w:val="22"/>
          <w:szCs w:val="22"/>
        </w:rPr>
        <w:t>Akademia Górniczo - Hutnicza</w:t>
      </w:r>
    </w:p>
    <w:p w14:paraId="1CE2CDAB" w14:textId="77777777" w:rsidR="006A692E" w:rsidRPr="006A692E" w:rsidRDefault="006A692E" w:rsidP="00FB7F50">
      <w:pPr>
        <w:spacing w:after="40"/>
        <w:rPr>
          <w:b/>
          <w:bCs/>
          <w:sz w:val="22"/>
          <w:szCs w:val="22"/>
        </w:rPr>
      </w:pPr>
      <w:r w:rsidRPr="006A692E">
        <w:rPr>
          <w:b/>
          <w:bCs/>
          <w:sz w:val="22"/>
          <w:szCs w:val="22"/>
        </w:rPr>
        <w:t>im. Stanisława Staszica w Krakowie</w:t>
      </w:r>
    </w:p>
    <w:p w14:paraId="43F8E566" w14:textId="77777777" w:rsidR="00FB7F50" w:rsidRPr="002245BE" w:rsidRDefault="006A692E" w:rsidP="00FB7F50">
      <w:pPr>
        <w:spacing w:after="40"/>
        <w:rPr>
          <w:b/>
          <w:bCs/>
          <w:sz w:val="22"/>
          <w:szCs w:val="22"/>
        </w:rPr>
      </w:pPr>
      <w:r w:rsidRPr="006A692E">
        <w:rPr>
          <w:b/>
          <w:bCs/>
          <w:sz w:val="22"/>
          <w:szCs w:val="22"/>
        </w:rPr>
        <w:t>Dział Zamówień Publicznych</w:t>
      </w:r>
    </w:p>
    <w:p w14:paraId="3E855073" w14:textId="77777777" w:rsidR="00FB7F50" w:rsidRPr="002245BE" w:rsidRDefault="006A692E" w:rsidP="00FB7F50">
      <w:pPr>
        <w:rPr>
          <w:sz w:val="22"/>
          <w:szCs w:val="22"/>
        </w:rPr>
      </w:pPr>
      <w:r w:rsidRPr="006A692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A692E">
        <w:rPr>
          <w:sz w:val="22"/>
          <w:szCs w:val="22"/>
        </w:rPr>
        <w:t>30</w:t>
      </w:r>
    </w:p>
    <w:p w14:paraId="1B6C0FD1" w14:textId="77777777" w:rsidR="00FB7F50" w:rsidRPr="002245BE" w:rsidRDefault="006A692E" w:rsidP="00FB7F50">
      <w:pPr>
        <w:rPr>
          <w:sz w:val="22"/>
          <w:szCs w:val="22"/>
        </w:rPr>
      </w:pPr>
      <w:r w:rsidRPr="006A692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A692E">
        <w:rPr>
          <w:sz w:val="22"/>
          <w:szCs w:val="22"/>
        </w:rPr>
        <w:t>Kraków</w:t>
      </w:r>
    </w:p>
    <w:p w14:paraId="1BA775B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25B5DC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A692E" w:rsidRPr="00607F9B" w14:paraId="0F40D980" w14:textId="77777777" w:rsidTr="00D70D44">
        <w:trPr>
          <w:trHeight w:val="638"/>
        </w:trPr>
        <w:tc>
          <w:tcPr>
            <w:tcW w:w="959" w:type="dxa"/>
            <w:shd w:val="clear" w:color="auto" w:fill="auto"/>
          </w:tcPr>
          <w:p w14:paraId="06283CAF" w14:textId="77777777" w:rsidR="006A692E" w:rsidRPr="00607F9B" w:rsidRDefault="006A692E" w:rsidP="00D70D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ACC650" w14:textId="4CB701E4" w:rsidR="006A692E" w:rsidRPr="00607F9B" w:rsidRDefault="006A692E" w:rsidP="00D70D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A692E">
              <w:rPr>
                <w:sz w:val="22"/>
                <w:szCs w:val="22"/>
              </w:rPr>
              <w:t>przetarg</w:t>
            </w:r>
            <w:r w:rsidR="0096225D">
              <w:rPr>
                <w:sz w:val="22"/>
                <w:szCs w:val="22"/>
              </w:rPr>
              <w:t>u</w:t>
            </w:r>
            <w:r w:rsidRPr="006A692E">
              <w:rPr>
                <w:sz w:val="22"/>
                <w:szCs w:val="22"/>
              </w:rPr>
              <w:t xml:space="preserve"> nieograniczon</w:t>
            </w:r>
            <w:r w:rsidR="0096225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692E">
              <w:rPr>
                <w:b/>
                <w:bCs/>
                <w:sz w:val="22"/>
                <w:szCs w:val="22"/>
              </w:rPr>
              <w:t xml:space="preserve">Dostawa urządzeń sieciowych - </w:t>
            </w:r>
            <w:proofErr w:type="spellStart"/>
            <w:r w:rsidRPr="006A692E">
              <w:rPr>
                <w:b/>
                <w:bCs/>
                <w:sz w:val="22"/>
                <w:szCs w:val="22"/>
              </w:rPr>
              <w:t>switchy</w:t>
            </w:r>
            <w:proofErr w:type="spellEnd"/>
            <w:r w:rsidRPr="006A692E">
              <w:rPr>
                <w:b/>
                <w:bCs/>
                <w:sz w:val="22"/>
                <w:szCs w:val="22"/>
              </w:rPr>
              <w:t xml:space="preserve"> (2 szt.) - dla CRI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A692E">
              <w:rPr>
                <w:b/>
                <w:sz w:val="22"/>
                <w:szCs w:val="22"/>
              </w:rPr>
              <w:t>DE-dzp.272-456/24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E4C40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A692E" w14:paraId="21CC2F09" w14:textId="77777777" w:rsidTr="00D70D44">
        <w:trPr>
          <w:cantSplit/>
        </w:trPr>
        <w:tc>
          <w:tcPr>
            <w:tcW w:w="10150" w:type="dxa"/>
          </w:tcPr>
          <w:p w14:paraId="74408FFD" w14:textId="77777777" w:rsidR="006A692E" w:rsidRPr="00D26ED6" w:rsidRDefault="006A692E" w:rsidP="00D70D4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692E">
              <w:rPr>
                <w:b/>
                <w:sz w:val="22"/>
                <w:szCs w:val="22"/>
              </w:rPr>
              <w:t>Zakład Systemów Komputerowych ZSK Sp. z o.o.</w:t>
            </w:r>
          </w:p>
          <w:p w14:paraId="6BE0C223" w14:textId="77777777" w:rsidR="006A692E" w:rsidRPr="009F0E5C" w:rsidRDefault="006A692E" w:rsidP="00D70D44">
            <w:pPr>
              <w:jc w:val="both"/>
              <w:rPr>
                <w:bCs/>
                <w:sz w:val="22"/>
                <w:szCs w:val="22"/>
              </w:rPr>
            </w:pPr>
            <w:r w:rsidRPr="006A692E">
              <w:rPr>
                <w:bCs/>
                <w:sz w:val="22"/>
                <w:szCs w:val="22"/>
              </w:rPr>
              <w:t>Babińskiego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692E">
              <w:rPr>
                <w:bCs/>
                <w:sz w:val="22"/>
                <w:szCs w:val="22"/>
              </w:rPr>
              <w:t>62A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884A1D7" w14:textId="77777777" w:rsidR="006A692E" w:rsidRPr="009F0E5C" w:rsidRDefault="006A692E" w:rsidP="00D70D44">
            <w:pPr>
              <w:jc w:val="both"/>
              <w:rPr>
                <w:bCs/>
                <w:sz w:val="22"/>
                <w:szCs w:val="22"/>
              </w:rPr>
            </w:pPr>
            <w:r w:rsidRPr="006A692E">
              <w:rPr>
                <w:bCs/>
                <w:sz w:val="22"/>
                <w:szCs w:val="22"/>
              </w:rPr>
              <w:t>30-393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692E">
              <w:rPr>
                <w:bCs/>
                <w:sz w:val="22"/>
                <w:szCs w:val="22"/>
              </w:rPr>
              <w:t>Kraków</w:t>
            </w:r>
          </w:p>
          <w:p w14:paraId="034188F4" w14:textId="77777777" w:rsidR="006A692E" w:rsidRPr="00D26ED6" w:rsidRDefault="006A692E" w:rsidP="00D70D4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2FB5F0" w14:textId="1CBE89DB" w:rsidR="006A692E" w:rsidRDefault="006A692E" w:rsidP="00D70D4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692E">
              <w:rPr>
                <w:sz w:val="22"/>
                <w:szCs w:val="22"/>
              </w:rPr>
              <w:t>Dostaw</w:t>
            </w:r>
            <w:r w:rsidR="0096225D">
              <w:rPr>
                <w:sz w:val="22"/>
                <w:szCs w:val="22"/>
              </w:rPr>
              <w:t>ę</w:t>
            </w:r>
            <w:r w:rsidRPr="006A692E">
              <w:rPr>
                <w:sz w:val="22"/>
                <w:szCs w:val="22"/>
              </w:rPr>
              <w:t xml:space="preserve"> urządzeń sieciowych - </w:t>
            </w:r>
            <w:proofErr w:type="spellStart"/>
            <w:r w:rsidRPr="006A692E">
              <w:rPr>
                <w:sz w:val="22"/>
                <w:szCs w:val="22"/>
              </w:rPr>
              <w:t>switchy</w:t>
            </w:r>
            <w:proofErr w:type="spellEnd"/>
            <w:r w:rsidRPr="006A692E">
              <w:rPr>
                <w:sz w:val="22"/>
                <w:szCs w:val="22"/>
              </w:rPr>
              <w:t xml:space="preserve"> (2 szt.) - dla CRI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5635BA2" w14:textId="77777777" w:rsidR="006A692E" w:rsidRPr="00D26ED6" w:rsidRDefault="006A692E" w:rsidP="00D70D4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A692E">
              <w:rPr>
                <w:b/>
                <w:sz w:val="22"/>
                <w:szCs w:val="22"/>
              </w:rPr>
              <w:t>26 521.26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FBF1D19" w14:textId="77777777" w:rsidR="006A692E" w:rsidRDefault="006A692E" w:rsidP="00D70D4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13535C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FF2B4DA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15CCE0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05918B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5152DF2" w14:textId="77777777" w:rsidR="002B6761" w:rsidRPr="008567C7" w:rsidRDefault="006A69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890691F" w14:textId="77777777" w:rsidR="002B6761" w:rsidRPr="008567C7" w:rsidRDefault="006A69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271D7353" w14:textId="77777777" w:rsidR="002B6761" w:rsidRPr="008567C7" w:rsidRDefault="006A69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Mechanizm szybkiego przywracania konfiguracji</w:t>
            </w:r>
          </w:p>
        </w:tc>
        <w:tc>
          <w:tcPr>
            <w:tcW w:w="1134" w:type="dxa"/>
            <w:vAlign w:val="center"/>
          </w:tcPr>
          <w:p w14:paraId="2FDDFF4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298507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853CC1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1CA10C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A692E" w:rsidRPr="008567C7" w14:paraId="5BB94405" w14:textId="77777777" w:rsidTr="00D70D44">
        <w:tc>
          <w:tcPr>
            <w:tcW w:w="709" w:type="dxa"/>
            <w:vAlign w:val="center"/>
          </w:tcPr>
          <w:p w14:paraId="7D10F41F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0E723CCE" w14:textId="77777777" w:rsidR="006A692E" w:rsidRPr="002B6761" w:rsidRDefault="006A692E" w:rsidP="00D70D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/>
                <w:sz w:val="18"/>
                <w:szCs w:val="18"/>
              </w:rPr>
              <w:t>Zakład Systemów Komputerowych ZSK Sp. z o.o.</w:t>
            </w:r>
          </w:p>
          <w:p w14:paraId="4F9361E8" w14:textId="77777777" w:rsidR="006A692E" w:rsidRPr="008567C7" w:rsidRDefault="006A692E" w:rsidP="00D70D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Babińskiego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62A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41FEE86" w14:textId="77777777" w:rsidR="006A692E" w:rsidRPr="001B7815" w:rsidRDefault="006A692E" w:rsidP="00D70D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30-393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80E8470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FFB9CE6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2BEDFBA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F999094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4C457A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6120646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C87AB08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A692E" w:rsidRPr="008567C7" w14:paraId="46C3A30E" w14:textId="77777777" w:rsidTr="00D70D44">
        <w:tc>
          <w:tcPr>
            <w:tcW w:w="709" w:type="dxa"/>
            <w:vAlign w:val="center"/>
          </w:tcPr>
          <w:p w14:paraId="6D736628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F22ED69" w14:textId="77777777" w:rsidR="006A692E" w:rsidRPr="0096225D" w:rsidRDefault="006A692E" w:rsidP="00D70D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96225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ASCOMP S.A.</w:t>
            </w:r>
          </w:p>
          <w:p w14:paraId="79FAD019" w14:textId="77777777" w:rsidR="006A692E" w:rsidRPr="0096225D" w:rsidRDefault="006A692E" w:rsidP="00D70D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6225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Christo </w:t>
            </w:r>
            <w:proofErr w:type="spellStart"/>
            <w:r w:rsidRPr="0096225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Botewa</w:t>
            </w:r>
            <w:proofErr w:type="spellEnd"/>
            <w:r w:rsidRPr="0096225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14 </w:t>
            </w:r>
          </w:p>
          <w:p w14:paraId="260E5222" w14:textId="77777777" w:rsidR="006A692E" w:rsidRPr="001B7815" w:rsidRDefault="006A692E" w:rsidP="00D70D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30-798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E71B05B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49,57</w:t>
            </w:r>
          </w:p>
        </w:tc>
        <w:tc>
          <w:tcPr>
            <w:tcW w:w="1134" w:type="dxa"/>
            <w:vAlign w:val="center"/>
          </w:tcPr>
          <w:p w14:paraId="3A8749E8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32B219E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8B5B085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41BD8D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E119EE4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5097469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89,57</w:t>
            </w:r>
          </w:p>
        </w:tc>
      </w:tr>
      <w:tr w:rsidR="006A692E" w:rsidRPr="008567C7" w14:paraId="01AF5E33" w14:textId="77777777" w:rsidTr="00D70D44">
        <w:tc>
          <w:tcPr>
            <w:tcW w:w="709" w:type="dxa"/>
            <w:vAlign w:val="center"/>
          </w:tcPr>
          <w:p w14:paraId="5A5331CB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4AA0D31" w14:textId="77777777" w:rsidR="006A692E" w:rsidRPr="002B6761" w:rsidRDefault="006A692E" w:rsidP="00D70D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A692E">
              <w:rPr>
                <w:rFonts w:ascii="Times New Roman" w:hAnsi="Times New Roman" w:cs="Times New Roman"/>
                <w:b/>
                <w:sz w:val="18"/>
                <w:szCs w:val="18"/>
              </w:rPr>
              <w:t>Nomios</w:t>
            </w:r>
            <w:proofErr w:type="spellEnd"/>
            <w:r w:rsidRPr="006A69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z. o. o.</w:t>
            </w:r>
          </w:p>
          <w:p w14:paraId="4AC8DF7A" w14:textId="77777777" w:rsidR="006A692E" w:rsidRPr="008567C7" w:rsidRDefault="006A692E" w:rsidP="00D70D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537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7321A86" w14:textId="77777777" w:rsidR="006A692E" w:rsidRPr="001B7815" w:rsidRDefault="006A692E" w:rsidP="00D70D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02-844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83039ED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46,77</w:t>
            </w:r>
          </w:p>
        </w:tc>
        <w:tc>
          <w:tcPr>
            <w:tcW w:w="1134" w:type="dxa"/>
            <w:vAlign w:val="center"/>
          </w:tcPr>
          <w:p w14:paraId="6D2B4297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FA680AF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1A38DB9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A80A503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4471D69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7401D43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86,77</w:t>
            </w:r>
          </w:p>
        </w:tc>
      </w:tr>
      <w:tr w:rsidR="006A692E" w:rsidRPr="008567C7" w14:paraId="07161F91" w14:textId="77777777" w:rsidTr="00D70D44">
        <w:tc>
          <w:tcPr>
            <w:tcW w:w="709" w:type="dxa"/>
            <w:vAlign w:val="center"/>
          </w:tcPr>
          <w:p w14:paraId="3FBD6940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07B81DC" w14:textId="77777777" w:rsidR="006A692E" w:rsidRPr="002B6761" w:rsidRDefault="006A692E" w:rsidP="00D70D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/>
                <w:sz w:val="18"/>
                <w:szCs w:val="18"/>
              </w:rPr>
              <w:t>VTIT Sp. z o.o.</w:t>
            </w:r>
          </w:p>
          <w:p w14:paraId="7D31BBF2" w14:textId="77777777" w:rsidR="006A692E" w:rsidRPr="008567C7" w:rsidRDefault="006A692E" w:rsidP="00D70D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Kędzierzyńska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80429BF" w14:textId="77777777" w:rsidR="006A692E" w:rsidRPr="001B7815" w:rsidRDefault="006A692E" w:rsidP="00D70D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410902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</w:tc>
        <w:tc>
          <w:tcPr>
            <w:tcW w:w="1134" w:type="dxa"/>
            <w:vAlign w:val="center"/>
          </w:tcPr>
          <w:p w14:paraId="52C287E3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42,64</w:t>
            </w:r>
          </w:p>
        </w:tc>
        <w:tc>
          <w:tcPr>
            <w:tcW w:w="1134" w:type="dxa"/>
            <w:vAlign w:val="center"/>
          </w:tcPr>
          <w:p w14:paraId="0BE3E0EA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038357E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768FD5D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1CCA36A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2A5F00D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F6F4B1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82,64</w:t>
            </w:r>
          </w:p>
        </w:tc>
      </w:tr>
      <w:tr w:rsidR="006A692E" w:rsidRPr="008567C7" w14:paraId="57D4525B" w14:textId="77777777" w:rsidTr="00D70D44">
        <w:tc>
          <w:tcPr>
            <w:tcW w:w="709" w:type="dxa"/>
            <w:vAlign w:val="center"/>
          </w:tcPr>
          <w:p w14:paraId="76C5BB7D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1AB6A4FF" w14:textId="77777777" w:rsidR="006A692E" w:rsidRPr="002B6761" w:rsidRDefault="006A692E" w:rsidP="00D70D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A692E">
              <w:rPr>
                <w:rFonts w:ascii="Times New Roman" w:hAnsi="Times New Roman" w:cs="Times New Roman"/>
                <w:b/>
                <w:sz w:val="18"/>
                <w:szCs w:val="18"/>
              </w:rPr>
              <w:t>ForIP</w:t>
            </w:r>
            <w:proofErr w:type="spellEnd"/>
            <w:r w:rsidRPr="006A69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6BE48467" w14:textId="77777777" w:rsidR="006A692E" w:rsidRPr="008567C7" w:rsidRDefault="006A692E" w:rsidP="00D70D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Juliusza Słowackiego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8B86558" w14:textId="77777777" w:rsidR="006A692E" w:rsidRPr="001B7815" w:rsidRDefault="006A692E" w:rsidP="00D70D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41-800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692E">
              <w:rPr>
                <w:rFonts w:ascii="Times New Roman" w:hAnsi="Times New Roman" w:cs="Times New Roman"/>
                <w:bCs/>
                <w:sz w:val="18"/>
                <w:szCs w:val="18"/>
              </w:rPr>
              <w:t>Zabrze</w:t>
            </w:r>
          </w:p>
        </w:tc>
        <w:tc>
          <w:tcPr>
            <w:tcW w:w="1134" w:type="dxa"/>
            <w:vAlign w:val="center"/>
          </w:tcPr>
          <w:p w14:paraId="1514B99D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42,50</w:t>
            </w:r>
          </w:p>
        </w:tc>
        <w:tc>
          <w:tcPr>
            <w:tcW w:w="1134" w:type="dxa"/>
            <w:vAlign w:val="center"/>
          </w:tcPr>
          <w:p w14:paraId="57216AF0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8106E27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95E9666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BCA4CA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C0ABC24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2E07423" w14:textId="77777777" w:rsidR="006A692E" w:rsidRPr="008567C7" w:rsidRDefault="006A692E" w:rsidP="00D70D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692E">
              <w:rPr>
                <w:rFonts w:ascii="Times New Roman" w:hAnsi="Times New Roman" w:cs="Times New Roman"/>
                <w:sz w:val="18"/>
                <w:szCs w:val="18"/>
              </w:rPr>
              <w:t xml:space="preserve">  82,50</w:t>
            </w:r>
          </w:p>
        </w:tc>
      </w:tr>
    </w:tbl>
    <w:p w14:paraId="07685FA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A294C8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737414A" w14:textId="77777777" w:rsidR="006B1DD0" w:rsidRPr="001B7815" w:rsidRDefault="006B1DD0" w:rsidP="006B1DD0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0DD06F4E" w14:textId="77777777" w:rsidR="006B1DD0" w:rsidRDefault="006B1DD0" w:rsidP="006B1DD0">
      <w:pPr>
        <w:spacing w:before="120" w:after="120"/>
        <w:jc w:val="both"/>
        <w:rPr>
          <w:color w:val="000000"/>
          <w:sz w:val="16"/>
          <w:szCs w:val="16"/>
        </w:rPr>
      </w:pPr>
    </w:p>
    <w:p w14:paraId="104AB863" w14:textId="77777777" w:rsidR="006B1DD0" w:rsidRDefault="006B1DD0" w:rsidP="006B1DD0">
      <w:pPr>
        <w:spacing w:after="40" w:line="276" w:lineRule="auto"/>
        <w:jc w:val="both"/>
      </w:pPr>
      <w:r>
        <w:t>Informacja o terminie zawarcia umowy:</w:t>
      </w:r>
    </w:p>
    <w:p w14:paraId="1D907885" w14:textId="77777777" w:rsidR="006B1DD0" w:rsidRPr="00F33C66" w:rsidRDefault="006B1DD0" w:rsidP="006B1DD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D6A856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27A45A" w14:textId="77777777" w:rsidR="002A18E4" w:rsidRDefault="002A18E4">
      <w:r>
        <w:separator/>
      </w:r>
    </w:p>
  </w:endnote>
  <w:endnote w:type="continuationSeparator" w:id="0">
    <w:p w14:paraId="6C756D32" w14:textId="77777777" w:rsidR="002A18E4" w:rsidRDefault="002A1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55B1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F306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20FAB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740399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05B5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25A3E" w14:textId="77777777" w:rsidR="002A18E4" w:rsidRDefault="002A18E4">
      <w:r>
        <w:separator/>
      </w:r>
    </w:p>
  </w:footnote>
  <w:footnote w:type="continuationSeparator" w:id="0">
    <w:p w14:paraId="64DA87AD" w14:textId="77777777" w:rsidR="002A18E4" w:rsidRDefault="002A1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963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383E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C3B1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18E4"/>
    <w:rsid w:val="00005838"/>
    <w:rsid w:val="00022322"/>
    <w:rsid w:val="00042497"/>
    <w:rsid w:val="000C1E6F"/>
    <w:rsid w:val="000E4E56"/>
    <w:rsid w:val="00140639"/>
    <w:rsid w:val="001A1468"/>
    <w:rsid w:val="001B7815"/>
    <w:rsid w:val="001C31ED"/>
    <w:rsid w:val="002A18E4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692E"/>
    <w:rsid w:val="006B1DD0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225D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C7B4E"/>
  <w15:chartTrackingRefBased/>
  <w15:docId w15:val="{D0606055-8AE9-4102-8FD0-42BAD029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291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2024-10-21T13:04:00Z</cp:lastPrinted>
  <dcterms:created xsi:type="dcterms:W3CDTF">2024-10-21T12:54:00Z</dcterms:created>
  <dcterms:modified xsi:type="dcterms:W3CDTF">2024-10-21T13:04:00Z</dcterms:modified>
</cp:coreProperties>
</file>