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136CE" w14:textId="23C644DA" w:rsidR="00B01985" w:rsidRPr="00275B89" w:rsidRDefault="00236574" w:rsidP="00BB63B0">
      <w:pPr>
        <w:pStyle w:val="pkt"/>
        <w:spacing w:before="0" w:after="0" w:line="360" w:lineRule="auto"/>
        <w:ind w:left="0" w:firstLine="0"/>
        <w:rPr>
          <w:b/>
        </w:rPr>
      </w:pPr>
      <w:r w:rsidRPr="00275B89">
        <w:rPr>
          <w:b/>
        </w:rPr>
        <w:t xml:space="preserve">Szpital Specjalistyczny im. Stefana Żeromskiego SP ZOZ w Krakowie </w:t>
      </w:r>
    </w:p>
    <w:p w14:paraId="47707EE9" w14:textId="77777777" w:rsidR="00B01985" w:rsidRPr="00275B89" w:rsidRDefault="00236574" w:rsidP="00BB63B0">
      <w:pPr>
        <w:pStyle w:val="pkt"/>
        <w:spacing w:before="0" w:after="0" w:line="360" w:lineRule="auto"/>
        <w:ind w:left="0" w:firstLine="0"/>
        <w:rPr>
          <w:bCs/>
        </w:rPr>
      </w:pPr>
      <w:r w:rsidRPr="00275B89">
        <w:rPr>
          <w:bCs/>
        </w:rPr>
        <w:t>os. Na Skarpie</w:t>
      </w:r>
      <w:r w:rsidR="00B01985" w:rsidRPr="00275B89">
        <w:rPr>
          <w:bCs/>
        </w:rPr>
        <w:t xml:space="preserve"> </w:t>
      </w:r>
      <w:r w:rsidRPr="00275B89">
        <w:rPr>
          <w:bCs/>
        </w:rPr>
        <w:t>66</w:t>
      </w:r>
      <w:r w:rsidR="00B01985" w:rsidRPr="00275B89">
        <w:rPr>
          <w:bCs/>
        </w:rPr>
        <w:t xml:space="preserve"> </w:t>
      </w:r>
    </w:p>
    <w:p w14:paraId="41C19712" w14:textId="77777777" w:rsidR="00B01985" w:rsidRPr="00275B89" w:rsidRDefault="00236574" w:rsidP="00BB63B0">
      <w:pPr>
        <w:pStyle w:val="pkt"/>
        <w:spacing w:before="0" w:after="0" w:line="360" w:lineRule="auto"/>
        <w:ind w:left="0" w:firstLine="0"/>
        <w:rPr>
          <w:b/>
        </w:rPr>
      </w:pPr>
      <w:r w:rsidRPr="00275B89">
        <w:rPr>
          <w:bCs/>
        </w:rPr>
        <w:t>31-913</w:t>
      </w:r>
      <w:r w:rsidR="00B01985" w:rsidRPr="00275B89">
        <w:rPr>
          <w:bCs/>
        </w:rPr>
        <w:t xml:space="preserve"> </w:t>
      </w:r>
      <w:r w:rsidRPr="00275B89">
        <w:rPr>
          <w:bCs/>
        </w:rPr>
        <w:t>Kraków</w:t>
      </w:r>
    </w:p>
    <w:p w14:paraId="3ACD72FE" w14:textId="77777777" w:rsidR="00B01985" w:rsidRPr="00275B89" w:rsidRDefault="00B01985" w:rsidP="00BB63B0">
      <w:pPr>
        <w:pStyle w:val="pkt"/>
        <w:spacing w:line="360" w:lineRule="auto"/>
      </w:pPr>
    </w:p>
    <w:p w14:paraId="76C151DD" w14:textId="77777777" w:rsidR="00B01985" w:rsidRPr="00275B89" w:rsidRDefault="00B01985" w:rsidP="00BB63B0">
      <w:pPr>
        <w:pStyle w:val="pkt"/>
        <w:spacing w:line="360" w:lineRule="auto"/>
      </w:pPr>
    </w:p>
    <w:p w14:paraId="716E7216" w14:textId="77777777" w:rsidR="00B01985" w:rsidRPr="00275B89" w:rsidRDefault="00B01985" w:rsidP="00BB63B0">
      <w:pPr>
        <w:pStyle w:val="pkt"/>
        <w:spacing w:line="360" w:lineRule="auto"/>
      </w:pPr>
    </w:p>
    <w:p w14:paraId="351B97ED" w14:textId="77777777" w:rsidR="00B01985" w:rsidRPr="00275B89" w:rsidRDefault="0050541D" w:rsidP="00BB63B0">
      <w:pPr>
        <w:pStyle w:val="pkt"/>
        <w:tabs>
          <w:tab w:val="right" w:pos="9214"/>
        </w:tabs>
        <w:spacing w:before="0" w:after="840" w:line="360" w:lineRule="auto"/>
        <w:ind w:left="0" w:firstLine="0"/>
      </w:pPr>
      <w:r w:rsidRPr="00275B89">
        <w:rPr>
          <w:bCs/>
        </w:rPr>
        <w:t>Numer referencyjny</w:t>
      </w:r>
      <w:r w:rsidR="00B01985" w:rsidRPr="00275B89">
        <w:rPr>
          <w:bCs/>
        </w:rPr>
        <w:t>:</w:t>
      </w:r>
      <w:r w:rsidR="00B01985" w:rsidRPr="00275B89">
        <w:rPr>
          <w:b/>
        </w:rPr>
        <w:t xml:space="preserve"> </w:t>
      </w:r>
      <w:r w:rsidR="00236574" w:rsidRPr="00275B89">
        <w:rPr>
          <w:b/>
        </w:rPr>
        <w:t>SZP-271-28/24</w:t>
      </w:r>
      <w:r w:rsidR="00B01985" w:rsidRPr="00275B89">
        <w:tab/>
      </w:r>
      <w:r w:rsidR="00236574" w:rsidRPr="00275B89">
        <w:t>Kraków</w:t>
      </w:r>
      <w:r w:rsidR="00B01985" w:rsidRPr="00275B89">
        <w:t xml:space="preserve">, </w:t>
      </w:r>
      <w:r w:rsidR="00236574" w:rsidRPr="00275B89">
        <w:t>2024-09-25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275B89" w14:paraId="431CB2B3"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EA02228" w14:textId="77777777" w:rsidR="00B01985" w:rsidRPr="00275B89" w:rsidRDefault="00B01985" w:rsidP="00BB63B0">
            <w:pPr>
              <w:pStyle w:val="Tytu"/>
              <w:spacing w:line="360" w:lineRule="auto"/>
              <w:rPr>
                <w:rFonts w:cs="Times New Roman"/>
              </w:rPr>
            </w:pPr>
            <w:r w:rsidRPr="00275B89">
              <w:rPr>
                <w:rFonts w:cs="Times New Roman"/>
              </w:rPr>
              <w:t>SPECYFIKACJA WARUNKÓW ZAMÓWIENIA</w:t>
            </w:r>
          </w:p>
          <w:p w14:paraId="604B482C" w14:textId="77777777" w:rsidR="00B01985" w:rsidRPr="00275B89" w:rsidRDefault="00B01985" w:rsidP="00BB63B0">
            <w:pPr>
              <w:keepNext/>
              <w:suppressAutoHyphens/>
              <w:spacing w:after="240" w:line="360" w:lineRule="auto"/>
              <w:jc w:val="center"/>
              <w:outlineLvl w:val="1"/>
              <w:rPr>
                <w:b/>
                <w:lang w:eastAsia="ar-SA"/>
              </w:rPr>
            </w:pPr>
            <w:r w:rsidRPr="00275B89">
              <w:rPr>
                <w:lang w:eastAsia="ar-SA"/>
              </w:rPr>
              <w:t>zwana dalej</w:t>
            </w:r>
            <w:r w:rsidRPr="00275B89">
              <w:rPr>
                <w:b/>
                <w:lang w:eastAsia="ar-SA"/>
              </w:rPr>
              <w:t xml:space="preserve"> (SWZ)</w:t>
            </w:r>
          </w:p>
        </w:tc>
      </w:tr>
    </w:tbl>
    <w:p w14:paraId="3F005A63" w14:textId="77777777" w:rsidR="00B01985" w:rsidRPr="00275B89" w:rsidRDefault="00236574" w:rsidP="00BB63B0">
      <w:pPr>
        <w:spacing w:before="600" w:line="360" w:lineRule="auto"/>
        <w:jc w:val="center"/>
        <w:rPr>
          <w:b/>
          <w:sz w:val="28"/>
          <w:szCs w:val="28"/>
        </w:rPr>
      </w:pPr>
      <w:r w:rsidRPr="00275B89">
        <w:rPr>
          <w:b/>
          <w:sz w:val="28"/>
          <w:szCs w:val="28"/>
        </w:rPr>
        <w:t>Dostawa preparatów do żywienia dojelitowego wraz z dzierżawą pomp</w:t>
      </w:r>
    </w:p>
    <w:p w14:paraId="0B986E3F" w14:textId="77777777" w:rsidR="00B01985" w:rsidRPr="00275B89" w:rsidRDefault="00B01985" w:rsidP="00BB63B0">
      <w:pPr>
        <w:spacing w:line="360" w:lineRule="auto"/>
        <w:jc w:val="center"/>
        <w:rPr>
          <w:b/>
          <w:sz w:val="32"/>
          <w:szCs w:val="32"/>
        </w:rPr>
      </w:pPr>
    </w:p>
    <w:p w14:paraId="71CA1809" w14:textId="77777777" w:rsidR="00B01985" w:rsidRPr="00275B89" w:rsidRDefault="00B01985" w:rsidP="00BB63B0">
      <w:pPr>
        <w:spacing w:line="360" w:lineRule="auto"/>
        <w:jc w:val="center"/>
        <w:rPr>
          <w:b/>
          <w:sz w:val="32"/>
          <w:szCs w:val="32"/>
        </w:rPr>
      </w:pPr>
    </w:p>
    <w:p w14:paraId="71091777" w14:textId="77777777" w:rsidR="00B01985" w:rsidRPr="00275B89" w:rsidRDefault="00B01985" w:rsidP="00BB63B0">
      <w:pPr>
        <w:spacing w:line="360" w:lineRule="auto"/>
        <w:jc w:val="both"/>
      </w:pPr>
      <w:r w:rsidRPr="00275B89">
        <w:t xml:space="preserve">Postępowanie o udzielenie zamówienia prowadzone jest na podstawie ustawy z dnia 11 września 2019 r. Prawo zamówień publicznych </w:t>
      </w:r>
      <w:r w:rsidR="00236574" w:rsidRPr="00275B89">
        <w:t>(t.j. Dz. U. z 2023r. poz. 1605)</w:t>
      </w:r>
      <w:r w:rsidRPr="00275B89">
        <w:t>, zwanej dalej ”ustawą Pzp”. Wartość szacunkowa zamówienia jest równa lub wyższa od progów unijnych określonych na podstawie art. 3 ustawy Pzp.</w:t>
      </w:r>
    </w:p>
    <w:p w14:paraId="04D6165D" w14:textId="77777777" w:rsidR="00B01985" w:rsidRPr="00275B89" w:rsidRDefault="00B01985" w:rsidP="00BB63B0">
      <w:pPr>
        <w:spacing w:line="360" w:lineRule="auto"/>
        <w:jc w:val="both"/>
      </w:pPr>
    </w:p>
    <w:p w14:paraId="24249114" w14:textId="77777777" w:rsidR="00B01985" w:rsidRPr="00275B89" w:rsidRDefault="00B01985" w:rsidP="00BB63B0">
      <w:pPr>
        <w:spacing w:line="360" w:lineRule="auto"/>
        <w:jc w:val="both"/>
      </w:pPr>
    </w:p>
    <w:p w14:paraId="29DE74F3" w14:textId="77777777" w:rsidR="00B01985" w:rsidRPr="00275B89" w:rsidRDefault="00B01985" w:rsidP="00BB63B0">
      <w:pPr>
        <w:spacing w:line="360" w:lineRule="auto"/>
        <w:jc w:val="both"/>
      </w:pPr>
    </w:p>
    <w:p w14:paraId="56394918" w14:textId="77777777" w:rsidR="00B01985" w:rsidRPr="00275B89" w:rsidRDefault="00B01985" w:rsidP="00BB63B0">
      <w:pPr>
        <w:spacing w:line="360" w:lineRule="auto"/>
        <w:jc w:val="both"/>
      </w:pPr>
    </w:p>
    <w:p w14:paraId="6EB60E1C" w14:textId="084C2183" w:rsidR="00B01985" w:rsidRPr="00275B89" w:rsidRDefault="00B01985" w:rsidP="00BB63B0">
      <w:pPr>
        <w:spacing w:line="360" w:lineRule="auto"/>
        <w:ind w:left="5940"/>
      </w:pPr>
      <w:r w:rsidRPr="00275B89">
        <w:t>Zatwierdzono:</w:t>
      </w:r>
    </w:p>
    <w:p w14:paraId="41F40051" w14:textId="77777777" w:rsidR="00B01985" w:rsidRPr="00275B89" w:rsidRDefault="00B01985" w:rsidP="00BB63B0">
      <w:pPr>
        <w:spacing w:line="360" w:lineRule="auto"/>
        <w:ind w:left="5940"/>
      </w:pPr>
    </w:p>
    <w:p w14:paraId="48BCF64C" w14:textId="77777777" w:rsidR="00B01985" w:rsidRPr="00275B89" w:rsidRDefault="00B01985" w:rsidP="00BB63B0">
      <w:pPr>
        <w:spacing w:line="360" w:lineRule="auto"/>
      </w:pPr>
    </w:p>
    <w:p w14:paraId="335A236F" w14:textId="77777777" w:rsidR="00B01985" w:rsidRPr="00275B89" w:rsidRDefault="00B01985" w:rsidP="00FA024A">
      <w:pPr>
        <w:pStyle w:val="Nagwek1"/>
      </w:pPr>
      <w:r w:rsidRPr="00275B89">
        <w:br w:type="page"/>
      </w:r>
      <w:bookmarkStart w:id="0" w:name="_Toc258314242"/>
      <w:r w:rsidRPr="00275B89">
        <w:lastRenderedPageBreak/>
        <w:t>Nazwa</w:t>
      </w:r>
      <w:r w:rsidRPr="00275B89">
        <w:rPr>
          <w:lang w:val="pl-PL"/>
        </w:rPr>
        <w:t xml:space="preserve"> oraz adres </w:t>
      </w:r>
      <w:r w:rsidRPr="00275B89">
        <w:t>Zamawiającego</w:t>
      </w:r>
      <w:bookmarkEnd w:id="0"/>
    </w:p>
    <w:p w14:paraId="240E2B13" w14:textId="77777777" w:rsidR="00B01985" w:rsidRPr="00275B89" w:rsidRDefault="00B01985" w:rsidP="00BB63B0">
      <w:pPr>
        <w:pStyle w:val="Tekstpodstawowy"/>
        <w:spacing w:after="0" w:line="360" w:lineRule="auto"/>
        <w:ind w:left="360"/>
      </w:pPr>
      <w:r w:rsidRPr="00275B89">
        <w:rPr>
          <w:lang w:val="x-none"/>
        </w:rPr>
        <w:t xml:space="preserve"> </w:t>
      </w:r>
      <w:r w:rsidR="00236574" w:rsidRPr="00275B89">
        <w:rPr>
          <w:lang w:val="x-none"/>
        </w:rPr>
        <w:t>Szpital Specjalistyczny im. Stefana Żeromskiego SPZOZ w Krakowie</w:t>
      </w:r>
    </w:p>
    <w:p w14:paraId="4E9731E5" w14:textId="77777777" w:rsidR="00B01985" w:rsidRPr="00275B89" w:rsidRDefault="00B01985" w:rsidP="00BB63B0">
      <w:pPr>
        <w:pStyle w:val="Tekstpodstawowy"/>
        <w:spacing w:after="0" w:line="360" w:lineRule="auto"/>
        <w:ind w:left="360"/>
      </w:pPr>
      <w:r w:rsidRPr="00275B89">
        <w:t xml:space="preserve"> </w:t>
      </w:r>
      <w:r w:rsidR="00236574" w:rsidRPr="00275B89">
        <w:t>os. Na Skarpie</w:t>
      </w:r>
      <w:r w:rsidRPr="00275B89">
        <w:t xml:space="preserve"> </w:t>
      </w:r>
      <w:r w:rsidR="00236574" w:rsidRPr="00275B89">
        <w:t>66</w:t>
      </w:r>
      <w:r w:rsidRPr="00275B89">
        <w:t xml:space="preserve"> </w:t>
      </w:r>
    </w:p>
    <w:p w14:paraId="19620EA9" w14:textId="77777777" w:rsidR="00B01985" w:rsidRPr="00275B89" w:rsidRDefault="00B01985" w:rsidP="00BB63B0">
      <w:pPr>
        <w:pStyle w:val="Tekstpodstawowy"/>
        <w:spacing w:after="0" w:line="360" w:lineRule="auto"/>
        <w:ind w:left="360"/>
      </w:pPr>
      <w:r w:rsidRPr="00275B89">
        <w:t xml:space="preserve"> </w:t>
      </w:r>
      <w:r w:rsidR="00236574" w:rsidRPr="00275B89">
        <w:t>31-913</w:t>
      </w:r>
      <w:r w:rsidRPr="00275B89">
        <w:t xml:space="preserve"> </w:t>
      </w:r>
      <w:r w:rsidR="00236574" w:rsidRPr="00275B89">
        <w:t>Kraków</w:t>
      </w:r>
    </w:p>
    <w:p w14:paraId="61D93585" w14:textId="77777777" w:rsidR="00B01985" w:rsidRPr="00275B89" w:rsidRDefault="00B01985" w:rsidP="00BB63B0">
      <w:pPr>
        <w:pStyle w:val="Tekstpodstawowy"/>
        <w:spacing w:after="0" w:line="360" w:lineRule="auto"/>
        <w:ind w:left="360"/>
      </w:pPr>
      <w:r w:rsidRPr="00275B89">
        <w:t xml:space="preserve"> Tel.: </w:t>
      </w:r>
      <w:r w:rsidR="00236574" w:rsidRPr="00275B89">
        <w:t>12</w:t>
      </w:r>
      <w:r w:rsidRPr="00275B89">
        <w:t xml:space="preserve"> </w:t>
      </w:r>
      <w:r w:rsidR="00236574" w:rsidRPr="00275B89">
        <w:t>622 94 13, 622 94 87</w:t>
      </w:r>
    </w:p>
    <w:p w14:paraId="64E71E22" w14:textId="77777777" w:rsidR="00B01985" w:rsidRPr="00275B89" w:rsidRDefault="00B01985" w:rsidP="00BB63B0">
      <w:pPr>
        <w:pStyle w:val="Tekstpodstawowy"/>
        <w:spacing w:after="0" w:line="360" w:lineRule="auto"/>
        <w:ind w:left="360"/>
      </w:pPr>
      <w:r w:rsidRPr="00275B89">
        <w:t xml:space="preserve"> Adres poczty elektronicznej: </w:t>
      </w:r>
      <w:r w:rsidR="00236574" w:rsidRPr="00275B89">
        <w:rPr>
          <w:color w:val="0000FF"/>
        </w:rPr>
        <w:t>zpubl@zeromski-szpital.pl</w:t>
      </w:r>
    </w:p>
    <w:p w14:paraId="117BF0FF" w14:textId="77777777" w:rsidR="00B01985" w:rsidRPr="00275B89" w:rsidRDefault="00B01985" w:rsidP="00BB63B0">
      <w:pPr>
        <w:pStyle w:val="Tekstpodstawowy"/>
        <w:spacing w:after="0" w:line="360" w:lineRule="auto"/>
        <w:ind w:left="426"/>
        <w:jc w:val="both"/>
      </w:pPr>
      <w:r w:rsidRPr="00275B89">
        <w:t xml:space="preserve">Adres strony internetowej prowadzonego postępowania oraz strony, </w:t>
      </w:r>
      <w:bookmarkStart w:id="1" w:name="_Hlk61223206"/>
      <w:r w:rsidRPr="00275B89">
        <w:t xml:space="preserve">na której udostępniane będą zmiany i wyjaśnienia treści SWZ oraz inne dokumenty zamówienia bezpośrednio związane z postępowaniem: </w:t>
      </w:r>
      <w:bookmarkEnd w:id="1"/>
      <w:r w:rsidR="00236574" w:rsidRPr="00275B89">
        <w:t>https://e-propublico.pl/Zamawiajacy/AktualneOgloszenia?zamawiajacyId=cf70cac8-d905-4867-a2ca-1247ee740b52</w:t>
      </w:r>
      <w:r w:rsidRPr="00275B89">
        <w:t>.</w:t>
      </w:r>
    </w:p>
    <w:p w14:paraId="5AD916AA" w14:textId="77777777" w:rsidR="00B01985" w:rsidRPr="00275B89" w:rsidRDefault="00B01985" w:rsidP="00FA024A">
      <w:pPr>
        <w:pStyle w:val="Nagwek1"/>
      </w:pPr>
      <w:bookmarkStart w:id="2" w:name="_Toc258314243"/>
      <w:r w:rsidRPr="00275B89">
        <w:t>Tryb udzielenia zamówienia</w:t>
      </w:r>
      <w:bookmarkEnd w:id="2"/>
    </w:p>
    <w:p w14:paraId="55476228" w14:textId="77777777" w:rsidR="00B01985" w:rsidRPr="00275B89" w:rsidRDefault="00B01985" w:rsidP="00BB63B0">
      <w:pPr>
        <w:pStyle w:val="Tekstpodstawowywcity"/>
        <w:spacing w:before="120" w:line="360" w:lineRule="auto"/>
        <w:ind w:left="425" w:firstLine="6"/>
        <w:jc w:val="both"/>
      </w:pPr>
      <w:r w:rsidRPr="00275B89">
        <w:t xml:space="preserve">Postępowanie o udzielenie zamówienia prowadzone jest w trybie </w:t>
      </w:r>
      <w:r w:rsidR="00236574" w:rsidRPr="00275B89">
        <w:rPr>
          <w:b/>
        </w:rPr>
        <w:t>przetarg nieograniczony</w:t>
      </w:r>
      <w:r w:rsidRPr="00275B89">
        <w:t>.</w:t>
      </w:r>
    </w:p>
    <w:p w14:paraId="2E8D6FAD" w14:textId="77777777" w:rsidR="00B01985" w:rsidRPr="00275B89" w:rsidRDefault="00B01985" w:rsidP="00FA024A">
      <w:pPr>
        <w:pStyle w:val="Nagwek1"/>
      </w:pPr>
      <w:bookmarkStart w:id="3" w:name="_Toc258314244"/>
      <w:r w:rsidRPr="00275B89">
        <w:t>informacje ogólne</w:t>
      </w:r>
    </w:p>
    <w:p w14:paraId="0301FCD8" w14:textId="77777777" w:rsidR="00B01985" w:rsidRPr="00275B89" w:rsidRDefault="00B01985" w:rsidP="00E83AA6">
      <w:pPr>
        <w:pStyle w:val="Nagwek2"/>
      </w:pPr>
      <w:r w:rsidRPr="00275B89">
        <w:t>Komunikacja w postępowaniu</w:t>
      </w:r>
    </w:p>
    <w:p w14:paraId="7E4D9865" w14:textId="77777777" w:rsidR="00B01985" w:rsidRPr="00275B89" w:rsidRDefault="00B01985" w:rsidP="00E83AA6">
      <w:pPr>
        <w:pStyle w:val="Nagwek2"/>
        <w:numPr>
          <w:ilvl w:val="0"/>
          <w:numId w:val="0"/>
        </w:numPr>
        <w:ind w:left="680"/>
      </w:pPr>
      <w:r w:rsidRPr="00275B89">
        <w:t xml:space="preserve">W niniejszym postępowaniu komunikacja między Zamawiającym a Wykonawcami odbywa się przy użyciu środków komunikacji elektronicznej, za pośrednictwem platformy on-line działającej pod adresem </w:t>
      </w:r>
      <w:r w:rsidR="00236574" w:rsidRPr="00275B89">
        <w:rPr>
          <w:color w:val="0000FF"/>
        </w:rPr>
        <w:t>https://e-propublico.pl</w:t>
      </w:r>
      <w:r w:rsidRPr="00275B89">
        <w:t xml:space="preserve"> (dalej jako: ”Platforma”).</w:t>
      </w:r>
    </w:p>
    <w:p w14:paraId="01DC682A" w14:textId="77777777" w:rsidR="00DA6DF6" w:rsidRPr="00275B89" w:rsidRDefault="00B01985" w:rsidP="00E83AA6">
      <w:pPr>
        <w:pStyle w:val="Nagwek2"/>
      </w:pPr>
      <w:r w:rsidRPr="00275B89">
        <w:t xml:space="preserve">Wizja lokalna </w:t>
      </w:r>
    </w:p>
    <w:p w14:paraId="7F94B50C" w14:textId="77777777" w:rsidR="00236574" w:rsidRPr="00275B89" w:rsidRDefault="00236574" w:rsidP="00E83AA6">
      <w:pPr>
        <w:pStyle w:val="Nagwek2"/>
        <w:numPr>
          <w:ilvl w:val="0"/>
          <w:numId w:val="0"/>
        </w:numPr>
        <w:ind w:left="680"/>
      </w:pPr>
      <w:r w:rsidRPr="00275B89">
        <w:t xml:space="preserve">Zamawiający nie przewiduje obowiązku odbycia przez Wykonawcę wizji lokalnej lub sprawdzenia przez Wykonawcę dokumentów niezbędnych do realizacji zamówienia. </w:t>
      </w:r>
    </w:p>
    <w:p w14:paraId="06F28A7F" w14:textId="77777777" w:rsidR="00B01985" w:rsidRPr="00275B89" w:rsidRDefault="00B01985" w:rsidP="00E83AA6">
      <w:pPr>
        <w:pStyle w:val="Nagwek2"/>
        <w:numPr>
          <w:ilvl w:val="0"/>
          <w:numId w:val="0"/>
        </w:numPr>
        <w:ind w:left="680"/>
      </w:pPr>
    </w:p>
    <w:p w14:paraId="21B7DB5E" w14:textId="77777777" w:rsidR="00B01985" w:rsidRPr="00275B89" w:rsidRDefault="00B01985" w:rsidP="00E83AA6">
      <w:pPr>
        <w:pStyle w:val="Nagwek2"/>
      </w:pPr>
      <w:r w:rsidRPr="00275B89">
        <w:t>Zaliczki na poczet wykonania zamówienia</w:t>
      </w:r>
    </w:p>
    <w:p w14:paraId="25676597" w14:textId="77777777" w:rsidR="00B01985" w:rsidRPr="00275B89" w:rsidRDefault="00236574" w:rsidP="00E83AA6">
      <w:pPr>
        <w:pStyle w:val="Nagwek2"/>
        <w:numPr>
          <w:ilvl w:val="0"/>
          <w:numId w:val="0"/>
        </w:numPr>
        <w:ind w:left="680"/>
      </w:pPr>
      <w:r w:rsidRPr="00275B89">
        <w:t>Zamawiający nie przewiduje udzielenia zaliczek na poczet wykonania zamówienia.</w:t>
      </w:r>
    </w:p>
    <w:p w14:paraId="0AB10D6D" w14:textId="77777777" w:rsidR="00B01985" w:rsidRPr="00275B89" w:rsidRDefault="00B01985" w:rsidP="00E83AA6">
      <w:pPr>
        <w:pStyle w:val="Nagwek2"/>
      </w:pPr>
      <w:r w:rsidRPr="00275B89">
        <w:t>Katalogi elektroniczne</w:t>
      </w:r>
    </w:p>
    <w:p w14:paraId="455CD195" w14:textId="77777777" w:rsidR="00B01985" w:rsidRPr="00275B89" w:rsidRDefault="00B01985" w:rsidP="00E83AA6">
      <w:pPr>
        <w:pStyle w:val="Nagwek2"/>
        <w:numPr>
          <w:ilvl w:val="0"/>
          <w:numId w:val="0"/>
        </w:numPr>
        <w:ind w:left="680"/>
      </w:pPr>
      <w:r w:rsidRPr="00275B89">
        <w:t xml:space="preserve">Zamawiający </w:t>
      </w:r>
      <w:r w:rsidR="00236574" w:rsidRPr="00275B89">
        <w:fldChar w:fldCharType="begin">
          <w:ffData>
            <w:name w:val="Wybór1"/>
            <w:enabled/>
            <w:calcOnExit w:val="0"/>
            <w:checkBox>
              <w:sizeAuto/>
              <w:default w:val="0"/>
              <w:checked w:val="0"/>
            </w:checkBox>
          </w:ffData>
        </w:fldChar>
      </w:r>
      <w:bookmarkStart w:id="4" w:name="Wybór1"/>
      <w:r w:rsidR="00236574" w:rsidRPr="00275B89">
        <w:instrText xml:space="preserve"> FORMCHECKBOX </w:instrText>
      </w:r>
      <w:r w:rsidR="00F152C6">
        <w:fldChar w:fldCharType="separate"/>
      </w:r>
      <w:r w:rsidR="00236574" w:rsidRPr="00275B89">
        <w:fldChar w:fldCharType="end"/>
      </w:r>
      <w:bookmarkEnd w:id="4"/>
      <w:r w:rsidRPr="00275B89">
        <w:t xml:space="preserve"> wymaga /  </w:t>
      </w:r>
      <w:r w:rsidR="00236574" w:rsidRPr="00275B89">
        <w:fldChar w:fldCharType="begin">
          <w:ffData>
            <w:name w:val="Wybór2"/>
            <w:enabled/>
            <w:calcOnExit w:val="0"/>
            <w:checkBox>
              <w:sizeAuto/>
              <w:default w:val="0"/>
              <w:checked/>
            </w:checkBox>
          </w:ffData>
        </w:fldChar>
      </w:r>
      <w:bookmarkStart w:id="5" w:name="Wybór2"/>
      <w:r w:rsidR="00236574" w:rsidRPr="00275B89">
        <w:instrText xml:space="preserve"> FORMCHECKBOX </w:instrText>
      </w:r>
      <w:r w:rsidR="00F152C6">
        <w:fldChar w:fldCharType="separate"/>
      </w:r>
      <w:r w:rsidR="00236574" w:rsidRPr="00275B89">
        <w:fldChar w:fldCharType="end"/>
      </w:r>
      <w:bookmarkEnd w:id="5"/>
      <w:r w:rsidRPr="00275B89">
        <w:t xml:space="preserve"> nie wymaga złożenia ofert w postaci katalogów elektronicznych.</w:t>
      </w:r>
    </w:p>
    <w:p w14:paraId="14E129CF" w14:textId="77777777" w:rsidR="00B01985" w:rsidRPr="00275B89" w:rsidRDefault="00B01985" w:rsidP="00E83AA6">
      <w:pPr>
        <w:pStyle w:val="Nagwek2"/>
      </w:pPr>
      <w:r w:rsidRPr="00275B89">
        <w:t xml:space="preserve">Do </w:t>
      </w:r>
      <w:r w:rsidR="00F83C11" w:rsidRPr="00275B89">
        <w:t>spraw nieuregulowanych w niniejszej SWZ mają zastosowanie przepisy ustawy z dnia 11 września 2019r. roku Prawo zamówień publicznych</w:t>
      </w:r>
      <w:r w:rsidRPr="00275B89">
        <w:t xml:space="preserve"> </w:t>
      </w:r>
      <w:r w:rsidR="00236574" w:rsidRPr="00275B89">
        <w:t>(t.j. Dz. U. z 2023r. poz. 1605)</w:t>
      </w:r>
      <w:r w:rsidRPr="00275B89">
        <w:t>.</w:t>
      </w:r>
    </w:p>
    <w:p w14:paraId="1D0D9429" w14:textId="77777777" w:rsidR="00B01985" w:rsidRPr="00275B89" w:rsidRDefault="00B01985" w:rsidP="00FA024A">
      <w:pPr>
        <w:pStyle w:val="Nagwek1"/>
      </w:pPr>
      <w:r w:rsidRPr="00275B89">
        <w:t>Opis przedmiotu zamówienia</w:t>
      </w:r>
      <w:bookmarkEnd w:id="3"/>
    </w:p>
    <w:p w14:paraId="56E18011" w14:textId="77777777" w:rsidR="00080251" w:rsidRPr="00275B89" w:rsidRDefault="00B01985" w:rsidP="00E83AA6">
      <w:pPr>
        <w:pStyle w:val="Nagwek2"/>
        <w:rPr>
          <w:sz w:val="22"/>
          <w:szCs w:val="22"/>
          <w:lang w:eastAsia="pl-PL"/>
        </w:rPr>
      </w:pPr>
      <w:r w:rsidRPr="00275B89">
        <w:lastRenderedPageBreak/>
        <w:t xml:space="preserve">Przedmiotem zamówienia jest </w:t>
      </w:r>
      <w:r w:rsidR="00236574" w:rsidRPr="00275B89">
        <w:rPr>
          <w:b/>
        </w:rPr>
        <w:t>Dostawa preparatów do żywienia dojelitowego wraz z dzierżawą pomp</w:t>
      </w:r>
      <w:r w:rsidR="00737065" w:rsidRPr="00275B89">
        <w:rPr>
          <w:b/>
        </w:rPr>
        <w:t xml:space="preserve"> </w:t>
      </w:r>
      <w:r w:rsidR="00737065" w:rsidRPr="00275B89">
        <w:t>szczegółowo opisanych w załączniku nr 1 do SWZ.</w:t>
      </w:r>
    </w:p>
    <w:p w14:paraId="45028E50" w14:textId="3F6D1593" w:rsidR="00080251" w:rsidRPr="00275B89" w:rsidRDefault="00080251" w:rsidP="00E83AA6">
      <w:pPr>
        <w:pStyle w:val="Nagwek2"/>
        <w:rPr>
          <w:lang w:eastAsia="pl-PL"/>
        </w:rPr>
      </w:pPr>
      <w:r w:rsidRPr="00275B89">
        <w:rPr>
          <w:b/>
        </w:rPr>
        <w:t>Pompy służące do podawania żywienia dojelitowego</w:t>
      </w:r>
      <w:r w:rsidRPr="00275B89">
        <w:t xml:space="preserve"> muszą być dopuszczone do obrotu i używania zgodnie z obowiązującymi przepisami, w szczególności zgodnie z: </w:t>
      </w:r>
    </w:p>
    <w:p w14:paraId="0E1A66E9" w14:textId="77777777" w:rsidR="00080251" w:rsidRPr="00275B89" w:rsidRDefault="00080251" w:rsidP="00080251">
      <w:pPr>
        <w:pStyle w:val="Tekstpodstawowy"/>
        <w:ind w:left="284"/>
        <w:rPr>
          <w:rFonts w:eastAsia="SimSun"/>
          <w:kern w:val="2"/>
          <w:sz w:val="22"/>
          <w:szCs w:val="22"/>
          <w:lang w:eastAsia="hi-IN" w:bidi="hi-IN"/>
        </w:rPr>
      </w:pPr>
      <w:r w:rsidRPr="00275B89">
        <w:rPr>
          <w:sz w:val="22"/>
          <w:szCs w:val="22"/>
        </w:rPr>
        <w:t xml:space="preserve">1) Ustawą z dnia 7 kwietnia 2022 r o wyrobach medycznych  (Dz. U. Nr 2022 r. poz. 974), </w:t>
      </w:r>
    </w:p>
    <w:p w14:paraId="092F31D9" w14:textId="22248A7D" w:rsidR="00080251" w:rsidRPr="00275B89" w:rsidRDefault="00080251" w:rsidP="00E83AA6">
      <w:pPr>
        <w:pStyle w:val="Nagwek2"/>
        <w:numPr>
          <w:ilvl w:val="0"/>
          <w:numId w:val="0"/>
        </w:numPr>
        <w:ind w:left="284"/>
        <w:rPr>
          <w:i/>
          <w:iCs/>
        </w:rPr>
      </w:pPr>
      <w:r w:rsidRPr="00275B89">
        <w:t>2) 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 jak również posiadać wymagane dokumenty</w:t>
      </w:r>
      <w:r w:rsidRPr="00275B89">
        <w:rPr>
          <w:i/>
          <w:iCs/>
        </w:rPr>
        <w:t>. (dot. Grupa 1 poz. 13)</w:t>
      </w:r>
    </w:p>
    <w:p w14:paraId="60791996" w14:textId="6219A5BF" w:rsidR="00EE79F7" w:rsidRPr="00275B89" w:rsidRDefault="00EE79F7" w:rsidP="00E83AA6">
      <w:pPr>
        <w:pStyle w:val="Nagwek2"/>
        <w:rPr>
          <w:i/>
        </w:rPr>
      </w:pPr>
      <w:r w:rsidRPr="00275B89">
        <w:rPr>
          <w:b/>
        </w:rPr>
        <w:t>Środki spożywcze specjalnego przeznaczenia  żywieniowego</w:t>
      </w:r>
      <w:r w:rsidRPr="00275B89">
        <w:rPr>
          <w:sz w:val="22"/>
          <w:szCs w:val="22"/>
        </w:rPr>
        <w:t xml:space="preserve"> </w:t>
      </w:r>
      <w:r w:rsidRPr="00275B89">
        <w:t xml:space="preserve">muszą posiadać aktualne pozwolenie na  dopuszczenie do obrotu zgodnie z ustawą z dnia 25 sierpnia 2006 roku o bezpieczeństwie żywności i żywienia (tj. Dz. U. 2023, poz. 1448 ze zm.). </w:t>
      </w:r>
      <w:r w:rsidRPr="00275B89">
        <w:rPr>
          <w:i/>
        </w:rPr>
        <w:t xml:space="preserve">(dot. Grupy 1 poz.1-12 </w:t>
      </w:r>
      <w:r w:rsidR="00C4600A">
        <w:rPr>
          <w:i/>
        </w:rPr>
        <w:t>oraz</w:t>
      </w:r>
      <w:r w:rsidRPr="00275B89">
        <w:rPr>
          <w:i/>
        </w:rPr>
        <w:t xml:space="preserve"> Grupy </w:t>
      </w:r>
      <w:r w:rsidR="00C4600A">
        <w:rPr>
          <w:i/>
        </w:rPr>
        <w:t xml:space="preserve">2 - </w:t>
      </w:r>
      <w:r w:rsidRPr="00275B89">
        <w:rPr>
          <w:i/>
        </w:rPr>
        <w:t>7).</w:t>
      </w:r>
      <w:r w:rsidRPr="00275B89">
        <w:rPr>
          <w:i/>
          <w:iCs/>
        </w:rPr>
        <w:t xml:space="preserve">  </w:t>
      </w:r>
    </w:p>
    <w:p w14:paraId="64FAF502" w14:textId="736A2AC1" w:rsidR="00EE79F7" w:rsidRPr="00275B89" w:rsidRDefault="00EE79F7" w:rsidP="00E83AA6">
      <w:pPr>
        <w:pStyle w:val="Nagwek2"/>
        <w:rPr>
          <w:i/>
        </w:rPr>
      </w:pPr>
      <w:r w:rsidRPr="00275B89">
        <w:rPr>
          <w:b/>
        </w:rPr>
        <w:t>Pompy służące do podawania żywienia dojelitowego</w:t>
      </w:r>
      <w:r w:rsidRPr="00275B89">
        <w:t xml:space="preserve"> , o którym mowa w Grupie 1 poz. 13 muszą być kompletne i po uruchomieniu gotow</w:t>
      </w:r>
      <w:r w:rsidR="00487ADC" w:rsidRPr="00275B89">
        <w:t>e</w:t>
      </w:r>
      <w:r w:rsidRPr="00275B89">
        <w:t xml:space="preserve"> do funkcjonowania bez żadnych dodatkowych zakupów i inwestycji, dopuszczone do umówionego użytku zgodnie z obowiązującymi przepisami, woln</w:t>
      </w:r>
      <w:r w:rsidR="00487ADC" w:rsidRPr="00275B89">
        <w:t>e</w:t>
      </w:r>
      <w:r w:rsidRPr="00275B89">
        <w:t xml:space="preserve"> od wad fizycznych, gwarantuj</w:t>
      </w:r>
      <w:r w:rsidR="005C7D0D">
        <w:t>ą</w:t>
      </w:r>
      <w:r w:rsidR="00487ADC" w:rsidRPr="00275B89">
        <w:t>ce</w:t>
      </w:r>
      <w:r w:rsidRPr="00275B89">
        <w:t xml:space="preserve"> bezpieczeństwo pacjentów oraz personelu medycznego, a także zapewnia wymagany poziom świadczonych usług medycznych</w:t>
      </w:r>
      <w:r w:rsidRPr="00275B89">
        <w:rPr>
          <w:sz w:val="22"/>
          <w:szCs w:val="22"/>
        </w:rPr>
        <w:t>.</w:t>
      </w:r>
    </w:p>
    <w:p w14:paraId="66A8229D" w14:textId="154DBD7A" w:rsidR="00EE79F7" w:rsidRPr="00275B89" w:rsidRDefault="00232477" w:rsidP="00E83AA6">
      <w:pPr>
        <w:pStyle w:val="Nagwek2"/>
        <w:rPr>
          <w:i/>
        </w:rPr>
      </w:pPr>
      <w:r w:rsidRPr="00275B89">
        <w:t>Wydzierżawiający na własny koszt i ryzyko dostarczy i uruchomi pompy w terminie 5 dni od daty podpisania umowy</w:t>
      </w:r>
      <w:r w:rsidR="00503BF0" w:rsidRPr="00275B89">
        <w:t xml:space="preserve"> oraz</w:t>
      </w:r>
      <w:r w:rsidRPr="00275B89">
        <w:t xml:space="preserve"> przeszkoli wskazany przez Zamawiającego personel medyczny Szpitala w zakresie obsługi i eksploatacji  pomp w dniu </w:t>
      </w:r>
      <w:r w:rsidR="00503BF0" w:rsidRPr="00275B89">
        <w:t>ich uruchomienia. ( z dostarczenia, uruchomienia oraz przeszkolenia personelu strony sporządzą protokół).</w:t>
      </w:r>
    </w:p>
    <w:p w14:paraId="6922E198" w14:textId="77777777" w:rsidR="005941CE" w:rsidRPr="00275B89" w:rsidRDefault="005941CE" w:rsidP="005941CE">
      <w:pPr>
        <w:widowControl w:val="0"/>
        <w:tabs>
          <w:tab w:val="left" w:pos="283"/>
        </w:tabs>
        <w:suppressAutoHyphens/>
        <w:spacing w:after="60" w:line="276" w:lineRule="auto"/>
        <w:ind w:left="347"/>
        <w:jc w:val="both"/>
        <w:rPr>
          <w:color w:val="000000"/>
          <w:sz w:val="22"/>
          <w:szCs w:val="22"/>
        </w:rPr>
      </w:pPr>
    </w:p>
    <w:p w14:paraId="34C50E60" w14:textId="37DC7A0F" w:rsidR="005941CE" w:rsidRPr="00275B89" w:rsidRDefault="005941CE" w:rsidP="00E83AA6">
      <w:pPr>
        <w:pStyle w:val="Nagwek2"/>
        <w:rPr>
          <w:i/>
        </w:rPr>
      </w:pPr>
      <w:r w:rsidRPr="00275B89">
        <w:rPr>
          <w:iCs/>
        </w:rPr>
        <w:t xml:space="preserve">Czynsz </w:t>
      </w:r>
      <w:r w:rsidRPr="00275B89">
        <w:t xml:space="preserve">dzierżawny pomp do żywienia dojelitowego obejmuje wszystkie części, elementy niezbędne do prawidłowego funkcjonowania sprzętu, pełen serwis sprzętu, przez cały okres trwania umowy, min. 1 przegląd sprzętu na rok  wraz z wymianą części zużywalnych </w:t>
      </w:r>
      <w:r w:rsidRPr="00275B89">
        <w:lastRenderedPageBreak/>
        <w:t>(chyba, że producent zaleca częściej), dostawę sprzętu do siedziby Dzierżawcy, uruchomienie sprzętu, szkolenie personelu Dzierżawcy.</w:t>
      </w:r>
    </w:p>
    <w:p w14:paraId="799A6FEF" w14:textId="2474D8FA" w:rsidR="005941CE" w:rsidRPr="00275B89" w:rsidRDefault="005941CE" w:rsidP="00E83AA6">
      <w:pPr>
        <w:pStyle w:val="Nagwek2"/>
        <w:rPr>
          <w:i/>
        </w:rPr>
      </w:pPr>
      <w:r w:rsidRPr="00275B89">
        <w:t>Zamawiający zastrzega sobie prawo zamówienia mniejszej niż określone powyżej ilości ww. produktów w przypadku zmniejszenia się jego zapotrzebowania, z tym że Zamawiający zakupi minimum 60 % ilości</w:t>
      </w:r>
      <w:r w:rsidR="00AC25D0" w:rsidRPr="00275B89">
        <w:t xml:space="preserve"> ww. asortymentu.</w:t>
      </w:r>
    </w:p>
    <w:p w14:paraId="03128A98" w14:textId="4DF6DAB8" w:rsidR="00B01985" w:rsidRPr="00275B89" w:rsidRDefault="00BB63B0" w:rsidP="00E83AA6">
      <w:pPr>
        <w:pStyle w:val="Nagwek2"/>
      </w:pPr>
      <w:r w:rsidRPr="00275B89">
        <w:t xml:space="preserve">Przedmiot zamówienia podzielony jest na </w:t>
      </w:r>
      <w:r w:rsidR="00177260" w:rsidRPr="00275B89">
        <w:t>następujące</w:t>
      </w:r>
      <w:r w:rsidRPr="00275B89">
        <w:t xml:space="preserve"> części</w:t>
      </w:r>
      <w:r w:rsidR="00B01985" w:rsidRPr="00275B89">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275B89" w14:paraId="709CE01F"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5BAE39" w14:textId="77777777" w:rsidR="00B01985" w:rsidRPr="00275B89" w:rsidRDefault="00177260" w:rsidP="00177260">
            <w:pPr>
              <w:pStyle w:val="Tekstpodstawowy"/>
              <w:spacing w:before="60" w:after="60" w:line="360" w:lineRule="auto"/>
              <w:jc w:val="center"/>
              <w:rPr>
                <w:b/>
              </w:rPr>
            </w:pPr>
            <w:r w:rsidRPr="00275B89">
              <w:rPr>
                <w:b/>
              </w:rPr>
              <w:t>Część</w:t>
            </w:r>
            <w:r w:rsidR="00B01985" w:rsidRPr="00275B89">
              <w:rPr>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37CC13" w14:textId="77777777" w:rsidR="00B01985" w:rsidRPr="00275B89" w:rsidRDefault="00B01985" w:rsidP="00177260">
            <w:pPr>
              <w:pStyle w:val="Tekstpodstawowy"/>
              <w:spacing w:before="60" w:after="60" w:line="360" w:lineRule="auto"/>
              <w:rPr>
                <w:b/>
              </w:rPr>
            </w:pPr>
            <w:r w:rsidRPr="00275B89">
              <w:rPr>
                <w:b/>
              </w:rPr>
              <w:t>Opis:</w:t>
            </w:r>
          </w:p>
        </w:tc>
      </w:tr>
      <w:tr w:rsidR="00236574" w:rsidRPr="00275B89" w14:paraId="08C28A10" w14:textId="77777777" w:rsidTr="00C05FA8">
        <w:trPr>
          <w:jc w:val="center"/>
        </w:trPr>
        <w:tc>
          <w:tcPr>
            <w:tcW w:w="1000" w:type="dxa"/>
            <w:tcBorders>
              <w:top w:val="single" w:sz="4" w:space="0" w:color="auto"/>
              <w:left w:val="single" w:sz="4" w:space="0" w:color="auto"/>
              <w:bottom w:val="single" w:sz="4" w:space="0" w:color="auto"/>
              <w:right w:val="single" w:sz="4" w:space="0" w:color="auto"/>
            </w:tcBorders>
            <w:hideMark/>
          </w:tcPr>
          <w:p w14:paraId="4D4F02B1" w14:textId="77777777" w:rsidR="00236574" w:rsidRPr="00275B89" w:rsidRDefault="00236574" w:rsidP="00C05FA8">
            <w:pPr>
              <w:pStyle w:val="Tekstpodstawowy"/>
              <w:spacing w:before="120" w:line="360" w:lineRule="auto"/>
              <w:jc w:val="right"/>
            </w:pPr>
            <w:r w:rsidRPr="00275B89">
              <w:t>1</w:t>
            </w:r>
          </w:p>
        </w:tc>
        <w:tc>
          <w:tcPr>
            <w:tcW w:w="8312" w:type="dxa"/>
            <w:tcBorders>
              <w:top w:val="single" w:sz="4" w:space="0" w:color="auto"/>
              <w:left w:val="single" w:sz="4" w:space="0" w:color="auto"/>
              <w:bottom w:val="single" w:sz="4" w:space="0" w:color="auto"/>
              <w:right w:val="single" w:sz="4" w:space="0" w:color="auto"/>
            </w:tcBorders>
            <w:hideMark/>
          </w:tcPr>
          <w:p w14:paraId="6B271CD6" w14:textId="77777777" w:rsidR="00236574" w:rsidRPr="00275B89" w:rsidRDefault="00236574" w:rsidP="00C05FA8">
            <w:pPr>
              <w:pStyle w:val="Tekstpodstawowy"/>
              <w:spacing w:before="120" w:line="360" w:lineRule="auto"/>
              <w:jc w:val="both"/>
            </w:pPr>
            <w:r w:rsidRPr="00275B89">
              <w:rPr>
                <w:b/>
              </w:rPr>
              <w:t>Temat:</w:t>
            </w:r>
            <w:r w:rsidRPr="00275B89">
              <w:t xml:space="preserve"> Grupa 1 - Preparaty do żywienia dojelitowego wraz z dzierżawą pomp </w:t>
            </w:r>
          </w:p>
          <w:p w14:paraId="568A2418" w14:textId="77777777" w:rsidR="00236574" w:rsidRPr="00275B89" w:rsidRDefault="00236574" w:rsidP="00C05FA8">
            <w:pPr>
              <w:pStyle w:val="Tekstpodstawowy"/>
              <w:spacing w:line="360" w:lineRule="auto"/>
              <w:rPr>
                <w:b/>
              </w:rPr>
            </w:pPr>
            <w:r w:rsidRPr="00275B89">
              <w:rPr>
                <w:b/>
              </w:rPr>
              <w:t xml:space="preserve">Wspólny Słownik Zamówień: </w:t>
            </w:r>
            <w:r w:rsidRPr="00275B89">
              <w:t xml:space="preserve">33692510-5 - Preparaty odżywiania wewnątrzjelitowego </w:t>
            </w:r>
          </w:p>
          <w:p w14:paraId="0C978B5B" w14:textId="0A2514AF" w:rsidR="00236574" w:rsidRPr="00275B89" w:rsidRDefault="00236574" w:rsidP="00C05FA8">
            <w:pPr>
              <w:pStyle w:val="Tekstpodstawowy"/>
              <w:spacing w:line="360" w:lineRule="auto"/>
            </w:pPr>
            <w:r w:rsidRPr="00275B89">
              <w:rPr>
                <w:b/>
              </w:rPr>
              <w:t xml:space="preserve">Opis: </w:t>
            </w:r>
            <w:r w:rsidRPr="00275B89">
              <w:t>Przedmiotem zamówienia jest dostawa preparatów do żywienia dojelitowego wraz z dzierżawą pomp służ</w:t>
            </w:r>
            <w:r w:rsidR="00487ADC" w:rsidRPr="00275B89">
              <w:t>ą</w:t>
            </w:r>
            <w:r w:rsidRPr="00275B89">
              <w:t>cych do podawania żywienia dojelitowego - zgodnie z opisem zawartym w załączniku nr 1 do SWZ.</w:t>
            </w:r>
          </w:p>
          <w:p w14:paraId="2CC9E558" w14:textId="77777777" w:rsidR="00236574" w:rsidRPr="00275B89" w:rsidRDefault="00236574" w:rsidP="00C05FA8">
            <w:pPr>
              <w:pStyle w:val="Tekstpodstawowy"/>
              <w:spacing w:line="360" w:lineRule="auto"/>
              <w:jc w:val="both"/>
              <w:rPr>
                <w:b/>
              </w:rPr>
            </w:pPr>
            <w:r w:rsidRPr="00275B89">
              <w:t>Informacje dotyczące oferty wariantowej, o której mowa w art. 92 ustawy Pzp:</w:t>
            </w:r>
          </w:p>
          <w:p w14:paraId="58703F27" w14:textId="77777777" w:rsidR="00236574" w:rsidRPr="00275B89" w:rsidRDefault="00236574" w:rsidP="00C05FA8">
            <w:pPr>
              <w:pStyle w:val="Tekstpodstawowy"/>
              <w:spacing w:line="360" w:lineRule="auto"/>
              <w:jc w:val="both"/>
            </w:pPr>
            <w:r w:rsidRPr="00275B89">
              <w:rPr>
                <w:b/>
              </w:rPr>
              <w:t>Zamawiający nie dopuszcza składania ofert wariantowych</w:t>
            </w:r>
            <w:r w:rsidRPr="00275B89">
              <w:t xml:space="preserve">. </w:t>
            </w:r>
          </w:p>
          <w:p w14:paraId="6533A15E" w14:textId="77777777" w:rsidR="00236574" w:rsidRPr="00275B89" w:rsidRDefault="00236574" w:rsidP="00C05FA8">
            <w:pPr>
              <w:pStyle w:val="Tekstpodstawowy"/>
              <w:spacing w:after="60" w:line="360" w:lineRule="auto"/>
              <w:jc w:val="both"/>
            </w:pPr>
          </w:p>
        </w:tc>
      </w:tr>
      <w:tr w:rsidR="00236574" w:rsidRPr="00275B89" w14:paraId="70081118" w14:textId="77777777" w:rsidTr="00C05FA8">
        <w:trPr>
          <w:jc w:val="center"/>
        </w:trPr>
        <w:tc>
          <w:tcPr>
            <w:tcW w:w="1000" w:type="dxa"/>
            <w:tcBorders>
              <w:top w:val="single" w:sz="4" w:space="0" w:color="auto"/>
              <w:left w:val="single" w:sz="4" w:space="0" w:color="auto"/>
              <w:bottom w:val="single" w:sz="4" w:space="0" w:color="auto"/>
              <w:right w:val="single" w:sz="4" w:space="0" w:color="auto"/>
            </w:tcBorders>
            <w:hideMark/>
          </w:tcPr>
          <w:p w14:paraId="2A374568" w14:textId="77777777" w:rsidR="00236574" w:rsidRPr="00275B89" w:rsidRDefault="00236574" w:rsidP="00C05FA8">
            <w:pPr>
              <w:pStyle w:val="Tekstpodstawowy"/>
              <w:spacing w:before="120" w:line="360" w:lineRule="auto"/>
              <w:jc w:val="right"/>
            </w:pPr>
            <w:r w:rsidRPr="00275B89">
              <w:t>2</w:t>
            </w:r>
          </w:p>
        </w:tc>
        <w:tc>
          <w:tcPr>
            <w:tcW w:w="8312" w:type="dxa"/>
            <w:tcBorders>
              <w:top w:val="single" w:sz="4" w:space="0" w:color="auto"/>
              <w:left w:val="single" w:sz="4" w:space="0" w:color="auto"/>
              <w:bottom w:val="single" w:sz="4" w:space="0" w:color="auto"/>
              <w:right w:val="single" w:sz="4" w:space="0" w:color="auto"/>
            </w:tcBorders>
            <w:hideMark/>
          </w:tcPr>
          <w:p w14:paraId="256E6619" w14:textId="77777777" w:rsidR="00236574" w:rsidRPr="00275B89" w:rsidRDefault="00236574" w:rsidP="00C05FA8">
            <w:pPr>
              <w:pStyle w:val="Tekstpodstawowy"/>
              <w:spacing w:before="120" w:line="360" w:lineRule="auto"/>
              <w:jc w:val="both"/>
            </w:pPr>
            <w:r w:rsidRPr="00275B89">
              <w:rPr>
                <w:b/>
              </w:rPr>
              <w:t>Temat:</w:t>
            </w:r>
            <w:r w:rsidRPr="00275B89">
              <w:t xml:space="preserve"> Grupa 2 - Preparaty do żywienia dojelitowego </w:t>
            </w:r>
          </w:p>
          <w:p w14:paraId="174F9338" w14:textId="77777777" w:rsidR="00236574" w:rsidRPr="00275B89" w:rsidRDefault="00236574" w:rsidP="00C05FA8">
            <w:pPr>
              <w:pStyle w:val="Tekstpodstawowy"/>
              <w:spacing w:line="360" w:lineRule="auto"/>
              <w:rPr>
                <w:b/>
              </w:rPr>
            </w:pPr>
            <w:r w:rsidRPr="00275B89">
              <w:rPr>
                <w:b/>
              </w:rPr>
              <w:t xml:space="preserve">Wspólny Słownik Zamówień: </w:t>
            </w:r>
            <w:r w:rsidRPr="00275B89">
              <w:t xml:space="preserve">33692510-5 - Preparaty odżywiania wewnątrzjelitowego </w:t>
            </w:r>
          </w:p>
          <w:p w14:paraId="62CF7F6B" w14:textId="77777777" w:rsidR="00236574" w:rsidRPr="00275B89" w:rsidRDefault="00236574" w:rsidP="00C05FA8">
            <w:pPr>
              <w:pStyle w:val="Tekstpodstawowy"/>
              <w:spacing w:line="360" w:lineRule="auto"/>
            </w:pPr>
            <w:r w:rsidRPr="00275B89">
              <w:rPr>
                <w:b/>
              </w:rPr>
              <w:t xml:space="preserve">Opis: </w:t>
            </w:r>
            <w:r w:rsidRPr="00275B89">
              <w:t>Przedmiotem zamówienia jest dostawa preparatów do żywienia dojelitowego - zgodnie z opisem zawartym w załączniku nr 1 do SWZ.</w:t>
            </w:r>
          </w:p>
          <w:p w14:paraId="4D580EED" w14:textId="77777777" w:rsidR="00236574" w:rsidRPr="00275B89" w:rsidRDefault="00236574" w:rsidP="00C05FA8">
            <w:pPr>
              <w:pStyle w:val="Tekstpodstawowy"/>
              <w:spacing w:line="360" w:lineRule="auto"/>
              <w:jc w:val="both"/>
              <w:rPr>
                <w:b/>
              </w:rPr>
            </w:pPr>
            <w:r w:rsidRPr="00275B89">
              <w:t>Informacje dotyczące oferty wariantowej, o której mowa w art. 92 ustawy Pzp:</w:t>
            </w:r>
          </w:p>
          <w:p w14:paraId="464178E2" w14:textId="77777777" w:rsidR="00236574" w:rsidRPr="00275B89" w:rsidRDefault="00236574" w:rsidP="00C05FA8">
            <w:pPr>
              <w:pStyle w:val="Tekstpodstawowy"/>
              <w:spacing w:line="360" w:lineRule="auto"/>
              <w:jc w:val="both"/>
            </w:pPr>
            <w:r w:rsidRPr="00275B89">
              <w:rPr>
                <w:b/>
              </w:rPr>
              <w:t>Zamawiający nie dopuszcza składania ofert wariantowych</w:t>
            </w:r>
            <w:r w:rsidRPr="00275B89">
              <w:t xml:space="preserve">. </w:t>
            </w:r>
          </w:p>
          <w:p w14:paraId="58C74753" w14:textId="77777777" w:rsidR="00236574" w:rsidRPr="00275B89" w:rsidRDefault="00236574" w:rsidP="00C05FA8">
            <w:pPr>
              <w:pStyle w:val="Tekstpodstawowy"/>
              <w:spacing w:after="60" w:line="360" w:lineRule="auto"/>
              <w:jc w:val="both"/>
            </w:pPr>
          </w:p>
        </w:tc>
      </w:tr>
      <w:tr w:rsidR="00236574" w:rsidRPr="00275B89" w14:paraId="4330A9D0" w14:textId="77777777" w:rsidTr="00C05FA8">
        <w:trPr>
          <w:jc w:val="center"/>
        </w:trPr>
        <w:tc>
          <w:tcPr>
            <w:tcW w:w="1000" w:type="dxa"/>
            <w:tcBorders>
              <w:top w:val="single" w:sz="4" w:space="0" w:color="auto"/>
              <w:left w:val="single" w:sz="4" w:space="0" w:color="auto"/>
              <w:bottom w:val="single" w:sz="4" w:space="0" w:color="auto"/>
              <w:right w:val="single" w:sz="4" w:space="0" w:color="auto"/>
            </w:tcBorders>
            <w:hideMark/>
          </w:tcPr>
          <w:p w14:paraId="0084ACAD" w14:textId="77777777" w:rsidR="00236574" w:rsidRPr="00275B89" w:rsidRDefault="00236574" w:rsidP="00C05FA8">
            <w:pPr>
              <w:pStyle w:val="Tekstpodstawowy"/>
              <w:spacing w:before="120" w:line="360" w:lineRule="auto"/>
              <w:jc w:val="right"/>
            </w:pPr>
            <w:r w:rsidRPr="00275B89">
              <w:t>3</w:t>
            </w:r>
          </w:p>
        </w:tc>
        <w:tc>
          <w:tcPr>
            <w:tcW w:w="8312" w:type="dxa"/>
            <w:tcBorders>
              <w:top w:val="single" w:sz="4" w:space="0" w:color="auto"/>
              <w:left w:val="single" w:sz="4" w:space="0" w:color="auto"/>
              <w:bottom w:val="single" w:sz="4" w:space="0" w:color="auto"/>
              <w:right w:val="single" w:sz="4" w:space="0" w:color="auto"/>
            </w:tcBorders>
            <w:hideMark/>
          </w:tcPr>
          <w:p w14:paraId="7CE10C23" w14:textId="77777777" w:rsidR="00236574" w:rsidRPr="00275B89" w:rsidRDefault="00236574" w:rsidP="00C05FA8">
            <w:pPr>
              <w:pStyle w:val="Tekstpodstawowy"/>
              <w:spacing w:before="120" w:line="360" w:lineRule="auto"/>
              <w:jc w:val="both"/>
            </w:pPr>
            <w:r w:rsidRPr="00275B89">
              <w:rPr>
                <w:b/>
              </w:rPr>
              <w:t>Temat:</w:t>
            </w:r>
            <w:r w:rsidRPr="00275B89">
              <w:t xml:space="preserve"> Grupa 3 - Preparaty do żywienia dojelitowego </w:t>
            </w:r>
          </w:p>
          <w:p w14:paraId="609B89C2" w14:textId="77777777" w:rsidR="00236574" w:rsidRPr="00275B89" w:rsidRDefault="00236574" w:rsidP="00C05FA8">
            <w:pPr>
              <w:pStyle w:val="Tekstpodstawowy"/>
              <w:spacing w:line="360" w:lineRule="auto"/>
              <w:rPr>
                <w:b/>
              </w:rPr>
            </w:pPr>
            <w:r w:rsidRPr="00275B89">
              <w:rPr>
                <w:b/>
              </w:rPr>
              <w:t xml:space="preserve">Wspólny Słownik Zamówień: </w:t>
            </w:r>
            <w:r w:rsidRPr="00275B89">
              <w:t xml:space="preserve">33692510-5 - Preparaty odżywiania wewnątrzjelitowego </w:t>
            </w:r>
          </w:p>
          <w:p w14:paraId="4A00C432" w14:textId="77777777" w:rsidR="00236574" w:rsidRPr="00275B89" w:rsidRDefault="00236574" w:rsidP="00C05FA8">
            <w:pPr>
              <w:pStyle w:val="Tekstpodstawowy"/>
              <w:spacing w:line="360" w:lineRule="auto"/>
            </w:pPr>
            <w:r w:rsidRPr="00275B89">
              <w:rPr>
                <w:b/>
              </w:rPr>
              <w:t xml:space="preserve">Opis: </w:t>
            </w:r>
            <w:r w:rsidRPr="00275B89">
              <w:t>Przedmiotem zamówienia jest dostawa preparatów do żywienia dojelitowego - zgodnie z opisem zawartym w załączniku nr 1 do SWZ.</w:t>
            </w:r>
          </w:p>
          <w:p w14:paraId="1A73A183" w14:textId="77777777" w:rsidR="00236574" w:rsidRPr="00275B89" w:rsidRDefault="00236574" w:rsidP="00C05FA8">
            <w:pPr>
              <w:pStyle w:val="Tekstpodstawowy"/>
              <w:spacing w:line="360" w:lineRule="auto"/>
              <w:jc w:val="both"/>
              <w:rPr>
                <w:b/>
              </w:rPr>
            </w:pPr>
            <w:r w:rsidRPr="00275B89">
              <w:lastRenderedPageBreak/>
              <w:t>Informacje dotyczące oferty wariantowej, o której mowa w art. 92 ustawy Pzp:</w:t>
            </w:r>
          </w:p>
          <w:p w14:paraId="6107CEEB" w14:textId="77777777" w:rsidR="00236574" w:rsidRPr="00275B89" w:rsidRDefault="00236574" w:rsidP="00C05FA8">
            <w:pPr>
              <w:pStyle w:val="Tekstpodstawowy"/>
              <w:spacing w:line="360" w:lineRule="auto"/>
              <w:jc w:val="both"/>
            </w:pPr>
            <w:r w:rsidRPr="00275B89">
              <w:rPr>
                <w:b/>
              </w:rPr>
              <w:t>Zamawiający nie dopuszcza składania ofert wariantowych</w:t>
            </w:r>
            <w:r w:rsidRPr="00275B89">
              <w:t xml:space="preserve">. </w:t>
            </w:r>
          </w:p>
          <w:p w14:paraId="0399ED49" w14:textId="77777777" w:rsidR="00236574" w:rsidRPr="00275B89" w:rsidRDefault="00236574" w:rsidP="00C05FA8">
            <w:pPr>
              <w:pStyle w:val="Tekstpodstawowy"/>
              <w:spacing w:after="60" w:line="360" w:lineRule="auto"/>
              <w:jc w:val="both"/>
            </w:pPr>
          </w:p>
        </w:tc>
      </w:tr>
      <w:tr w:rsidR="00236574" w:rsidRPr="00275B89" w14:paraId="6476D055" w14:textId="77777777" w:rsidTr="00C05FA8">
        <w:trPr>
          <w:jc w:val="center"/>
        </w:trPr>
        <w:tc>
          <w:tcPr>
            <w:tcW w:w="1000" w:type="dxa"/>
            <w:tcBorders>
              <w:top w:val="single" w:sz="4" w:space="0" w:color="auto"/>
              <w:left w:val="single" w:sz="4" w:space="0" w:color="auto"/>
              <w:bottom w:val="single" w:sz="4" w:space="0" w:color="auto"/>
              <w:right w:val="single" w:sz="4" w:space="0" w:color="auto"/>
            </w:tcBorders>
            <w:hideMark/>
          </w:tcPr>
          <w:p w14:paraId="3CEF756B" w14:textId="77777777" w:rsidR="00236574" w:rsidRPr="00275B89" w:rsidRDefault="00236574" w:rsidP="00C05FA8">
            <w:pPr>
              <w:pStyle w:val="Tekstpodstawowy"/>
              <w:spacing w:before="120" w:line="360" w:lineRule="auto"/>
              <w:jc w:val="right"/>
            </w:pPr>
            <w:r w:rsidRPr="00275B89">
              <w:lastRenderedPageBreak/>
              <w:t>4</w:t>
            </w:r>
          </w:p>
        </w:tc>
        <w:tc>
          <w:tcPr>
            <w:tcW w:w="8312" w:type="dxa"/>
            <w:tcBorders>
              <w:top w:val="single" w:sz="4" w:space="0" w:color="auto"/>
              <w:left w:val="single" w:sz="4" w:space="0" w:color="auto"/>
              <w:bottom w:val="single" w:sz="4" w:space="0" w:color="auto"/>
              <w:right w:val="single" w:sz="4" w:space="0" w:color="auto"/>
            </w:tcBorders>
            <w:hideMark/>
          </w:tcPr>
          <w:p w14:paraId="49785014" w14:textId="77777777" w:rsidR="00236574" w:rsidRPr="00275B89" w:rsidRDefault="00236574" w:rsidP="00C05FA8">
            <w:pPr>
              <w:pStyle w:val="Tekstpodstawowy"/>
              <w:spacing w:before="120" w:line="360" w:lineRule="auto"/>
              <w:jc w:val="both"/>
            </w:pPr>
            <w:r w:rsidRPr="00275B89">
              <w:rPr>
                <w:b/>
              </w:rPr>
              <w:t>Temat:</w:t>
            </w:r>
            <w:r w:rsidRPr="00275B89">
              <w:t xml:space="preserve"> Grupa 4 - Preparat żywieniowy </w:t>
            </w:r>
          </w:p>
          <w:p w14:paraId="27A4F0AD" w14:textId="77777777" w:rsidR="00236574" w:rsidRPr="00275B89" w:rsidRDefault="00236574" w:rsidP="00C05FA8">
            <w:pPr>
              <w:pStyle w:val="Tekstpodstawowy"/>
              <w:spacing w:line="360" w:lineRule="auto"/>
              <w:rPr>
                <w:b/>
              </w:rPr>
            </w:pPr>
            <w:r w:rsidRPr="00275B89">
              <w:rPr>
                <w:b/>
              </w:rPr>
              <w:t xml:space="preserve">Wspólny Słownik Zamówień: </w:t>
            </w:r>
            <w:r w:rsidRPr="00275B89">
              <w:t xml:space="preserve">33692510-5 - Preparaty odżywiania wewnątrzjelitowego </w:t>
            </w:r>
          </w:p>
          <w:p w14:paraId="7DB1D56A" w14:textId="77777777" w:rsidR="00236574" w:rsidRPr="00275B89" w:rsidRDefault="00236574" w:rsidP="00C05FA8">
            <w:pPr>
              <w:pStyle w:val="Tekstpodstawowy"/>
              <w:spacing w:line="360" w:lineRule="auto"/>
            </w:pPr>
            <w:r w:rsidRPr="00275B89">
              <w:rPr>
                <w:b/>
              </w:rPr>
              <w:t xml:space="preserve">Opis: </w:t>
            </w:r>
            <w:r w:rsidRPr="00275B89">
              <w:t>Przedmiotem zamówienia jest dostawa preparatów do żywienia dojelitowego  - zgodnie z opisem zawartym w załączniku nr 1 do SWZ.</w:t>
            </w:r>
          </w:p>
          <w:p w14:paraId="2A554908" w14:textId="77777777" w:rsidR="00236574" w:rsidRPr="00275B89" w:rsidRDefault="00236574" w:rsidP="00C05FA8">
            <w:pPr>
              <w:pStyle w:val="Tekstpodstawowy"/>
              <w:spacing w:line="360" w:lineRule="auto"/>
              <w:jc w:val="both"/>
              <w:rPr>
                <w:b/>
              </w:rPr>
            </w:pPr>
            <w:r w:rsidRPr="00275B89">
              <w:t>Informacje dotyczące oferty wariantowej, o której mowa w art. 92 ustawy Pzp:</w:t>
            </w:r>
          </w:p>
          <w:p w14:paraId="24DF85C2" w14:textId="77777777" w:rsidR="00236574" w:rsidRPr="00275B89" w:rsidRDefault="00236574" w:rsidP="00C05FA8">
            <w:pPr>
              <w:pStyle w:val="Tekstpodstawowy"/>
              <w:spacing w:line="360" w:lineRule="auto"/>
              <w:jc w:val="both"/>
            </w:pPr>
            <w:r w:rsidRPr="00275B89">
              <w:rPr>
                <w:b/>
              </w:rPr>
              <w:t>Zamawiający nie dopuszcza składania ofert wariantowych</w:t>
            </w:r>
            <w:r w:rsidRPr="00275B89">
              <w:t xml:space="preserve">. </w:t>
            </w:r>
          </w:p>
          <w:p w14:paraId="2E1B32C1" w14:textId="77777777" w:rsidR="00236574" w:rsidRPr="00275B89" w:rsidRDefault="00236574" w:rsidP="00C05FA8">
            <w:pPr>
              <w:pStyle w:val="Tekstpodstawowy"/>
              <w:spacing w:after="60" w:line="360" w:lineRule="auto"/>
              <w:jc w:val="both"/>
            </w:pPr>
          </w:p>
        </w:tc>
      </w:tr>
      <w:tr w:rsidR="00236574" w:rsidRPr="00275B89" w14:paraId="37945829" w14:textId="77777777" w:rsidTr="00C05FA8">
        <w:trPr>
          <w:jc w:val="center"/>
        </w:trPr>
        <w:tc>
          <w:tcPr>
            <w:tcW w:w="1000" w:type="dxa"/>
            <w:tcBorders>
              <w:top w:val="single" w:sz="4" w:space="0" w:color="auto"/>
              <w:left w:val="single" w:sz="4" w:space="0" w:color="auto"/>
              <w:bottom w:val="single" w:sz="4" w:space="0" w:color="auto"/>
              <w:right w:val="single" w:sz="4" w:space="0" w:color="auto"/>
            </w:tcBorders>
            <w:hideMark/>
          </w:tcPr>
          <w:p w14:paraId="3D232BE3" w14:textId="77777777" w:rsidR="00236574" w:rsidRPr="00275B89" w:rsidRDefault="00236574" w:rsidP="00C05FA8">
            <w:pPr>
              <w:pStyle w:val="Tekstpodstawowy"/>
              <w:spacing w:before="120" w:line="360" w:lineRule="auto"/>
              <w:jc w:val="right"/>
            </w:pPr>
            <w:r w:rsidRPr="00275B89">
              <w:t>5</w:t>
            </w:r>
          </w:p>
        </w:tc>
        <w:tc>
          <w:tcPr>
            <w:tcW w:w="8312" w:type="dxa"/>
            <w:tcBorders>
              <w:top w:val="single" w:sz="4" w:space="0" w:color="auto"/>
              <w:left w:val="single" w:sz="4" w:space="0" w:color="auto"/>
              <w:bottom w:val="single" w:sz="4" w:space="0" w:color="auto"/>
              <w:right w:val="single" w:sz="4" w:space="0" w:color="auto"/>
            </w:tcBorders>
            <w:hideMark/>
          </w:tcPr>
          <w:p w14:paraId="09578999" w14:textId="77777777" w:rsidR="00236574" w:rsidRPr="00275B89" w:rsidRDefault="00236574" w:rsidP="00C05FA8">
            <w:pPr>
              <w:pStyle w:val="Tekstpodstawowy"/>
              <w:spacing w:before="120" w:line="360" w:lineRule="auto"/>
              <w:jc w:val="both"/>
            </w:pPr>
            <w:r w:rsidRPr="00275B89">
              <w:rPr>
                <w:b/>
              </w:rPr>
              <w:t>Temat:</w:t>
            </w:r>
            <w:r w:rsidRPr="00275B89">
              <w:t xml:space="preserve"> Grupa 5 - Preparat żywieniowy </w:t>
            </w:r>
          </w:p>
          <w:p w14:paraId="7E4655CB" w14:textId="77777777" w:rsidR="00236574" w:rsidRPr="00275B89" w:rsidRDefault="00236574" w:rsidP="00C05FA8">
            <w:pPr>
              <w:pStyle w:val="Tekstpodstawowy"/>
              <w:spacing w:line="360" w:lineRule="auto"/>
              <w:rPr>
                <w:b/>
              </w:rPr>
            </w:pPr>
            <w:r w:rsidRPr="00275B89">
              <w:rPr>
                <w:b/>
              </w:rPr>
              <w:t xml:space="preserve">Wspólny Słownik Zamówień: </w:t>
            </w:r>
            <w:r w:rsidRPr="00275B89">
              <w:t xml:space="preserve">33692510-5 - Preparaty odżywiania wewnątrzjelitowego </w:t>
            </w:r>
          </w:p>
          <w:p w14:paraId="6B565B2F" w14:textId="77777777" w:rsidR="00236574" w:rsidRPr="00275B89" w:rsidRDefault="00236574" w:rsidP="00C05FA8">
            <w:pPr>
              <w:pStyle w:val="Tekstpodstawowy"/>
              <w:spacing w:line="360" w:lineRule="auto"/>
            </w:pPr>
            <w:r w:rsidRPr="00275B89">
              <w:rPr>
                <w:b/>
              </w:rPr>
              <w:t xml:space="preserve">Opis: </w:t>
            </w:r>
            <w:r w:rsidRPr="00275B89">
              <w:t>Przedmiotem zamówienia jest dostawa preparatów do żywienia dojelitowego - zgodnie z opisem zawartym w załączniku nr 1 do SWZ.</w:t>
            </w:r>
          </w:p>
          <w:p w14:paraId="6AF4FF73" w14:textId="77777777" w:rsidR="00236574" w:rsidRPr="00275B89" w:rsidRDefault="00236574" w:rsidP="00C05FA8">
            <w:pPr>
              <w:pStyle w:val="Tekstpodstawowy"/>
              <w:spacing w:line="360" w:lineRule="auto"/>
              <w:jc w:val="both"/>
              <w:rPr>
                <w:b/>
              </w:rPr>
            </w:pPr>
            <w:r w:rsidRPr="00275B89">
              <w:t>Informacje dotyczące oferty wariantowej, o której mowa w art. 92 ustawy Pzp:</w:t>
            </w:r>
          </w:p>
          <w:p w14:paraId="53F8D5D6" w14:textId="77777777" w:rsidR="00236574" w:rsidRPr="00275B89" w:rsidRDefault="00236574" w:rsidP="00C05FA8">
            <w:pPr>
              <w:pStyle w:val="Tekstpodstawowy"/>
              <w:spacing w:line="360" w:lineRule="auto"/>
              <w:jc w:val="both"/>
            </w:pPr>
            <w:r w:rsidRPr="00275B89">
              <w:rPr>
                <w:b/>
              </w:rPr>
              <w:t>Zamawiający nie dopuszcza składania ofert wariantowych</w:t>
            </w:r>
            <w:r w:rsidRPr="00275B89">
              <w:t xml:space="preserve">. </w:t>
            </w:r>
          </w:p>
          <w:p w14:paraId="0C3064B6" w14:textId="77777777" w:rsidR="00236574" w:rsidRPr="00275B89" w:rsidRDefault="00236574" w:rsidP="00C05FA8">
            <w:pPr>
              <w:pStyle w:val="Tekstpodstawowy"/>
              <w:spacing w:after="60" w:line="360" w:lineRule="auto"/>
              <w:jc w:val="both"/>
            </w:pPr>
          </w:p>
        </w:tc>
      </w:tr>
      <w:tr w:rsidR="00236574" w:rsidRPr="00275B89" w14:paraId="50D02241" w14:textId="77777777" w:rsidTr="00C05FA8">
        <w:trPr>
          <w:jc w:val="center"/>
        </w:trPr>
        <w:tc>
          <w:tcPr>
            <w:tcW w:w="1000" w:type="dxa"/>
            <w:tcBorders>
              <w:top w:val="single" w:sz="4" w:space="0" w:color="auto"/>
              <w:left w:val="single" w:sz="4" w:space="0" w:color="auto"/>
              <w:bottom w:val="single" w:sz="4" w:space="0" w:color="auto"/>
              <w:right w:val="single" w:sz="4" w:space="0" w:color="auto"/>
            </w:tcBorders>
            <w:hideMark/>
          </w:tcPr>
          <w:p w14:paraId="5106DFA8" w14:textId="77777777" w:rsidR="00236574" w:rsidRPr="00275B89" w:rsidRDefault="00236574" w:rsidP="00C05FA8">
            <w:pPr>
              <w:pStyle w:val="Tekstpodstawowy"/>
              <w:spacing w:before="120" w:line="360" w:lineRule="auto"/>
              <w:jc w:val="right"/>
            </w:pPr>
            <w:r w:rsidRPr="00275B89">
              <w:t>6</w:t>
            </w:r>
          </w:p>
        </w:tc>
        <w:tc>
          <w:tcPr>
            <w:tcW w:w="8312" w:type="dxa"/>
            <w:tcBorders>
              <w:top w:val="single" w:sz="4" w:space="0" w:color="auto"/>
              <w:left w:val="single" w:sz="4" w:space="0" w:color="auto"/>
              <w:bottom w:val="single" w:sz="4" w:space="0" w:color="auto"/>
              <w:right w:val="single" w:sz="4" w:space="0" w:color="auto"/>
            </w:tcBorders>
            <w:hideMark/>
          </w:tcPr>
          <w:p w14:paraId="0FBF03CE" w14:textId="77777777" w:rsidR="00236574" w:rsidRPr="00275B89" w:rsidRDefault="00236574" w:rsidP="00C05FA8">
            <w:pPr>
              <w:pStyle w:val="Tekstpodstawowy"/>
              <w:spacing w:before="120" w:line="360" w:lineRule="auto"/>
              <w:jc w:val="both"/>
            </w:pPr>
            <w:r w:rsidRPr="00275B89">
              <w:rPr>
                <w:b/>
              </w:rPr>
              <w:t>Temat:</w:t>
            </w:r>
            <w:r w:rsidRPr="00275B89">
              <w:t xml:space="preserve"> Grupa 6 - Preparaty do żywienia dojelitowego </w:t>
            </w:r>
          </w:p>
          <w:p w14:paraId="2E01AC29" w14:textId="77777777" w:rsidR="00236574" w:rsidRPr="00275B89" w:rsidRDefault="00236574" w:rsidP="00C05FA8">
            <w:pPr>
              <w:pStyle w:val="Tekstpodstawowy"/>
              <w:spacing w:line="360" w:lineRule="auto"/>
              <w:rPr>
                <w:b/>
              </w:rPr>
            </w:pPr>
            <w:r w:rsidRPr="00275B89">
              <w:rPr>
                <w:b/>
              </w:rPr>
              <w:t xml:space="preserve">Wspólny Słownik Zamówień: </w:t>
            </w:r>
            <w:r w:rsidRPr="00275B89">
              <w:t xml:space="preserve">33692510-5 - Preparaty odżywiania wewnątrzjelitowego </w:t>
            </w:r>
          </w:p>
          <w:p w14:paraId="11366ED3" w14:textId="77777777" w:rsidR="00236574" w:rsidRPr="00275B89" w:rsidRDefault="00236574" w:rsidP="00C05FA8">
            <w:pPr>
              <w:pStyle w:val="Tekstpodstawowy"/>
              <w:spacing w:line="360" w:lineRule="auto"/>
            </w:pPr>
            <w:r w:rsidRPr="00275B89">
              <w:rPr>
                <w:b/>
              </w:rPr>
              <w:t xml:space="preserve">Opis: </w:t>
            </w:r>
            <w:r w:rsidRPr="00275B89">
              <w:t>Przedmiotem zamówienia jest dostawa preparatów do żywienia dojelitowego - zgodnie z opisem zawartym w załączniku nr 1 do SWZ.</w:t>
            </w:r>
          </w:p>
          <w:p w14:paraId="70464487" w14:textId="77777777" w:rsidR="00236574" w:rsidRPr="00275B89" w:rsidRDefault="00236574" w:rsidP="00C05FA8">
            <w:pPr>
              <w:pStyle w:val="Tekstpodstawowy"/>
              <w:spacing w:line="360" w:lineRule="auto"/>
              <w:jc w:val="both"/>
              <w:rPr>
                <w:b/>
              </w:rPr>
            </w:pPr>
            <w:r w:rsidRPr="00275B89">
              <w:t>Informacje dotyczące oferty wariantowej, o której mowa w art. 92 ustawy Pzp:</w:t>
            </w:r>
          </w:p>
          <w:p w14:paraId="52BFF1DE" w14:textId="77777777" w:rsidR="00236574" w:rsidRPr="00275B89" w:rsidRDefault="00236574" w:rsidP="00C05FA8">
            <w:pPr>
              <w:pStyle w:val="Tekstpodstawowy"/>
              <w:spacing w:line="360" w:lineRule="auto"/>
              <w:jc w:val="both"/>
            </w:pPr>
            <w:r w:rsidRPr="00275B89">
              <w:rPr>
                <w:b/>
              </w:rPr>
              <w:t>Zamawiający nie dopuszcza składania ofert wariantowych</w:t>
            </w:r>
            <w:r w:rsidRPr="00275B89">
              <w:t xml:space="preserve">. </w:t>
            </w:r>
          </w:p>
          <w:p w14:paraId="28AEB12F" w14:textId="77777777" w:rsidR="00236574" w:rsidRPr="00275B89" w:rsidRDefault="00236574" w:rsidP="00C05FA8">
            <w:pPr>
              <w:pStyle w:val="Tekstpodstawowy"/>
              <w:spacing w:after="60" w:line="360" w:lineRule="auto"/>
              <w:jc w:val="both"/>
            </w:pPr>
          </w:p>
        </w:tc>
      </w:tr>
      <w:tr w:rsidR="00236574" w:rsidRPr="00275B89" w14:paraId="3E329D40" w14:textId="77777777" w:rsidTr="00C05FA8">
        <w:trPr>
          <w:jc w:val="center"/>
        </w:trPr>
        <w:tc>
          <w:tcPr>
            <w:tcW w:w="1000" w:type="dxa"/>
            <w:tcBorders>
              <w:top w:val="single" w:sz="4" w:space="0" w:color="auto"/>
              <w:left w:val="single" w:sz="4" w:space="0" w:color="auto"/>
              <w:bottom w:val="single" w:sz="4" w:space="0" w:color="auto"/>
              <w:right w:val="single" w:sz="4" w:space="0" w:color="auto"/>
            </w:tcBorders>
            <w:hideMark/>
          </w:tcPr>
          <w:p w14:paraId="5BBEEAB5" w14:textId="77777777" w:rsidR="00236574" w:rsidRPr="00275B89" w:rsidRDefault="00236574" w:rsidP="00C05FA8">
            <w:pPr>
              <w:pStyle w:val="Tekstpodstawowy"/>
              <w:spacing w:before="120" w:line="360" w:lineRule="auto"/>
              <w:jc w:val="right"/>
            </w:pPr>
            <w:r w:rsidRPr="00275B89">
              <w:t>7</w:t>
            </w:r>
          </w:p>
        </w:tc>
        <w:tc>
          <w:tcPr>
            <w:tcW w:w="8312" w:type="dxa"/>
            <w:tcBorders>
              <w:top w:val="single" w:sz="4" w:space="0" w:color="auto"/>
              <w:left w:val="single" w:sz="4" w:space="0" w:color="auto"/>
              <w:bottom w:val="single" w:sz="4" w:space="0" w:color="auto"/>
              <w:right w:val="single" w:sz="4" w:space="0" w:color="auto"/>
            </w:tcBorders>
            <w:hideMark/>
          </w:tcPr>
          <w:p w14:paraId="463F0C74" w14:textId="77777777" w:rsidR="00236574" w:rsidRPr="00275B89" w:rsidRDefault="00236574" w:rsidP="00C05FA8">
            <w:pPr>
              <w:pStyle w:val="Tekstpodstawowy"/>
              <w:spacing w:before="120" w:line="360" w:lineRule="auto"/>
              <w:jc w:val="both"/>
            </w:pPr>
            <w:r w:rsidRPr="00275B89">
              <w:rPr>
                <w:b/>
              </w:rPr>
              <w:t>Temat:</w:t>
            </w:r>
            <w:r w:rsidRPr="00275B89">
              <w:t xml:space="preserve"> Grupa 7 - Preparat żywieniowy </w:t>
            </w:r>
          </w:p>
          <w:p w14:paraId="7BCD8ACA" w14:textId="77777777" w:rsidR="00236574" w:rsidRPr="00275B89" w:rsidRDefault="00236574" w:rsidP="00C05FA8">
            <w:pPr>
              <w:pStyle w:val="Tekstpodstawowy"/>
              <w:spacing w:line="360" w:lineRule="auto"/>
              <w:rPr>
                <w:b/>
              </w:rPr>
            </w:pPr>
            <w:r w:rsidRPr="00275B89">
              <w:rPr>
                <w:b/>
              </w:rPr>
              <w:t xml:space="preserve">Wspólny Słownik Zamówień: </w:t>
            </w:r>
            <w:r w:rsidRPr="00275B89">
              <w:t xml:space="preserve">33692510-5 - Preparaty odżywiania wewnątrzjelitowego </w:t>
            </w:r>
          </w:p>
          <w:p w14:paraId="1752609F" w14:textId="77777777" w:rsidR="00236574" w:rsidRPr="00275B89" w:rsidRDefault="00236574" w:rsidP="00C05FA8">
            <w:pPr>
              <w:pStyle w:val="Tekstpodstawowy"/>
              <w:spacing w:line="360" w:lineRule="auto"/>
            </w:pPr>
            <w:r w:rsidRPr="00275B89">
              <w:rPr>
                <w:b/>
              </w:rPr>
              <w:lastRenderedPageBreak/>
              <w:t xml:space="preserve">Opis: </w:t>
            </w:r>
            <w:r w:rsidRPr="00275B89">
              <w:t>Przedmiotem zamówienia jest dostawa preparatów do żywienia dojelitowego  - zgodnie z opisem zawartym w załączniku nr 1 do SWZ.</w:t>
            </w:r>
          </w:p>
          <w:p w14:paraId="4E516357" w14:textId="77777777" w:rsidR="00236574" w:rsidRPr="00275B89" w:rsidRDefault="00236574" w:rsidP="00C05FA8">
            <w:pPr>
              <w:pStyle w:val="Tekstpodstawowy"/>
              <w:spacing w:line="360" w:lineRule="auto"/>
              <w:jc w:val="both"/>
              <w:rPr>
                <w:b/>
              </w:rPr>
            </w:pPr>
            <w:r w:rsidRPr="00275B89">
              <w:t>Informacje dotyczące oferty wariantowej, o której mowa w art. 92 ustawy Pzp:</w:t>
            </w:r>
          </w:p>
          <w:p w14:paraId="235CE78F" w14:textId="77777777" w:rsidR="00236574" w:rsidRPr="00275B89" w:rsidRDefault="00236574" w:rsidP="00C05FA8">
            <w:pPr>
              <w:pStyle w:val="Tekstpodstawowy"/>
              <w:spacing w:line="360" w:lineRule="auto"/>
              <w:jc w:val="both"/>
            </w:pPr>
            <w:r w:rsidRPr="00275B89">
              <w:rPr>
                <w:b/>
              </w:rPr>
              <w:t>Zamawiający nie dopuszcza składania ofert wariantowych</w:t>
            </w:r>
            <w:r w:rsidRPr="00275B89">
              <w:t xml:space="preserve">. </w:t>
            </w:r>
          </w:p>
          <w:p w14:paraId="3E2C2274" w14:textId="77777777" w:rsidR="00236574" w:rsidRPr="00275B89" w:rsidRDefault="00236574" w:rsidP="00C05FA8">
            <w:pPr>
              <w:pStyle w:val="Tekstpodstawowy"/>
              <w:spacing w:after="60" w:line="360" w:lineRule="auto"/>
              <w:jc w:val="both"/>
            </w:pPr>
          </w:p>
        </w:tc>
      </w:tr>
    </w:tbl>
    <w:p w14:paraId="36C76350" w14:textId="77777777" w:rsidR="00B01985" w:rsidRPr="00275B89" w:rsidRDefault="00187BCF" w:rsidP="00E83AA6">
      <w:pPr>
        <w:pStyle w:val="Nagwek2"/>
      </w:pPr>
      <w:r w:rsidRPr="00275B89">
        <w:lastRenderedPageBreak/>
        <w:t>Zamawiający dopuszcza składanie ofert częściowych</w:t>
      </w:r>
      <w:r w:rsidR="00E23A3B" w:rsidRPr="00275B89">
        <w:t xml:space="preserve"> na poszczególne części zamówienia</w:t>
      </w:r>
      <w:r w:rsidRPr="00275B89">
        <w:t>,</w:t>
      </w:r>
      <w:r w:rsidR="00E23A3B" w:rsidRPr="00275B89">
        <w:t xml:space="preserve"> z tym że</w:t>
      </w:r>
      <w:r w:rsidRPr="00275B89">
        <w:t xml:space="preserve"> c</w:t>
      </w:r>
      <w:r w:rsidR="00B01985" w:rsidRPr="00275B89">
        <w:t xml:space="preserve">zęści nie mogą być dzielone przez Wykonawców, oferty nie zawierające pełnego zakresu przedmiotu zamówienia określonego </w:t>
      </w:r>
      <w:r w:rsidRPr="00275B89">
        <w:t>dla danej</w:t>
      </w:r>
      <w:r w:rsidR="00B01985" w:rsidRPr="00275B89">
        <w:t xml:space="preserve"> </w:t>
      </w:r>
      <w:r w:rsidRPr="00275B89">
        <w:t>części zostaną</w:t>
      </w:r>
      <w:r w:rsidR="00B01985" w:rsidRPr="00275B89">
        <w:t xml:space="preserve"> odrzucone.</w:t>
      </w:r>
    </w:p>
    <w:p w14:paraId="1A39BD58" w14:textId="77777777" w:rsidR="00236574" w:rsidRPr="00275B89" w:rsidRDefault="00B01985" w:rsidP="00E83AA6">
      <w:pPr>
        <w:pStyle w:val="Nagwek2"/>
        <w:rPr>
          <w:sz w:val="16"/>
          <w:szCs w:val="16"/>
        </w:rPr>
      </w:pPr>
      <w:r w:rsidRPr="00275B89">
        <w:t xml:space="preserve">Wykonawca może złożyć ofertę w odniesieniu do </w:t>
      </w:r>
      <w:r w:rsidR="00236574" w:rsidRPr="00275B89">
        <w:fldChar w:fldCharType="begin">
          <w:ffData>
            <w:name w:val="Wybór3"/>
            <w:enabled/>
            <w:calcOnExit w:val="0"/>
            <w:checkBox>
              <w:sizeAuto/>
              <w:default w:val="0"/>
              <w:checked/>
            </w:checkBox>
          </w:ffData>
        </w:fldChar>
      </w:r>
      <w:bookmarkStart w:id="6" w:name="Wybór3"/>
      <w:r w:rsidR="00236574" w:rsidRPr="00275B89">
        <w:instrText xml:space="preserve"> FORMCHECKBOX </w:instrText>
      </w:r>
      <w:r w:rsidR="00F152C6">
        <w:fldChar w:fldCharType="separate"/>
      </w:r>
      <w:r w:rsidR="00236574" w:rsidRPr="00275B89">
        <w:fldChar w:fldCharType="end"/>
      </w:r>
      <w:bookmarkEnd w:id="6"/>
      <w:r w:rsidRPr="00275B89">
        <w:t xml:space="preserve"> wszystkich części zamówienia  </w:t>
      </w:r>
      <w:r w:rsidR="00236574" w:rsidRPr="00275B89">
        <w:fldChar w:fldCharType="begin">
          <w:ffData>
            <w:name w:val="Wybór4"/>
            <w:enabled/>
            <w:calcOnExit w:val="0"/>
            <w:checkBox>
              <w:sizeAuto/>
              <w:default w:val="0"/>
              <w:checked w:val="0"/>
            </w:checkBox>
          </w:ffData>
        </w:fldChar>
      </w:r>
      <w:bookmarkStart w:id="7" w:name="Wybór4"/>
      <w:r w:rsidR="00236574" w:rsidRPr="00275B89">
        <w:instrText xml:space="preserve"> FORMCHECKBOX </w:instrText>
      </w:r>
      <w:r w:rsidR="00F152C6">
        <w:fldChar w:fldCharType="separate"/>
      </w:r>
      <w:r w:rsidR="00236574" w:rsidRPr="00275B89">
        <w:fldChar w:fldCharType="end"/>
      </w:r>
      <w:bookmarkEnd w:id="7"/>
      <w:r w:rsidRPr="00275B89">
        <w:t xml:space="preserve"> maksymalnej liczby części zamówienia: [ </w:t>
      </w:r>
      <w:r w:rsidRPr="00275B89">
        <w:rPr>
          <w:color w:val="FF0000"/>
        </w:rPr>
        <w:t xml:space="preserve"> </w:t>
      </w:r>
      <w:r w:rsidRPr="00275B89">
        <w:t xml:space="preserve">] </w:t>
      </w:r>
      <w:r w:rsidR="00236574" w:rsidRPr="00275B89">
        <w:fldChar w:fldCharType="begin">
          <w:ffData>
            <w:name w:val="Wybór5"/>
            <w:enabled/>
            <w:calcOnExit w:val="0"/>
            <w:checkBox>
              <w:sizeAuto/>
              <w:default w:val="0"/>
              <w:checked w:val="0"/>
            </w:checkBox>
          </w:ffData>
        </w:fldChar>
      </w:r>
      <w:bookmarkStart w:id="8" w:name="Wybór5"/>
      <w:r w:rsidR="00236574" w:rsidRPr="00275B89">
        <w:instrText xml:space="preserve"> FORMCHECKBOX </w:instrText>
      </w:r>
      <w:r w:rsidR="00F152C6">
        <w:fldChar w:fldCharType="separate"/>
      </w:r>
      <w:r w:rsidR="00236574" w:rsidRPr="00275B89">
        <w:fldChar w:fldCharType="end"/>
      </w:r>
      <w:bookmarkEnd w:id="8"/>
      <w:r w:rsidRPr="00275B89">
        <w:t xml:space="preserve">  tylko jednej części zamówienia. </w:t>
      </w:r>
      <w:r w:rsidR="00236574" w:rsidRPr="00275B89">
        <w:t>Zamawiający nie przewiduje udzielenia zaliczek na poczet wykonania zamówienia.</w:t>
      </w:r>
    </w:p>
    <w:p w14:paraId="3421A52C" w14:textId="77777777" w:rsidR="00B01985" w:rsidRPr="00275B89" w:rsidRDefault="00B01985" w:rsidP="00E83AA6">
      <w:pPr>
        <w:pStyle w:val="Nagwek2"/>
        <w:numPr>
          <w:ilvl w:val="0"/>
          <w:numId w:val="0"/>
        </w:numPr>
        <w:ind w:left="680"/>
      </w:pPr>
    </w:p>
    <w:p w14:paraId="09CA5869" w14:textId="77777777" w:rsidR="00B01985" w:rsidRPr="00275B89" w:rsidRDefault="00B01985" w:rsidP="00E83AA6">
      <w:pPr>
        <w:pStyle w:val="Nagwek2"/>
      </w:pPr>
      <w:r w:rsidRPr="00275B89">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36574" w:rsidRPr="00275B89" w14:paraId="6AE36CBD" w14:textId="77777777" w:rsidTr="00C05FA8">
        <w:tc>
          <w:tcPr>
            <w:tcW w:w="8640" w:type="dxa"/>
            <w:tcBorders>
              <w:top w:val="nil"/>
              <w:left w:val="nil"/>
              <w:bottom w:val="nil"/>
              <w:right w:val="nil"/>
            </w:tcBorders>
            <w:hideMark/>
          </w:tcPr>
          <w:p w14:paraId="32AE7C4D" w14:textId="5087DE16" w:rsidR="00236574" w:rsidRPr="00275B89" w:rsidRDefault="00275B89" w:rsidP="00E83AA6">
            <w:pPr>
              <w:pStyle w:val="Nagwek2"/>
              <w:numPr>
                <w:ilvl w:val="0"/>
                <w:numId w:val="0"/>
              </w:numPr>
            </w:pPr>
            <w:bookmarkStart w:id="9" w:name="_Toc258314245"/>
            <w:r>
              <w:t>Szpital</w:t>
            </w:r>
            <w:r w:rsidR="00236574" w:rsidRPr="00275B89">
              <w:t xml:space="preserve"> </w:t>
            </w:r>
            <w:r>
              <w:t xml:space="preserve">im. Stefana Żeromskiego SP ZOZ w Krakowie, os. Na Skarpie 66, 31-913 Kraków </w:t>
            </w:r>
            <w:r w:rsidR="00236574" w:rsidRPr="00275B89">
              <w:t>– dla części zamówienia: 1, 2, 3, 4, 5, 6, 7</w:t>
            </w:r>
          </w:p>
        </w:tc>
      </w:tr>
    </w:tbl>
    <w:p w14:paraId="31CF758A" w14:textId="46BD596F" w:rsidR="00B01985" w:rsidRPr="00275B89" w:rsidRDefault="00B01985" w:rsidP="00FA024A">
      <w:pPr>
        <w:pStyle w:val="Nagwek1"/>
      </w:pPr>
      <w:r w:rsidRPr="00275B89">
        <w:t>Informacja o przewidywanych zamówieniach</w:t>
      </w:r>
      <w:r w:rsidRPr="00275B89">
        <w:rPr>
          <w:lang w:val="pl-PL"/>
        </w:rPr>
        <w:t>,</w:t>
      </w:r>
      <w:r w:rsidRPr="00275B89">
        <w:t xml:space="preserve"> o których mowa w art. </w:t>
      </w:r>
      <w:r w:rsidRPr="00275B89">
        <w:rPr>
          <w:lang w:val="pl-PL"/>
        </w:rPr>
        <w:t>214</w:t>
      </w:r>
      <w:r w:rsidRPr="00275B89">
        <w:t xml:space="preserve"> ust. 1 pkt </w:t>
      </w:r>
      <w:r w:rsidRPr="00275B89">
        <w:rPr>
          <w:lang w:val="pl-PL"/>
        </w:rPr>
        <w:t>7</w:t>
      </w:r>
      <w:r w:rsidRPr="00275B89">
        <w:t xml:space="preserve"> i </w:t>
      </w:r>
      <w:r w:rsidRPr="00275B89">
        <w:rPr>
          <w:lang w:val="pl-PL"/>
        </w:rPr>
        <w:t>8</w:t>
      </w:r>
      <w:r w:rsidRPr="00275B89">
        <w:t xml:space="preserve"> </w:t>
      </w:r>
      <w:r w:rsidRPr="00275B89">
        <w:rPr>
          <w:lang w:val="pl-PL"/>
        </w:rPr>
        <w:t>USTAWY PZP</w:t>
      </w:r>
      <w:bookmarkEnd w:id="9"/>
      <w:r w:rsidRPr="00275B89">
        <w:rPr>
          <w:lang w:val="pl-PL"/>
        </w:rPr>
        <w:t>.</w:t>
      </w:r>
    </w:p>
    <w:p w14:paraId="7EDCF1BE" w14:textId="77777777" w:rsidR="00B01985" w:rsidRPr="00275B89" w:rsidRDefault="00236574" w:rsidP="00E83AA6">
      <w:pPr>
        <w:pStyle w:val="Nagwek2"/>
        <w:numPr>
          <w:ilvl w:val="0"/>
          <w:numId w:val="0"/>
        </w:numPr>
        <w:ind w:left="426"/>
      </w:pPr>
      <w:r w:rsidRPr="00275B89">
        <w:t>Zamawiający nie przewiduje udzielenia zamówień, o których mowa w art. 214 ust. 1 pkt 7 i 8 ustawy Pzp.</w:t>
      </w:r>
    </w:p>
    <w:p w14:paraId="7D32F237" w14:textId="278A4ED8" w:rsidR="00B01985" w:rsidRPr="00275B89" w:rsidRDefault="00B01985" w:rsidP="00FA024A">
      <w:pPr>
        <w:pStyle w:val="Nagwek1"/>
      </w:pPr>
      <w:bookmarkStart w:id="10" w:name="_Toc258314246"/>
      <w:r w:rsidRPr="00275B89">
        <w:t>Termin wykonania zamówienia</w:t>
      </w:r>
      <w:bookmarkEnd w:id="10"/>
    </w:p>
    <w:p w14:paraId="26833346" w14:textId="77777777" w:rsidR="00B01985" w:rsidRPr="00275B89" w:rsidRDefault="00B01985" w:rsidP="00E83AA6">
      <w:pPr>
        <w:pStyle w:val="Nagwek2"/>
        <w:numPr>
          <w:ilvl w:val="0"/>
          <w:numId w:val="0"/>
        </w:numPr>
        <w:ind w:left="426"/>
      </w:pPr>
      <w:r w:rsidRPr="00275B89">
        <w:t>Zamówienie musi zostać zrealizowane w terminie:</w:t>
      </w:r>
    </w:p>
    <w:tbl>
      <w:tblPr>
        <w:tblW w:w="8930" w:type="dxa"/>
        <w:tblInd w:w="534" w:type="dxa"/>
        <w:tblLook w:val="01E0" w:firstRow="1" w:lastRow="1" w:firstColumn="1" w:lastColumn="1" w:noHBand="0" w:noVBand="0"/>
      </w:tblPr>
      <w:tblGrid>
        <w:gridCol w:w="8930"/>
      </w:tblGrid>
      <w:tr w:rsidR="00236574" w:rsidRPr="00275B89" w14:paraId="0E42E478" w14:textId="77777777" w:rsidTr="00C05FA8">
        <w:tc>
          <w:tcPr>
            <w:tcW w:w="8930" w:type="dxa"/>
            <w:hideMark/>
          </w:tcPr>
          <w:p w14:paraId="1252D1AF" w14:textId="77777777" w:rsidR="00236574" w:rsidRPr="00275B89" w:rsidRDefault="00236574" w:rsidP="00C05FA8">
            <w:pPr>
              <w:pStyle w:val="Tekstpodstawowy"/>
              <w:spacing w:line="360" w:lineRule="auto"/>
              <w:ind w:left="-114"/>
            </w:pPr>
            <w:bookmarkStart w:id="11" w:name="_Toc258314247"/>
            <w:r w:rsidRPr="00275B89">
              <w:rPr>
                <w:b/>
              </w:rPr>
              <w:t>24 miesiące od daty udzielenia zamówienia</w:t>
            </w:r>
            <w:r w:rsidRPr="00275B89">
              <w:t xml:space="preserve"> – dla części zamówienia: 1, 2, 3, 4, 5, 6, 7</w:t>
            </w:r>
          </w:p>
        </w:tc>
      </w:tr>
    </w:tbl>
    <w:p w14:paraId="3743846B" w14:textId="190476EF" w:rsidR="00B01985" w:rsidRPr="00275B89" w:rsidRDefault="00B01985" w:rsidP="00FA024A">
      <w:pPr>
        <w:pStyle w:val="Nagwek1"/>
      </w:pPr>
      <w:r w:rsidRPr="00275B89">
        <w:rPr>
          <w:lang w:val="pl-PL"/>
        </w:rPr>
        <w:t>Informacja o warunkach</w:t>
      </w:r>
      <w:r w:rsidRPr="00275B89">
        <w:t xml:space="preserve"> udziału w postępowaniu</w:t>
      </w:r>
      <w:bookmarkEnd w:id="11"/>
    </w:p>
    <w:p w14:paraId="343BD8E2" w14:textId="77777777" w:rsidR="00B01985" w:rsidRPr="00275B89" w:rsidRDefault="00B01985" w:rsidP="00E83AA6">
      <w:pPr>
        <w:pStyle w:val="Nagwek2"/>
      </w:pPr>
      <w:r w:rsidRPr="00275B89">
        <w:t>O udzielenie zamówienia mogą ubiegać się Wykonawcy, którzy nie podlegają wykluczeniu oraz spełniają warunki udziału w postępowaniu i wymagania określone w niniejszej SWZ.</w:t>
      </w:r>
    </w:p>
    <w:p w14:paraId="76FC3209" w14:textId="77777777" w:rsidR="00B01985" w:rsidRPr="00275B89" w:rsidRDefault="00B01985" w:rsidP="00E83AA6">
      <w:pPr>
        <w:pStyle w:val="Nagwek2"/>
      </w:pPr>
      <w:r w:rsidRPr="00275B89">
        <w:t>Zamawiający, na podstawie art. 112 ustawy Pzp określa następujące warunki udziału w postępowaniu:</w:t>
      </w:r>
    </w:p>
    <w:p w14:paraId="44187E9A" w14:textId="77777777" w:rsidR="00B01985" w:rsidRPr="00275B89" w:rsidRDefault="00236574" w:rsidP="00E83AA6">
      <w:pPr>
        <w:pStyle w:val="Nagwek2"/>
        <w:numPr>
          <w:ilvl w:val="0"/>
          <w:numId w:val="0"/>
        </w:numPr>
        <w:ind w:left="680"/>
      </w:pPr>
      <w:r w:rsidRPr="00275B89">
        <w:t>Zamawiający nie określa warunków udziału w postępowaniu, o których mowa w art. 112 ust. 2 ustawy Pzp.</w:t>
      </w:r>
    </w:p>
    <w:p w14:paraId="7ABDB32F" w14:textId="77777777" w:rsidR="00B01985" w:rsidRPr="00275B89" w:rsidRDefault="00B01985" w:rsidP="00FA024A">
      <w:pPr>
        <w:pStyle w:val="Nagwek1"/>
      </w:pPr>
      <w:r w:rsidRPr="00275B89">
        <w:lastRenderedPageBreak/>
        <w:t>Podstawy wykluczenia wykonawcy Z POSTĘPOWANIA</w:t>
      </w:r>
    </w:p>
    <w:p w14:paraId="5A8FF8BA" w14:textId="77777777" w:rsidR="001A315F" w:rsidRPr="00275B89" w:rsidRDefault="001A315F" w:rsidP="00E83AA6">
      <w:pPr>
        <w:pStyle w:val="Nagwek2"/>
      </w:pPr>
      <w:r w:rsidRPr="00275B89">
        <w:t>Zamawiający, na podstawie art. 108 ust. 1 ustawy Pzp, wykluczy z postępowania o udzielenie zamówienia Wykonawcę:</w:t>
      </w:r>
    </w:p>
    <w:p w14:paraId="6045CBB7" w14:textId="77777777" w:rsidR="001A315F" w:rsidRPr="00275B89" w:rsidRDefault="001A315F" w:rsidP="00E83AA6">
      <w:pPr>
        <w:pStyle w:val="Nagwek2"/>
        <w:numPr>
          <w:ilvl w:val="0"/>
          <w:numId w:val="21"/>
        </w:numPr>
      </w:pPr>
      <w:r w:rsidRPr="00275B89">
        <w:t>będącego osobą fizyczną, którego prawomocnie skazano za przestępstwo:</w:t>
      </w:r>
    </w:p>
    <w:p w14:paraId="70A504A4" w14:textId="77777777" w:rsidR="001A315F" w:rsidRPr="00275B89" w:rsidRDefault="001A315F" w:rsidP="00E83AA6">
      <w:pPr>
        <w:pStyle w:val="Nagwek2"/>
        <w:numPr>
          <w:ilvl w:val="0"/>
          <w:numId w:val="22"/>
        </w:numPr>
      </w:pPr>
      <w:r w:rsidRPr="00275B89">
        <w:t>udziału  w zorganizowanej grupie przestępczej albo związku mającym na celu popełnienie przestępstwa lub przestępstwa skarbowego, o którym mowa w art. 258 Kodeksu karnego,</w:t>
      </w:r>
    </w:p>
    <w:p w14:paraId="05B00DA1" w14:textId="77777777" w:rsidR="001A315F" w:rsidRPr="00275B89" w:rsidRDefault="001A315F" w:rsidP="00E83AA6">
      <w:pPr>
        <w:pStyle w:val="Nagwek2"/>
        <w:numPr>
          <w:ilvl w:val="0"/>
          <w:numId w:val="22"/>
        </w:numPr>
      </w:pPr>
      <w:r w:rsidRPr="00275B89">
        <w:t>handlu ludźmi, o którym mowa w art. 189a Kodeksu karnego,</w:t>
      </w:r>
    </w:p>
    <w:p w14:paraId="4E078B51" w14:textId="77777777" w:rsidR="001A315F" w:rsidRPr="00275B89" w:rsidRDefault="001A315F" w:rsidP="00E83AA6">
      <w:pPr>
        <w:pStyle w:val="Nagwek2"/>
        <w:numPr>
          <w:ilvl w:val="0"/>
          <w:numId w:val="22"/>
        </w:numPr>
      </w:pPr>
      <w:r w:rsidRPr="00275B89">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14:paraId="12787440" w14:textId="77777777" w:rsidR="001A315F" w:rsidRPr="00275B89" w:rsidRDefault="001A315F" w:rsidP="00E83AA6">
      <w:pPr>
        <w:pStyle w:val="Nagwek2"/>
        <w:numPr>
          <w:ilvl w:val="0"/>
          <w:numId w:val="22"/>
        </w:numPr>
      </w:pPr>
      <w:r w:rsidRPr="00275B89">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2107C37" w14:textId="77777777" w:rsidR="001A315F" w:rsidRPr="00275B89" w:rsidRDefault="001A315F" w:rsidP="00E83AA6">
      <w:pPr>
        <w:pStyle w:val="Nagwek2"/>
        <w:numPr>
          <w:ilvl w:val="0"/>
          <w:numId w:val="22"/>
        </w:numPr>
      </w:pPr>
      <w:r w:rsidRPr="00275B89">
        <w:t>o charakterze terrorystycznym, o którym mowa w art. 115 § 20 Kodeksu karnego, lub mające na celu popełnienie tego przestępstwa,</w:t>
      </w:r>
    </w:p>
    <w:p w14:paraId="3D7A0FF7" w14:textId="77777777" w:rsidR="001A315F" w:rsidRPr="00275B89" w:rsidRDefault="001A315F" w:rsidP="00E83AA6">
      <w:pPr>
        <w:pStyle w:val="Nagwek2"/>
        <w:numPr>
          <w:ilvl w:val="0"/>
          <w:numId w:val="22"/>
        </w:numPr>
      </w:pPr>
      <w:r w:rsidRPr="00275B89">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0EC3433C" w14:textId="77777777" w:rsidR="001A315F" w:rsidRPr="00275B89" w:rsidRDefault="001A315F" w:rsidP="00E83AA6">
      <w:pPr>
        <w:pStyle w:val="Nagwek2"/>
        <w:numPr>
          <w:ilvl w:val="0"/>
          <w:numId w:val="22"/>
        </w:numPr>
      </w:pPr>
      <w:r w:rsidRPr="00275B89">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3F719BA" w14:textId="77777777" w:rsidR="001A315F" w:rsidRPr="00275B89" w:rsidRDefault="001A315F" w:rsidP="00E83AA6">
      <w:pPr>
        <w:pStyle w:val="Nagwek2"/>
        <w:numPr>
          <w:ilvl w:val="0"/>
          <w:numId w:val="22"/>
        </w:numPr>
      </w:pPr>
      <w:r w:rsidRPr="00275B89">
        <w:t>o którym mowa w art. 9 ust. 1 i 3 lub art. 10 ustawy z dnia 15 czerwca 2012 r. o skutkach powierzania wykonywania pracy cudzoziemcom przebywającym wbrew przepisom na terytorium Rzeczypospolitej Polskiej</w:t>
      </w:r>
    </w:p>
    <w:p w14:paraId="69A2F8F7" w14:textId="77777777" w:rsidR="001A315F" w:rsidRPr="00275B89" w:rsidRDefault="001A315F" w:rsidP="00E83AA6">
      <w:pPr>
        <w:pStyle w:val="Nagwek2"/>
        <w:numPr>
          <w:ilvl w:val="0"/>
          <w:numId w:val="0"/>
        </w:numPr>
        <w:ind w:left="1040"/>
      </w:pPr>
      <w:r w:rsidRPr="00275B89">
        <w:t>- lub za odpowiedni czyn zabroniony określony w przepisach prawa obcego;</w:t>
      </w:r>
    </w:p>
    <w:p w14:paraId="2C361A70" w14:textId="77777777" w:rsidR="001A315F" w:rsidRPr="00275B89" w:rsidRDefault="001A315F" w:rsidP="00E83AA6">
      <w:pPr>
        <w:pStyle w:val="Nagwek2"/>
        <w:numPr>
          <w:ilvl w:val="0"/>
          <w:numId w:val="21"/>
        </w:numPr>
      </w:pPr>
      <w:r w:rsidRPr="00275B89">
        <w:lastRenderedPageBreak/>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32A0F415" w14:textId="77777777" w:rsidR="001A315F" w:rsidRPr="00275B89" w:rsidRDefault="001A315F" w:rsidP="00E83AA6">
      <w:pPr>
        <w:pStyle w:val="Nagwek2"/>
        <w:numPr>
          <w:ilvl w:val="0"/>
          <w:numId w:val="21"/>
        </w:numPr>
      </w:pPr>
      <w:r w:rsidRPr="00275B89">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63C0A8B6" w14:textId="77777777" w:rsidR="001A315F" w:rsidRPr="00275B89" w:rsidRDefault="001A315F" w:rsidP="00E83AA6">
      <w:pPr>
        <w:pStyle w:val="Nagwek2"/>
        <w:numPr>
          <w:ilvl w:val="0"/>
          <w:numId w:val="21"/>
        </w:numPr>
      </w:pPr>
      <w:r w:rsidRPr="00275B89">
        <w:t>wobec którego prawomocnie orzeczono zakaz ubiegania się o zamówienia publiczne;</w:t>
      </w:r>
    </w:p>
    <w:p w14:paraId="71153B36" w14:textId="77777777" w:rsidR="001A315F" w:rsidRPr="00275B89" w:rsidRDefault="001A315F" w:rsidP="00E83AA6">
      <w:pPr>
        <w:pStyle w:val="Nagwek2"/>
        <w:numPr>
          <w:ilvl w:val="0"/>
          <w:numId w:val="21"/>
        </w:numPr>
      </w:pPr>
      <w:r w:rsidRPr="00275B89">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68D7270" w14:textId="77777777" w:rsidR="001A315F" w:rsidRPr="00275B89" w:rsidRDefault="001A315F" w:rsidP="00E83AA6">
      <w:pPr>
        <w:pStyle w:val="Nagwek2"/>
        <w:numPr>
          <w:ilvl w:val="0"/>
          <w:numId w:val="21"/>
        </w:numPr>
      </w:pPr>
      <w:r w:rsidRPr="00275B89">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0B6C1B37" w14:textId="77777777" w:rsidR="003358B3" w:rsidRPr="00275B89" w:rsidRDefault="001A315F" w:rsidP="00E83AA6">
      <w:pPr>
        <w:pStyle w:val="Nagwek2"/>
      </w:pPr>
      <w:r w:rsidRPr="00275B89">
        <w:t>Zamawiający wykluczy z postępowania o udzielenie zamówienia Wykonawcę</w:t>
      </w:r>
      <w:r w:rsidR="003358B3" w:rsidRPr="00275B89">
        <w:t>:</w:t>
      </w:r>
    </w:p>
    <w:p w14:paraId="4D5CCF5E" w14:textId="77777777" w:rsidR="003358B3" w:rsidRPr="00275B89" w:rsidRDefault="003358B3" w:rsidP="00E83AA6">
      <w:pPr>
        <w:pStyle w:val="Nagwek2"/>
        <w:numPr>
          <w:ilvl w:val="0"/>
          <w:numId w:val="19"/>
        </w:numPr>
      </w:pPr>
      <w:r w:rsidRPr="00275B89">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275B89">
        <w:t>w</w:t>
      </w:r>
      <w:r w:rsidRPr="00275B89">
        <w:t xml:space="preserve"> brzmieniu nadanym rozporządzeniem Rady (UE) 2022/576 w sprawie zmiany rozporządzenia (UE) nr 833/2014 dotyczącego środków </w:t>
      </w:r>
      <w:r w:rsidRPr="00275B89">
        <w:lastRenderedPageBreak/>
        <w:t>ograniczających w związku z działaniami Rosji destabilizującymi sytuację na Ukrainie (Dz. Urz. UE nr L 111 z 8.4.2022, str. 1);</w:t>
      </w:r>
    </w:p>
    <w:p w14:paraId="7C8C2070" w14:textId="77777777" w:rsidR="00B01985" w:rsidRPr="00275B89" w:rsidRDefault="003358B3" w:rsidP="00E83AA6">
      <w:pPr>
        <w:pStyle w:val="Nagwek2"/>
        <w:numPr>
          <w:ilvl w:val="0"/>
          <w:numId w:val="19"/>
        </w:numPr>
      </w:pPr>
      <w:r w:rsidRPr="00275B89">
        <w:t>wobec którego zachodzą podstawy wykluczenia określone w art. 7 ust 1 ustawy z dnia 13 kwietnia 2022 r. o szczególnych rozwiązaniach w zakresie przeciwdziałania wspieraniu agresji na Ukrainę oraz służących ochronie bezpieczeństwa narodowego (</w:t>
      </w:r>
      <w:r w:rsidR="0050541D" w:rsidRPr="00275B89">
        <w:t>t.j. Dz.U. z 2023r. poz. 1497</w:t>
      </w:r>
      <w:r w:rsidRPr="00275B89">
        <w:t>)</w:t>
      </w:r>
      <w:r w:rsidR="00B01985" w:rsidRPr="00275B89">
        <w:t>.</w:t>
      </w:r>
    </w:p>
    <w:p w14:paraId="26C559FB" w14:textId="77777777" w:rsidR="00236574" w:rsidRPr="00275B89" w:rsidRDefault="00236574" w:rsidP="00E83AA6">
      <w:pPr>
        <w:pStyle w:val="Nagwek2"/>
        <w:numPr>
          <w:ilvl w:val="0"/>
          <w:numId w:val="0"/>
        </w:numPr>
        <w:ind w:left="680"/>
      </w:pPr>
    </w:p>
    <w:p w14:paraId="7C19BE3C" w14:textId="77777777" w:rsidR="00236574" w:rsidRPr="00275B89" w:rsidRDefault="00236574" w:rsidP="00E83AA6">
      <w:pPr>
        <w:pStyle w:val="Nagwek2"/>
      </w:pPr>
      <w:r w:rsidRPr="00275B89">
        <w:t>Zamawiający, na podstawie art. 109 ust. 1 ustawy Pzp, wykluczy z postępowania o udzielenie zamówienia Wykonawcę:</w:t>
      </w:r>
    </w:p>
    <w:p w14:paraId="02A3EBA7" w14:textId="77777777" w:rsidR="00236574" w:rsidRPr="00275B89" w:rsidRDefault="00236574" w:rsidP="00236574">
      <w:pPr>
        <w:spacing w:line="360" w:lineRule="auto"/>
        <w:ind w:left="680"/>
        <w:jc w:val="both"/>
        <w:outlineLvl w:val="1"/>
        <w:rPr>
          <w:bCs/>
          <w:iCs/>
          <w:color w:val="000000"/>
          <w:lang w:val="x-none" w:eastAsia="x-none"/>
        </w:rPr>
      </w:pPr>
    </w:p>
    <w:p w14:paraId="65940FDA" w14:textId="77777777" w:rsidR="00236574" w:rsidRPr="00275B89" w:rsidRDefault="00236574" w:rsidP="00AC25D0">
      <w:pPr>
        <w:numPr>
          <w:ilvl w:val="0"/>
          <w:numId w:val="18"/>
        </w:numPr>
        <w:spacing w:line="360" w:lineRule="auto"/>
        <w:ind w:left="1037" w:hanging="357"/>
        <w:jc w:val="both"/>
        <w:outlineLvl w:val="1"/>
        <w:rPr>
          <w:bCs/>
          <w:iCs/>
          <w:color w:val="000000"/>
          <w:lang w:val="x-none" w:eastAsia="x-none"/>
        </w:rPr>
      </w:pPr>
      <w:r w:rsidRPr="00275B89">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C310226" w14:textId="77777777" w:rsidR="00B01985" w:rsidRPr="00275B89" w:rsidRDefault="00B01985" w:rsidP="00E83AA6">
      <w:pPr>
        <w:pStyle w:val="Nagwek2"/>
        <w:numPr>
          <w:ilvl w:val="0"/>
          <w:numId w:val="0"/>
        </w:numPr>
        <w:ind w:left="680"/>
      </w:pPr>
    </w:p>
    <w:p w14:paraId="7F2C687B" w14:textId="77777777" w:rsidR="00B01985" w:rsidRPr="00275B89" w:rsidRDefault="00B01985" w:rsidP="00E83AA6">
      <w:pPr>
        <w:pStyle w:val="Nagwek2"/>
      </w:pPr>
      <w:r w:rsidRPr="00275B89">
        <w:t>Wykluczenie Wykonawcy nastąpi w przypadkach, o których mowa w art. 111 ustawy Pzp.</w:t>
      </w:r>
    </w:p>
    <w:p w14:paraId="65B1407A" w14:textId="77777777" w:rsidR="00B01985" w:rsidRPr="00275B89" w:rsidRDefault="00B01985" w:rsidP="00E83AA6">
      <w:pPr>
        <w:pStyle w:val="Nagwek2"/>
      </w:pPr>
      <w:r w:rsidRPr="00275B89">
        <w:t xml:space="preserve">Wykonawca </w:t>
      </w:r>
      <w:r w:rsidR="00F83C11" w:rsidRPr="00275B89">
        <w:t xml:space="preserve">nie podlega wykluczeniu w okolicznościach określonych w art. 108 ust. 1 pkt 1, 2 i 5 </w:t>
      </w:r>
      <w:r w:rsidR="00236574" w:rsidRPr="00275B89">
        <w:t xml:space="preserve">lub art. 109 ust. 1 pkt 2‒5 i 7‒10 </w:t>
      </w:r>
      <w:r w:rsidR="002B35FA" w:rsidRPr="00275B89">
        <w:t xml:space="preserve"> </w:t>
      </w:r>
      <w:r w:rsidR="00F83C11" w:rsidRPr="00275B89">
        <w:t>ustawy Pzp, jeżeli udowodni Zamawiającemu, że spełnił łącznie przesłanki określone w art. 110 ust. 2 ustawy Pzp</w:t>
      </w:r>
      <w:r w:rsidRPr="00275B89">
        <w:t>.</w:t>
      </w:r>
    </w:p>
    <w:p w14:paraId="5C0363A8" w14:textId="77777777" w:rsidR="00B01985" w:rsidRPr="00275B89" w:rsidRDefault="00B01985" w:rsidP="00E83AA6">
      <w:pPr>
        <w:pStyle w:val="Nagwek2"/>
      </w:pPr>
      <w:r w:rsidRPr="00275B89">
        <w:t>Zamawiający oceni, czy podjęte przez Wykonawcę czynności</w:t>
      </w:r>
      <w:r w:rsidR="003358B3" w:rsidRPr="00275B89">
        <w:t>, o których mowa w art. 110 ust. 2 ustawy Pzp,</w:t>
      </w:r>
      <w:r w:rsidRPr="00275B89">
        <w:t xml:space="preserve"> są wystarczające do wykazania jego rzetelności, uwzględniając wagę i szczególne okoliczności czynu Wykonawcy, a jeżeli uzna, że nie są wystarczające, wykluczy Wykonawcę.</w:t>
      </w:r>
    </w:p>
    <w:p w14:paraId="09130DFC" w14:textId="77777777" w:rsidR="00B01985" w:rsidRPr="00275B89" w:rsidRDefault="00B01985" w:rsidP="00E83AA6">
      <w:pPr>
        <w:pStyle w:val="Nagwek2"/>
      </w:pPr>
      <w:r w:rsidRPr="00275B89">
        <w:t>Zamawiający może wykluczyć Wykonawcę na każdym etapie postępowania, ofertę Wykonawcy wykluczonego uznaje się za odrzuconą.</w:t>
      </w:r>
    </w:p>
    <w:p w14:paraId="3B0C29E1" w14:textId="567465D0" w:rsidR="00B01985" w:rsidRPr="00275B89" w:rsidRDefault="00B01985" w:rsidP="00FA024A">
      <w:pPr>
        <w:pStyle w:val="Nagwek1"/>
      </w:pPr>
      <w:bookmarkStart w:id="12" w:name="_Toc258314248"/>
      <w:r w:rsidRPr="00275B89">
        <w:t>wykaz podmiotowych środków dowodowych</w:t>
      </w:r>
      <w:bookmarkEnd w:id="12"/>
    </w:p>
    <w:p w14:paraId="5CAF7274" w14:textId="77777777" w:rsidR="00B01985" w:rsidRPr="00275B89" w:rsidRDefault="00B01985" w:rsidP="00E83AA6">
      <w:pPr>
        <w:pStyle w:val="Nagwek2"/>
      </w:pPr>
      <w:r w:rsidRPr="00275B89">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275B89" w14:paraId="30D4F157" w14:textId="77777777" w:rsidTr="00236574">
        <w:tc>
          <w:tcPr>
            <w:tcW w:w="709" w:type="dxa"/>
            <w:tcBorders>
              <w:top w:val="single" w:sz="4" w:space="0" w:color="auto"/>
              <w:left w:val="single" w:sz="4" w:space="0" w:color="auto"/>
              <w:bottom w:val="single" w:sz="4" w:space="0" w:color="auto"/>
              <w:right w:val="single" w:sz="4" w:space="0" w:color="auto"/>
            </w:tcBorders>
            <w:hideMark/>
          </w:tcPr>
          <w:p w14:paraId="51C6C48D" w14:textId="77777777" w:rsidR="00B01985" w:rsidRPr="00275B89" w:rsidRDefault="00B01985" w:rsidP="00CE0A60">
            <w:pPr>
              <w:spacing w:before="120" w:after="120" w:line="276" w:lineRule="auto"/>
              <w:jc w:val="center"/>
            </w:pPr>
            <w:r w:rsidRPr="00275B89">
              <w:rPr>
                <w:b/>
              </w:rPr>
              <w:t>Lp.</w:t>
            </w:r>
          </w:p>
        </w:tc>
        <w:tc>
          <w:tcPr>
            <w:tcW w:w="7826" w:type="dxa"/>
            <w:tcBorders>
              <w:top w:val="single" w:sz="4" w:space="0" w:color="auto"/>
              <w:left w:val="single" w:sz="4" w:space="0" w:color="auto"/>
              <w:bottom w:val="single" w:sz="4" w:space="0" w:color="auto"/>
              <w:right w:val="single" w:sz="4" w:space="0" w:color="auto"/>
            </w:tcBorders>
            <w:hideMark/>
          </w:tcPr>
          <w:p w14:paraId="516F2B17" w14:textId="77777777" w:rsidR="00B01985" w:rsidRPr="00275B89" w:rsidRDefault="00B01985" w:rsidP="00CE0A60">
            <w:pPr>
              <w:spacing w:before="120" w:after="120" w:line="276" w:lineRule="auto"/>
              <w:jc w:val="both"/>
            </w:pPr>
            <w:r w:rsidRPr="00275B89">
              <w:rPr>
                <w:b/>
              </w:rPr>
              <w:t>Wymagany dokument</w:t>
            </w:r>
          </w:p>
        </w:tc>
      </w:tr>
      <w:tr w:rsidR="00236574" w:rsidRPr="00275B89" w14:paraId="77914CA5" w14:textId="77777777" w:rsidTr="00236574">
        <w:tc>
          <w:tcPr>
            <w:tcW w:w="709" w:type="dxa"/>
            <w:tcBorders>
              <w:top w:val="single" w:sz="4" w:space="0" w:color="auto"/>
              <w:left w:val="single" w:sz="4" w:space="0" w:color="auto"/>
              <w:bottom w:val="single" w:sz="4" w:space="0" w:color="auto"/>
              <w:right w:val="single" w:sz="4" w:space="0" w:color="auto"/>
            </w:tcBorders>
            <w:hideMark/>
          </w:tcPr>
          <w:p w14:paraId="743B643A" w14:textId="77777777" w:rsidR="00236574" w:rsidRPr="00275B89" w:rsidRDefault="00236574" w:rsidP="00C05FA8">
            <w:pPr>
              <w:spacing w:before="120" w:after="120" w:line="360" w:lineRule="auto"/>
              <w:jc w:val="center"/>
            </w:pPr>
            <w:r w:rsidRPr="00275B89">
              <w:lastRenderedPageBreak/>
              <w:t>1</w:t>
            </w:r>
          </w:p>
        </w:tc>
        <w:tc>
          <w:tcPr>
            <w:tcW w:w="7826" w:type="dxa"/>
            <w:tcBorders>
              <w:top w:val="single" w:sz="4" w:space="0" w:color="auto"/>
              <w:left w:val="single" w:sz="4" w:space="0" w:color="auto"/>
              <w:bottom w:val="single" w:sz="4" w:space="0" w:color="auto"/>
              <w:right w:val="single" w:sz="4" w:space="0" w:color="auto"/>
            </w:tcBorders>
            <w:hideMark/>
          </w:tcPr>
          <w:p w14:paraId="13ABE286" w14:textId="77777777" w:rsidR="00275B89" w:rsidRDefault="00236574" w:rsidP="00275B89">
            <w:pPr>
              <w:spacing w:before="120" w:line="360" w:lineRule="auto"/>
              <w:jc w:val="both"/>
              <w:rPr>
                <w:b/>
              </w:rPr>
            </w:pPr>
            <w:r w:rsidRPr="00275B89">
              <w:rPr>
                <w:b/>
              </w:rPr>
              <w:t xml:space="preserve">Wzór oferty </w:t>
            </w:r>
          </w:p>
          <w:p w14:paraId="62BC9447" w14:textId="441DE53A" w:rsidR="00236574" w:rsidRPr="00275B89" w:rsidRDefault="00236574" w:rsidP="00275B89">
            <w:pPr>
              <w:spacing w:before="120" w:line="360" w:lineRule="auto"/>
              <w:jc w:val="both"/>
            </w:pPr>
            <w:r w:rsidRPr="00275B89">
              <w:t xml:space="preserve">Wzór oferty </w:t>
            </w:r>
          </w:p>
        </w:tc>
      </w:tr>
      <w:tr w:rsidR="00236574" w:rsidRPr="00275B89" w14:paraId="21352717" w14:textId="77777777" w:rsidTr="00236574">
        <w:tc>
          <w:tcPr>
            <w:tcW w:w="709" w:type="dxa"/>
            <w:tcBorders>
              <w:top w:val="single" w:sz="4" w:space="0" w:color="auto"/>
              <w:left w:val="single" w:sz="4" w:space="0" w:color="auto"/>
              <w:bottom w:val="single" w:sz="4" w:space="0" w:color="auto"/>
              <w:right w:val="single" w:sz="4" w:space="0" w:color="auto"/>
            </w:tcBorders>
            <w:hideMark/>
          </w:tcPr>
          <w:p w14:paraId="1C364284" w14:textId="77777777" w:rsidR="00236574" w:rsidRPr="00275B89" w:rsidRDefault="00236574" w:rsidP="00C05FA8">
            <w:pPr>
              <w:spacing w:before="120" w:after="120" w:line="360" w:lineRule="auto"/>
              <w:jc w:val="center"/>
            </w:pPr>
            <w:r w:rsidRPr="00275B89">
              <w:t>2</w:t>
            </w:r>
          </w:p>
        </w:tc>
        <w:tc>
          <w:tcPr>
            <w:tcW w:w="7826" w:type="dxa"/>
            <w:tcBorders>
              <w:top w:val="single" w:sz="4" w:space="0" w:color="auto"/>
              <w:left w:val="single" w:sz="4" w:space="0" w:color="auto"/>
              <w:bottom w:val="single" w:sz="4" w:space="0" w:color="auto"/>
              <w:right w:val="single" w:sz="4" w:space="0" w:color="auto"/>
            </w:tcBorders>
            <w:hideMark/>
          </w:tcPr>
          <w:p w14:paraId="68A27D12" w14:textId="77777777" w:rsidR="00236574" w:rsidRPr="00275B89" w:rsidRDefault="00236574" w:rsidP="00C05FA8">
            <w:pPr>
              <w:spacing w:before="120" w:line="360" w:lineRule="auto"/>
              <w:jc w:val="both"/>
            </w:pPr>
            <w:r w:rsidRPr="00275B89">
              <w:rPr>
                <w:b/>
              </w:rPr>
              <w:t>Oświadczenie o dopuszczeniu do obrotu</w:t>
            </w:r>
          </w:p>
          <w:p w14:paraId="3CA50171" w14:textId="3593131B" w:rsidR="00236574" w:rsidRPr="00275B89" w:rsidRDefault="00236574" w:rsidP="00C05FA8">
            <w:pPr>
              <w:spacing w:before="60" w:after="60" w:line="360" w:lineRule="auto"/>
              <w:jc w:val="both"/>
            </w:pPr>
            <w:r w:rsidRPr="00275B89">
              <w:t>Oświadczenie, że Wykonawca posiada aktualne pozwolenia na dopuszczenie do obrotu oferowanych  środków spożywczych specjalnego przeznaczenia żywieniowego</w:t>
            </w:r>
            <w:r w:rsidR="00275B89">
              <w:t xml:space="preserve"> oraz pomp do żywienia dojelitowego</w:t>
            </w:r>
            <w:r w:rsidRPr="00275B89">
              <w:t xml:space="preserve"> zgodnie z przepisami obowiązującymi na terytorium Rzeczpospolitej Polskiej.</w:t>
            </w:r>
          </w:p>
        </w:tc>
      </w:tr>
      <w:tr w:rsidR="00236574" w:rsidRPr="00275B89" w14:paraId="17846FBF" w14:textId="77777777" w:rsidTr="00236574">
        <w:tc>
          <w:tcPr>
            <w:tcW w:w="709" w:type="dxa"/>
            <w:tcBorders>
              <w:top w:val="single" w:sz="4" w:space="0" w:color="auto"/>
              <w:left w:val="single" w:sz="4" w:space="0" w:color="auto"/>
              <w:bottom w:val="single" w:sz="4" w:space="0" w:color="auto"/>
              <w:right w:val="single" w:sz="4" w:space="0" w:color="auto"/>
            </w:tcBorders>
            <w:hideMark/>
          </w:tcPr>
          <w:p w14:paraId="0F296B6F" w14:textId="77777777" w:rsidR="00236574" w:rsidRPr="00275B89" w:rsidRDefault="00236574" w:rsidP="00C05FA8">
            <w:pPr>
              <w:spacing w:before="120" w:after="120" w:line="360" w:lineRule="auto"/>
              <w:jc w:val="center"/>
            </w:pPr>
            <w:r w:rsidRPr="00275B89">
              <w:t>3</w:t>
            </w:r>
          </w:p>
        </w:tc>
        <w:tc>
          <w:tcPr>
            <w:tcW w:w="7826" w:type="dxa"/>
            <w:tcBorders>
              <w:top w:val="single" w:sz="4" w:space="0" w:color="auto"/>
              <w:left w:val="single" w:sz="4" w:space="0" w:color="auto"/>
              <w:bottom w:val="single" w:sz="4" w:space="0" w:color="auto"/>
              <w:right w:val="single" w:sz="4" w:space="0" w:color="auto"/>
            </w:tcBorders>
            <w:hideMark/>
          </w:tcPr>
          <w:p w14:paraId="430B3F24" w14:textId="77777777" w:rsidR="00236574" w:rsidRPr="00275B89" w:rsidRDefault="00236574" w:rsidP="00C05FA8">
            <w:pPr>
              <w:spacing w:before="120" w:line="360" w:lineRule="auto"/>
              <w:jc w:val="both"/>
            </w:pPr>
            <w:r w:rsidRPr="00275B89">
              <w:rPr>
                <w:b/>
              </w:rPr>
              <w:t>Jednolity europejski dokument zamówienia</w:t>
            </w:r>
          </w:p>
          <w:p w14:paraId="21821C4D" w14:textId="77777777" w:rsidR="00236574" w:rsidRPr="00275B89" w:rsidRDefault="00236574" w:rsidP="00C05FA8">
            <w:pPr>
              <w:spacing w:before="60" w:after="60" w:line="360" w:lineRule="auto"/>
              <w:jc w:val="both"/>
            </w:pPr>
            <w:r w:rsidRPr="00275B89">
              <w:t>Aktualne na dzień składania ofert oświadczenie Wykonawcy (w formie Jednolitego europejskiego dokumentu zamówienia) stanowiące wstępne potwierdzenie spełniania warunków udziału w postępowaniu oraz braku podstaw wykluczenia</w:t>
            </w:r>
          </w:p>
        </w:tc>
      </w:tr>
      <w:tr w:rsidR="00236574" w:rsidRPr="00275B89" w14:paraId="624D6402" w14:textId="77777777" w:rsidTr="00236574">
        <w:tc>
          <w:tcPr>
            <w:tcW w:w="709" w:type="dxa"/>
            <w:tcBorders>
              <w:top w:val="single" w:sz="4" w:space="0" w:color="auto"/>
              <w:left w:val="single" w:sz="4" w:space="0" w:color="auto"/>
              <w:bottom w:val="single" w:sz="4" w:space="0" w:color="auto"/>
              <w:right w:val="single" w:sz="4" w:space="0" w:color="auto"/>
            </w:tcBorders>
            <w:hideMark/>
          </w:tcPr>
          <w:p w14:paraId="0119FC9D" w14:textId="0BC75FCA" w:rsidR="00236574" w:rsidRPr="00275B89" w:rsidRDefault="001429CF" w:rsidP="00C05FA8">
            <w:pPr>
              <w:spacing w:before="120" w:after="120" w:line="360" w:lineRule="auto"/>
              <w:jc w:val="center"/>
            </w:pPr>
            <w:r>
              <w:t>4</w:t>
            </w:r>
          </w:p>
        </w:tc>
        <w:tc>
          <w:tcPr>
            <w:tcW w:w="7826" w:type="dxa"/>
            <w:tcBorders>
              <w:top w:val="single" w:sz="4" w:space="0" w:color="auto"/>
              <w:left w:val="single" w:sz="4" w:space="0" w:color="auto"/>
              <w:bottom w:val="single" w:sz="4" w:space="0" w:color="auto"/>
              <w:right w:val="single" w:sz="4" w:space="0" w:color="auto"/>
            </w:tcBorders>
            <w:hideMark/>
          </w:tcPr>
          <w:p w14:paraId="5CFCD199" w14:textId="77777777" w:rsidR="00236574" w:rsidRPr="00275B89" w:rsidRDefault="00236574" w:rsidP="00C05FA8">
            <w:pPr>
              <w:spacing w:before="120" w:line="360" w:lineRule="auto"/>
              <w:jc w:val="both"/>
            </w:pPr>
            <w:r w:rsidRPr="00275B89">
              <w:rPr>
                <w:b/>
              </w:rPr>
              <w:t>Oświadczenie wykonawcy dotyczące odrębnych przesłanek wykluczenia (procedura pełna)</w:t>
            </w:r>
          </w:p>
          <w:p w14:paraId="6A01CE1F" w14:textId="77777777" w:rsidR="00236574" w:rsidRPr="00275B89" w:rsidRDefault="00236574" w:rsidP="00C05FA8">
            <w:pPr>
              <w:spacing w:before="60" w:after="60" w:line="360" w:lineRule="auto"/>
              <w:jc w:val="both"/>
            </w:pPr>
            <w:r w:rsidRPr="00275B89">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bl>
    <w:p w14:paraId="4E029E61" w14:textId="2EB47016" w:rsidR="00236574" w:rsidRPr="00275B89" w:rsidRDefault="001429CF" w:rsidP="00E83AA6">
      <w:pPr>
        <w:pStyle w:val="Nagwek2"/>
        <w:rPr>
          <w:sz w:val="16"/>
          <w:szCs w:val="16"/>
        </w:rPr>
      </w:pPr>
      <w:r>
        <w:t xml:space="preserve">     </w:t>
      </w:r>
      <w:r w:rsidR="00B01985" w:rsidRPr="00275B89">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5582E087" w14:textId="77777777" w:rsidR="00236574" w:rsidRPr="00275B89" w:rsidRDefault="00236574" w:rsidP="00E83AA6">
      <w:pPr>
        <w:pStyle w:val="Nagwek2"/>
        <w:numPr>
          <w:ilvl w:val="0"/>
          <w:numId w:val="0"/>
        </w:numPr>
        <w:ind w:left="1038"/>
      </w:pPr>
    </w:p>
    <w:p w14:paraId="18EC8D76" w14:textId="77777777" w:rsidR="00236574" w:rsidRPr="00275B89" w:rsidRDefault="00236574" w:rsidP="00E83AA6">
      <w:pPr>
        <w:pStyle w:val="Nagwek2"/>
        <w:numPr>
          <w:ilvl w:val="0"/>
          <w:numId w:val="3"/>
        </w:numPr>
      </w:pPr>
      <w:r w:rsidRPr="00275B89">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36574" w:rsidRPr="00275B89" w14:paraId="3628D686"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45FBA95B" w14:textId="77777777" w:rsidR="00236574" w:rsidRPr="00275B89" w:rsidRDefault="00236574" w:rsidP="00C05FA8">
            <w:pPr>
              <w:spacing w:before="120" w:after="120" w:line="276" w:lineRule="auto"/>
              <w:jc w:val="center"/>
            </w:pPr>
            <w:r w:rsidRPr="00275B89">
              <w:rPr>
                <w:b/>
              </w:rPr>
              <w:t>Lp.</w:t>
            </w:r>
          </w:p>
        </w:tc>
        <w:tc>
          <w:tcPr>
            <w:tcW w:w="7659" w:type="dxa"/>
            <w:tcBorders>
              <w:top w:val="single" w:sz="4" w:space="0" w:color="auto"/>
              <w:left w:val="single" w:sz="4" w:space="0" w:color="auto"/>
              <w:bottom w:val="single" w:sz="4" w:space="0" w:color="auto"/>
              <w:right w:val="single" w:sz="4" w:space="0" w:color="auto"/>
            </w:tcBorders>
            <w:hideMark/>
          </w:tcPr>
          <w:p w14:paraId="629CD874" w14:textId="77777777" w:rsidR="00236574" w:rsidRPr="00275B89" w:rsidRDefault="00236574" w:rsidP="00C05FA8">
            <w:pPr>
              <w:spacing w:before="120" w:after="120" w:line="276" w:lineRule="auto"/>
              <w:jc w:val="both"/>
            </w:pPr>
            <w:r w:rsidRPr="00275B89">
              <w:rPr>
                <w:b/>
              </w:rPr>
              <w:t>Wymagany dokument</w:t>
            </w:r>
          </w:p>
        </w:tc>
      </w:tr>
      <w:tr w:rsidR="00236574" w:rsidRPr="00275B89" w14:paraId="2C7D10B9"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57BA9A3C" w14:textId="77777777" w:rsidR="00236574" w:rsidRPr="00275B89" w:rsidRDefault="00236574" w:rsidP="00C05FA8">
            <w:pPr>
              <w:spacing w:before="120" w:after="120" w:line="360" w:lineRule="auto"/>
              <w:jc w:val="center"/>
            </w:pPr>
            <w:r w:rsidRPr="00275B89">
              <w:t>1</w:t>
            </w:r>
          </w:p>
        </w:tc>
        <w:tc>
          <w:tcPr>
            <w:tcW w:w="7659" w:type="dxa"/>
            <w:tcBorders>
              <w:top w:val="single" w:sz="4" w:space="0" w:color="auto"/>
              <w:left w:val="single" w:sz="4" w:space="0" w:color="auto"/>
              <w:bottom w:val="single" w:sz="4" w:space="0" w:color="auto"/>
              <w:right w:val="single" w:sz="4" w:space="0" w:color="auto"/>
            </w:tcBorders>
            <w:hideMark/>
          </w:tcPr>
          <w:p w14:paraId="2CBBDB8C" w14:textId="77777777" w:rsidR="00236574" w:rsidRPr="00275B89" w:rsidRDefault="00236574" w:rsidP="00C05FA8">
            <w:pPr>
              <w:spacing w:before="120" w:line="360" w:lineRule="auto"/>
              <w:jc w:val="both"/>
              <w:rPr>
                <w:b/>
                <w:bCs/>
              </w:rPr>
            </w:pPr>
            <w:r w:rsidRPr="00275B89">
              <w:rPr>
                <w:b/>
                <w:bCs/>
              </w:rPr>
              <w:t>Informacja z Krajowego Rejestru Karnego</w:t>
            </w:r>
          </w:p>
          <w:p w14:paraId="3DE244FA" w14:textId="482B1172" w:rsidR="00236574" w:rsidRPr="00275B89" w:rsidRDefault="00236574" w:rsidP="00C05FA8">
            <w:pPr>
              <w:spacing w:before="60" w:after="60" w:line="360" w:lineRule="auto"/>
              <w:jc w:val="both"/>
            </w:pPr>
            <w:r w:rsidRPr="00275B89">
              <w:lastRenderedPageBreak/>
              <w:t>Informacja z Krajowego Rejestru Karnego w zakresie art. 108 ust. 1 pkt 1 i 2 ustawy Pzp</w:t>
            </w:r>
            <w:r w:rsidR="00E83AA6">
              <w:t>,</w:t>
            </w:r>
            <w:r w:rsidRPr="00275B89">
              <w:t xml:space="preserve"> </w:t>
            </w:r>
            <w:r w:rsidR="00962063" w:rsidRPr="00E83AA6">
              <w:t>art. 108 ust. 1 pkt 4 ustawy Pzp - dotycząca orzeczenia zakazu ubiegania się o zamówienie publiczne</w:t>
            </w:r>
            <w:r w:rsidR="00962063">
              <w:rPr>
                <w:rFonts w:ascii="Arial" w:hAnsi="Arial" w:cs="Arial"/>
              </w:rPr>
              <w:t xml:space="preserve">, </w:t>
            </w:r>
            <w:r w:rsidR="00962063" w:rsidRPr="00E83AA6">
              <w:t>tytułem środka karnego</w:t>
            </w:r>
            <w:r w:rsidR="00962063" w:rsidRPr="00275B89">
              <w:t xml:space="preserve"> </w:t>
            </w:r>
            <w:r w:rsidRPr="00275B89">
              <w:t>sporządzona nie wcześniej niż 6 miesięcy przed jej złożeniem.</w:t>
            </w:r>
          </w:p>
        </w:tc>
      </w:tr>
      <w:tr w:rsidR="00236574" w:rsidRPr="00275B89" w14:paraId="2C0C8E15"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54F7643E" w14:textId="77777777" w:rsidR="00236574" w:rsidRPr="00275B89" w:rsidRDefault="00236574" w:rsidP="00C05FA8">
            <w:pPr>
              <w:spacing w:before="120" w:after="120" w:line="360" w:lineRule="auto"/>
              <w:jc w:val="center"/>
            </w:pPr>
            <w:r w:rsidRPr="00275B89">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31CD92F7" w14:textId="77777777" w:rsidR="00236574" w:rsidRPr="00275B89" w:rsidRDefault="00236574" w:rsidP="00C05FA8">
            <w:pPr>
              <w:spacing w:before="120" w:line="360" w:lineRule="auto"/>
              <w:jc w:val="both"/>
              <w:rPr>
                <w:b/>
                <w:bCs/>
              </w:rPr>
            </w:pPr>
            <w:r w:rsidRPr="00275B89">
              <w:rPr>
                <w:b/>
                <w:bCs/>
              </w:rPr>
              <w:t>Oświadczenie wykonawcy w sprawie grupy kapitałowej</w:t>
            </w:r>
          </w:p>
          <w:p w14:paraId="368BCB8C" w14:textId="77777777" w:rsidR="00236574" w:rsidRPr="00275B89" w:rsidRDefault="00236574" w:rsidP="00C05FA8">
            <w:pPr>
              <w:spacing w:before="60" w:after="60" w:line="360" w:lineRule="auto"/>
              <w:jc w:val="both"/>
            </w:pPr>
            <w:r w:rsidRPr="00275B89">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236574" w:rsidRPr="00275B89" w14:paraId="4CCC8FE7"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78B37565" w14:textId="77777777" w:rsidR="00236574" w:rsidRPr="00275B89" w:rsidRDefault="00236574" w:rsidP="00C05FA8">
            <w:pPr>
              <w:spacing w:before="120" w:after="120" w:line="360" w:lineRule="auto"/>
              <w:jc w:val="center"/>
            </w:pPr>
            <w:r w:rsidRPr="00275B89">
              <w:t>3</w:t>
            </w:r>
          </w:p>
        </w:tc>
        <w:tc>
          <w:tcPr>
            <w:tcW w:w="7659" w:type="dxa"/>
            <w:tcBorders>
              <w:top w:val="single" w:sz="4" w:space="0" w:color="auto"/>
              <w:left w:val="single" w:sz="4" w:space="0" w:color="auto"/>
              <w:bottom w:val="single" w:sz="4" w:space="0" w:color="auto"/>
              <w:right w:val="single" w:sz="4" w:space="0" w:color="auto"/>
            </w:tcBorders>
            <w:hideMark/>
          </w:tcPr>
          <w:p w14:paraId="17ABA59F" w14:textId="77777777" w:rsidR="00236574" w:rsidRPr="00275B89" w:rsidRDefault="00236574" w:rsidP="00C05FA8">
            <w:pPr>
              <w:spacing w:before="120" w:line="360" w:lineRule="auto"/>
              <w:jc w:val="both"/>
              <w:rPr>
                <w:b/>
                <w:bCs/>
              </w:rPr>
            </w:pPr>
            <w:r w:rsidRPr="00275B89">
              <w:rPr>
                <w:b/>
                <w:bCs/>
              </w:rPr>
              <w:t>Odpis lub informacja z KRS lub CEIDG</w:t>
            </w:r>
          </w:p>
          <w:p w14:paraId="2EFD770A" w14:textId="77777777" w:rsidR="00236574" w:rsidRPr="00275B89" w:rsidRDefault="00236574" w:rsidP="00C05FA8">
            <w:pPr>
              <w:spacing w:before="60" w:after="60" w:line="360" w:lineRule="auto"/>
              <w:jc w:val="both"/>
            </w:pPr>
            <w:r w:rsidRPr="00275B89">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236574" w:rsidRPr="00275B89" w14:paraId="3262E2FA"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5EB95F84" w14:textId="77777777" w:rsidR="00236574" w:rsidRPr="00275B89" w:rsidRDefault="00236574" w:rsidP="00C05FA8">
            <w:pPr>
              <w:spacing w:before="120" w:after="120" w:line="360" w:lineRule="auto"/>
              <w:jc w:val="center"/>
            </w:pPr>
            <w:r w:rsidRPr="00275B89">
              <w:t>4</w:t>
            </w:r>
          </w:p>
        </w:tc>
        <w:tc>
          <w:tcPr>
            <w:tcW w:w="7659" w:type="dxa"/>
            <w:tcBorders>
              <w:top w:val="single" w:sz="4" w:space="0" w:color="auto"/>
              <w:left w:val="single" w:sz="4" w:space="0" w:color="auto"/>
              <w:bottom w:val="single" w:sz="4" w:space="0" w:color="auto"/>
              <w:right w:val="single" w:sz="4" w:space="0" w:color="auto"/>
            </w:tcBorders>
            <w:hideMark/>
          </w:tcPr>
          <w:p w14:paraId="0892398D" w14:textId="77777777" w:rsidR="00236574" w:rsidRPr="001429CF" w:rsidRDefault="00236574" w:rsidP="00C05FA8">
            <w:pPr>
              <w:spacing w:before="120" w:line="360" w:lineRule="auto"/>
              <w:jc w:val="both"/>
              <w:rPr>
                <w:b/>
                <w:bCs/>
              </w:rPr>
            </w:pPr>
            <w:r w:rsidRPr="001429CF">
              <w:rPr>
                <w:b/>
                <w:bCs/>
              </w:rPr>
              <w:t>Informacja z Centralnego Rejestru Beneficjentów Rzeczywistych</w:t>
            </w:r>
          </w:p>
          <w:p w14:paraId="6CB68D98" w14:textId="32B01935" w:rsidR="00236574" w:rsidRPr="001429CF" w:rsidRDefault="001429CF" w:rsidP="00C05FA8">
            <w:pPr>
              <w:spacing w:before="60" w:after="60" w:line="360" w:lineRule="auto"/>
              <w:jc w:val="both"/>
            </w:pPr>
            <w:r w:rsidRPr="001429CF">
              <w:t xml:space="preserve">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wykonawcy/ wykonawcy wspólnie ubiegającego się o udzielenie zamówienia/ podmiotu udostępniającego zasoby w zakresie  odpowiadającym ponad 10 % wartości zamówienia/ podwykonawcy, na którego przypada ponad 10 % wartości zamówienia oraz jeżeli z informacji z CRBR wynikałoby, że wykonawcy/ wykonawca wspólnie ubiegającego się o udzielenie zamówienia/ podmiot udostępniający zasoby w zakresie  odpowiadającym ponad 10 % wartości zamówienia/ podwykonawca, na którego przypada ponad 10 % </w:t>
            </w:r>
            <w:r w:rsidRPr="001429CF">
              <w:lastRenderedPageBreak/>
              <w:t>wartości zamówienia ma udziały w innym podmiocie również informacje z CRBR z innego podmiotu - dotyczy tylko podmiotów działających na podstawie kodeksu spółek handlowych z dnia 15.09.2000 r. (Dz. U. z 2000 nr 94 poz. 1037 ze zm.) , sporządzona nie wcześniej niż 3 miesiące przed jej złożeniem.</w:t>
            </w:r>
          </w:p>
        </w:tc>
      </w:tr>
      <w:tr w:rsidR="00236574" w:rsidRPr="00275B89" w14:paraId="55811B42"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16AA53E2" w14:textId="77777777" w:rsidR="00236574" w:rsidRPr="00275B89" w:rsidRDefault="00236574" w:rsidP="00C05FA8">
            <w:pPr>
              <w:spacing w:before="120" w:after="120" w:line="360" w:lineRule="auto"/>
              <w:jc w:val="center"/>
            </w:pPr>
            <w:r w:rsidRPr="00275B89">
              <w:lastRenderedPageBreak/>
              <w:t>5</w:t>
            </w:r>
          </w:p>
        </w:tc>
        <w:tc>
          <w:tcPr>
            <w:tcW w:w="7659" w:type="dxa"/>
            <w:tcBorders>
              <w:top w:val="single" w:sz="4" w:space="0" w:color="auto"/>
              <w:left w:val="single" w:sz="4" w:space="0" w:color="auto"/>
              <w:bottom w:val="single" w:sz="4" w:space="0" w:color="auto"/>
              <w:right w:val="single" w:sz="4" w:space="0" w:color="auto"/>
            </w:tcBorders>
            <w:hideMark/>
          </w:tcPr>
          <w:p w14:paraId="1F60CE62" w14:textId="77777777" w:rsidR="00236574" w:rsidRPr="00275B89" w:rsidRDefault="00236574" w:rsidP="00C05FA8">
            <w:pPr>
              <w:spacing w:before="120" w:line="360" w:lineRule="auto"/>
              <w:jc w:val="both"/>
              <w:rPr>
                <w:b/>
                <w:bCs/>
              </w:rPr>
            </w:pPr>
            <w:r w:rsidRPr="00275B89">
              <w:rPr>
                <w:b/>
                <w:bCs/>
              </w:rPr>
              <w:t>Oświadczenie wykonawcy o aktualności informacji zawartych w oświadczeniu wstępnym</w:t>
            </w:r>
          </w:p>
          <w:p w14:paraId="5FDA51CD" w14:textId="77777777" w:rsidR="00236574" w:rsidRPr="00275B89" w:rsidRDefault="00236574" w:rsidP="00C05FA8">
            <w:pPr>
              <w:spacing w:before="60" w:after="60" w:line="360" w:lineRule="auto"/>
              <w:jc w:val="both"/>
            </w:pPr>
            <w:r w:rsidRPr="00275B89">
              <w:t>Oświadczenie wykonawcy o aktualności informacji zawartych w oświadczeniu o którym mowa w art. 125 ust. 1 ustawy Pzp, w zakresie podstaw wykluczenia z postępowania wskazanych przez Zamawiającego.</w:t>
            </w:r>
          </w:p>
        </w:tc>
      </w:tr>
    </w:tbl>
    <w:p w14:paraId="54FFA17F" w14:textId="77777777" w:rsidR="00236574" w:rsidRPr="00275B89" w:rsidRDefault="00236574" w:rsidP="00E83AA6">
      <w:pPr>
        <w:pStyle w:val="Nagwek2"/>
        <w:numPr>
          <w:ilvl w:val="0"/>
          <w:numId w:val="0"/>
        </w:numPr>
        <w:ind w:left="1038"/>
      </w:pPr>
    </w:p>
    <w:p w14:paraId="6DE35BE7" w14:textId="77777777" w:rsidR="00236574" w:rsidRPr="00275B89" w:rsidRDefault="00236574" w:rsidP="00E83AA6">
      <w:pPr>
        <w:pStyle w:val="Nagwek2"/>
        <w:numPr>
          <w:ilvl w:val="0"/>
          <w:numId w:val="3"/>
        </w:numPr>
      </w:pPr>
      <w:r w:rsidRPr="00275B89">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36574" w:rsidRPr="00275B89" w14:paraId="16A96E0B"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464993CB" w14:textId="77777777" w:rsidR="00236574" w:rsidRPr="00275B89" w:rsidRDefault="00236574" w:rsidP="00C05FA8">
            <w:pPr>
              <w:spacing w:before="120" w:after="120" w:line="276" w:lineRule="auto"/>
              <w:jc w:val="center"/>
            </w:pPr>
            <w:r w:rsidRPr="00275B89">
              <w:rPr>
                <w:b/>
              </w:rPr>
              <w:t>Lp.</w:t>
            </w:r>
          </w:p>
        </w:tc>
        <w:tc>
          <w:tcPr>
            <w:tcW w:w="7659" w:type="dxa"/>
            <w:tcBorders>
              <w:top w:val="single" w:sz="4" w:space="0" w:color="auto"/>
              <w:left w:val="single" w:sz="4" w:space="0" w:color="auto"/>
              <w:bottom w:val="single" w:sz="4" w:space="0" w:color="auto"/>
              <w:right w:val="single" w:sz="4" w:space="0" w:color="auto"/>
            </w:tcBorders>
            <w:hideMark/>
          </w:tcPr>
          <w:p w14:paraId="0FB7BBB9" w14:textId="77777777" w:rsidR="00236574" w:rsidRPr="00275B89" w:rsidRDefault="00236574" w:rsidP="00C05FA8">
            <w:pPr>
              <w:spacing w:before="120" w:after="120" w:line="276" w:lineRule="auto"/>
              <w:jc w:val="both"/>
            </w:pPr>
            <w:r w:rsidRPr="00275B89">
              <w:rPr>
                <w:b/>
              </w:rPr>
              <w:t>Wymagany dokument</w:t>
            </w:r>
          </w:p>
        </w:tc>
      </w:tr>
      <w:tr w:rsidR="00236574" w:rsidRPr="00275B89" w14:paraId="51CF6EB7"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7CEF5A8F" w14:textId="77777777" w:rsidR="00236574" w:rsidRPr="00275B89" w:rsidRDefault="00236574" w:rsidP="00C05FA8">
            <w:pPr>
              <w:spacing w:before="120" w:after="120" w:line="360" w:lineRule="auto"/>
              <w:jc w:val="center"/>
            </w:pPr>
            <w:r w:rsidRPr="00275B89">
              <w:t>1</w:t>
            </w:r>
          </w:p>
        </w:tc>
        <w:tc>
          <w:tcPr>
            <w:tcW w:w="7659" w:type="dxa"/>
            <w:tcBorders>
              <w:top w:val="single" w:sz="4" w:space="0" w:color="auto"/>
              <w:left w:val="single" w:sz="4" w:space="0" w:color="auto"/>
              <w:bottom w:val="single" w:sz="4" w:space="0" w:color="auto"/>
              <w:right w:val="single" w:sz="4" w:space="0" w:color="auto"/>
            </w:tcBorders>
            <w:hideMark/>
          </w:tcPr>
          <w:p w14:paraId="0572137E" w14:textId="77777777" w:rsidR="00236574" w:rsidRPr="00275B89" w:rsidRDefault="00236574" w:rsidP="00C05FA8">
            <w:pPr>
              <w:spacing w:before="120" w:line="360" w:lineRule="auto"/>
              <w:jc w:val="both"/>
              <w:rPr>
                <w:b/>
                <w:bCs/>
              </w:rPr>
            </w:pPr>
            <w:r w:rsidRPr="00275B89">
              <w:rPr>
                <w:b/>
                <w:bCs/>
              </w:rPr>
              <w:t>Informacja z odpowiedniego rejestru lub inny równoważny dokument</w:t>
            </w:r>
          </w:p>
          <w:p w14:paraId="04627FDA" w14:textId="151F9D75" w:rsidR="00236574" w:rsidRPr="00275B89" w:rsidRDefault="00236574" w:rsidP="00C05FA8">
            <w:pPr>
              <w:spacing w:before="60" w:after="60" w:line="360" w:lineRule="auto"/>
              <w:jc w:val="both"/>
            </w:pPr>
            <w:r w:rsidRPr="00275B89">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t>
            </w:r>
            <w:r w:rsidR="00AE1609">
              <w:t xml:space="preserve">art. 108 ust. 1 pkt 4 ustawy Pzp </w:t>
            </w:r>
            <w:r w:rsidRPr="00275B89">
              <w:t>wystawiony nie wcześniej niż 6 miesięcy przed jego złożeniem.</w:t>
            </w:r>
          </w:p>
        </w:tc>
      </w:tr>
      <w:tr w:rsidR="00236574" w:rsidRPr="00275B89" w14:paraId="067487C5"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1DD735E1" w14:textId="77777777" w:rsidR="00236574" w:rsidRPr="00275B89" w:rsidRDefault="00236574" w:rsidP="00C05FA8">
            <w:pPr>
              <w:spacing w:before="120" w:after="120" w:line="360" w:lineRule="auto"/>
              <w:jc w:val="center"/>
            </w:pPr>
            <w:r w:rsidRPr="00275B89">
              <w:t>2</w:t>
            </w:r>
          </w:p>
        </w:tc>
        <w:tc>
          <w:tcPr>
            <w:tcW w:w="7659" w:type="dxa"/>
            <w:tcBorders>
              <w:top w:val="single" w:sz="4" w:space="0" w:color="auto"/>
              <w:left w:val="single" w:sz="4" w:space="0" w:color="auto"/>
              <w:bottom w:val="single" w:sz="4" w:space="0" w:color="auto"/>
              <w:right w:val="single" w:sz="4" w:space="0" w:color="auto"/>
            </w:tcBorders>
            <w:hideMark/>
          </w:tcPr>
          <w:p w14:paraId="643AB295" w14:textId="77777777" w:rsidR="00236574" w:rsidRPr="00275B89" w:rsidRDefault="00236574" w:rsidP="00C05FA8">
            <w:pPr>
              <w:spacing w:before="120" w:line="360" w:lineRule="auto"/>
              <w:jc w:val="both"/>
              <w:rPr>
                <w:b/>
                <w:bCs/>
              </w:rPr>
            </w:pPr>
            <w:r w:rsidRPr="00275B89">
              <w:rPr>
                <w:b/>
                <w:bCs/>
              </w:rPr>
              <w:t>Dokument potwierdzający, że nie otwarto likwidacji wykonawcy</w:t>
            </w:r>
          </w:p>
          <w:p w14:paraId="3AE1E0A9" w14:textId="77777777" w:rsidR="00236574" w:rsidRPr="00275B89" w:rsidRDefault="00236574" w:rsidP="00C05FA8">
            <w:pPr>
              <w:spacing w:before="60" w:after="60" w:line="360" w:lineRule="auto"/>
              <w:jc w:val="both"/>
            </w:pPr>
            <w:r w:rsidRPr="00275B89">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w:t>
            </w:r>
            <w:r w:rsidRPr="00275B89">
              <w:lastRenderedPageBreak/>
              <w:t>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236574" w:rsidRPr="00275B89" w14:paraId="4BF156BF" w14:textId="77777777" w:rsidTr="00C05FA8">
        <w:tc>
          <w:tcPr>
            <w:tcW w:w="708" w:type="dxa"/>
            <w:tcBorders>
              <w:top w:val="single" w:sz="4" w:space="0" w:color="auto"/>
              <w:left w:val="single" w:sz="4" w:space="0" w:color="auto"/>
              <w:bottom w:val="single" w:sz="4" w:space="0" w:color="auto"/>
              <w:right w:val="single" w:sz="4" w:space="0" w:color="auto"/>
            </w:tcBorders>
            <w:hideMark/>
          </w:tcPr>
          <w:p w14:paraId="3F8931E9" w14:textId="77777777" w:rsidR="00236574" w:rsidRPr="00275B89" w:rsidRDefault="00236574" w:rsidP="00C05FA8">
            <w:pPr>
              <w:spacing w:before="120" w:after="120" w:line="360" w:lineRule="auto"/>
              <w:jc w:val="center"/>
            </w:pPr>
            <w:r w:rsidRPr="00275B89">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0D4C8AF8" w14:textId="77777777" w:rsidR="00236574" w:rsidRPr="00275B89" w:rsidRDefault="00236574" w:rsidP="00C05FA8">
            <w:pPr>
              <w:spacing w:before="120" w:line="360" w:lineRule="auto"/>
              <w:jc w:val="both"/>
              <w:rPr>
                <w:b/>
                <w:bCs/>
              </w:rPr>
            </w:pPr>
            <w:r w:rsidRPr="00275B89">
              <w:rPr>
                <w:b/>
                <w:bCs/>
              </w:rPr>
              <w:t>Informacja o beneficjentach rzeczywistych wykonawcy</w:t>
            </w:r>
          </w:p>
          <w:p w14:paraId="4C7BFEF8" w14:textId="77777777" w:rsidR="00236574" w:rsidRPr="00275B89" w:rsidRDefault="00236574" w:rsidP="00C05FA8">
            <w:pPr>
              <w:spacing w:before="60" w:after="60" w:line="360" w:lineRule="auto"/>
              <w:jc w:val="both"/>
            </w:pPr>
            <w:r w:rsidRPr="00275B89">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0499B163" w14:textId="77777777" w:rsidR="00236574" w:rsidRPr="00275B89" w:rsidRDefault="00236574" w:rsidP="00E83AA6">
      <w:pPr>
        <w:pStyle w:val="Nagwek2"/>
        <w:numPr>
          <w:ilvl w:val="0"/>
          <w:numId w:val="0"/>
        </w:numPr>
        <w:ind w:left="1040"/>
        <w:rPr>
          <w:sz w:val="16"/>
          <w:szCs w:val="16"/>
        </w:rPr>
      </w:pPr>
      <w:r w:rsidRPr="00275B89">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1736C7D5" w14:textId="77777777" w:rsidR="00B01985" w:rsidRPr="00275B89" w:rsidRDefault="00B01985" w:rsidP="00E83AA6">
      <w:pPr>
        <w:pStyle w:val="Nagwek2"/>
        <w:numPr>
          <w:ilvl w:val="0"/>
          <w:numId w:val="0"/>
        </w:numPr>
        <w:ind w:left="680"/>
      </w:pPr>
    </w:p>
    <w:p w14:paraId="2B9CF7F1" w14:textId="77777777" w:rsidR="00B01985" w:rsidRPr="00275B89" w:rsidRDefault="00B01985" w:rsidP="00E83AA6">
      <w:pPr>
        <w:pStyle w:val="Nagwek2"/>
      </w:pPr>
      <w:r w:rsidRPr="00275B89">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FE0AFEB" w14:textId="77777777" w:rsidR="00B01985" w:rsidRPr="00275B89" w:rsidRDefault="00B01985" w:rsidP="00E83AA6">
      <w:pPr>
        <w:pStyle w:val="Nagwek2"/>
      </w:pPr>
      <w:r w:rsidRPr="00275B89">
        <w:t xml:space="preserve">Jeżeli zajdą uzasadnione podstawy do uznania, że złożone uprzednio podmiotowe środki </w:t>
      </w:r>
      <w:r w:rsidRPr="00275B89">
        <w:lastRenderedPageBreak/>
        <w:t>dowodowe nie są już aktualne, Zamawiający może w każdym czasie wezwać Wykonawcę do złożenia wszystkich lub niektórych podmiotowych środków dowodowych, aktualnych na dzień ich złożenia.</w:t>
      </w:r>
    </w:p>
    <w:p w14:paraId="29C99C45" w14:textId="77777777" w:rsidR="00B01985" w:rsidRPr="00275B89" w:rsidRDefault="00B01985" w:rsidP="00E83AA6">
      <w:pPr>
        <w:pStyle w:val="Nagwek2"/>
      </w:pPr>
      <w:r w:rsidRPr="00275B89">
        <w:t>Wykonawca nie jest zobowiązany do złożenia podmiotowych środków dowodowych, które Zamawiający posiada, jeżeli Wykonawca wskaże te środki oraz potwierdzi ich prawidłowość i aktualność.</w:t>
      </w:r>
    </w:p>
    <w:p w14:paraId="367CCB00" w14:textId="77777777" w:rsidR="00B01985" w:rsidRPr="00275B89" w:rsidRDefault="00B01985" w:rsidP="00E83AA6">
      <w:pPr>
        <w:pStyle w:val="Nagwek2"/>
      </w:pPr>
      <w:r w:rsidRPr="00275B89">
        <w:t>Podmiotowe środki dowodowe oraz inne dokumenty lub oświadczenia Wykonawca składa, pod rygorem nieważności, w formie elektronicznej w postaci dokumentu elektronicznego podpisanego kwalifikowanym podpisem elektronicznym.</w:t>
      </w:r>
    </w:p>
    <w:p w14:paraId="6C8480DC" w14:textId="77777777" w:rsidR="00236574" w:rsidRPr="00275B89" w:rsidRDefault="00B01985" w:rsidP="00E83AA6">
      <w:pPr>
        <w:pStyle w:val="Nagwek2"/>
      </w:pPr>
      <w:r w:rsidRPr="00275B89">
        <w:t xml:space="preserve">Dokumenty sporządzone w języku obcym są składane wraz z tłumaczeniem na język polski. </w:t>
      </w:r>
      <w:bookmarkStart w:id="13" w:name="_Toc258314249"/>
    </w:p>
    <w:p w14:paraId="32506B2A" w14:textId="77777777" w:rsidR="00236574" w:rsidRPr="00275B89" w:rsidRDefault="00236574" w:rsidP="00FA024A">
      <w:pPr>
        <w:pStyle w:val="Nagwek1"/>
      </w:pPr>
      <w:r w:rsidRPr="00275B89">
        <w:t>Informacja o przedmiotowych środkach dowodowych</w:t>
      </w:r>
    </w:p>
    <w:p w14:paraId="522BEBD2" w14:textId="77777777" w:rsidR="00236574" w:rsidRPr="00275B89" w:rsidRDefault="00236574" w:rsidP="00E83AA6">
      <w:pPr>
        <w:pStyle w:val="Nagwek2"/>
      </w:pPr>
      <w:r w:rsidRPr="00275B89">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36574" w:rsidRPr="00275B89" w14:paraId="34425678" w14:textId="77777777" w:rsidTr="00236574">
        <w:tc>
          <w:tcPr>
            <w:tcW w:w="709" w:type="dxa"/>
            <w:tcBorders>
              <w:top w:val="single" w:sz="4" w:space="0" w:color="auto"/>
              <w:left w:val="single" w:sz="4" w:space="0" w:color="auto"/>
              <w:bottom w:val="single" w:sz="4" w:space="0" w:color="auto"/>
              <w:right w:val="single" w:sz="4" w:space="0" w:color="auto"/>
            </w:tcBorders>
            <w:hideMark/>
          </w:tcPr>
          <w:p w14:paraId="7A02AEA7" w14:textId="77777777" w:rsidR="00236574" w:rsidRPr="00275B89" w:rsidRDefault="00236574" w:rsidP="00C05FA8">
            <w:pPr>
              <w:spacing w:before="60" w:after="120" w:line="360" w:lineRule="auto"/>
              <w:jc w:val="center"/>
            </w:pPr>
            <w:r w:rsidRPr="00275B89">
              <w:rPr>
                <w:b/>
              </w:rPr>
              <w:t>Lp.</w:t>
            </w:r>
          </w:p>
        </w:tc>
        <w:tc>
          <w:tcPr>
            <w:tcW w:w="7826" w:type="dxa"/>
            <w:tcBorders>
              <w:top w:val="single" w:sz="4" w:space="0" w:color="auto"/>
              <w:left w:val="single" w:sz="4" w:space="0" w:color="auto"/>
              <w:bottom w:val="single" w:sz="4" w:space="0" w:color="auto"/>
              <w:right w:val="single" w:sz="4" w:space="0" w:color="auto"/>
            </w:tcBorders>
            <w:hideMark/>
          </w:tcPr>
          <w:p w14:paraId="53F334ED" w14:textId="77777777" w:rsidR="00236574" w:rsidRPr="00275B89" w:rsidRDefault="00236574" w:rsidP="00C05FA8">
            <w:pPr>
              <w:spacing w:before="60" w:after="120" w:line="360" w:lineRule="auto"/>
              <w:jc w:val="both"/>
            </w:pPr>
            <w:r w:rsidRPr="00275B89">
              <w:rPr>
                <w:b/>
              </w:rPr>
              <w:t>Wymagany dokument</w:t>
            </w:r>
          </w:p>
        </w:tc>
      </w:tr>
      <w:tr w:rsidR="00236574" w:rsidRPr="00275B89" w14:paraId="411D169C" w14:textId="77777777" w:rsidTr="00236574">
        <w:tc>
          <w:tcPr>
            <w:tcW w:w="709" w:type="dxa"/>
            <w:tcBorders>
              <w:top w:val="single" w:sz="4" w:space="0" w:color="auto"/>
              <w:left w:val="single" w:sz="4" w:space="0" w:color="auto"/>
              <w:bottom w:val="single" w:sz="4" w:space="0" w:color="auto"/>
              <w:right w:val="single" w:sz="4" w:space="0" w:color="auto"/>
            </w:tcBorders>
            <w:hideMark/>
          </w:tcPr>
          <w:p w14:paraId="6FFC026C" w14:textId="77777777" w:rsidR="00236574" w:rsidRPr="00275B89" w:rsidRDefault="00236574" w:rsidP="00C05FA8">
            <w:pPr>
              <w:spacing w:before="60" w:after="120" w:line="360" w:lineRule="auto"/>
              <w:jc w:val="center"/>
            </w:pPr>
            <w:r w:rsidRPr="00275B89">
              <w:t>1</w:t>
            </w:r>
          </w:p>
        </w:tc>
        <w:tc>
          <w:tcPr>
            <w:tcW w:w="7826" w:type="dxa"/>
            <w:tcBorders>
              <w:top w:val="single" w:sz="4" w:space="0" w:color="auto"/>
              <w:left w:val="single" w:sz="4" w:space="0" w:color="auto"/>
              <w:bottom w:val="single" w:sz="4" w:space="0" w:color="auto"/>
              <w:right w:val="single" w:sz="4" w:space="0" w:color="auto"/>
            </w:tcBorders>
            <w:hideMark/>
          </w:tcPr>
          <w:p w14:paraId="31F5D85B" w14:textId="77777777" w:rsidR="00236574" w:rsidRPr="00275B89" w:rsidRDefault="00236574" w:rsidP="00C05FA8">
            <w:pPr>
              <w:spacing w:before="60" w:after="60" w:line="360" w:lineRule="auto"/>
              <w:jc w:val="both"/>
            </w:pPr>
            <w:r w:rsidRPr="00275B89">
              <w:rPr>
                <w:b/>
              </w:rPr>
              <w:t>Oświadczenie o dopuszczeniu do obrotu</w:t>
            </w:r>
          </w:p>
          <w:p w14:paraId="3F79DCEC" w14:textId="2662AE6D" w:rsidR="00236574" w:rsidRPr="00275B89" w:rsidRDefault="00236574" w:rsidP="00C05FA8">
            <w:pPr>
              <w:spacing w:after="40" w:line="360" w:lineRule="auto"/>
              <w:jc w:val="both"/>
            </w:pPr>
            <w:r w:rsidRPr="00275B89">
              <w:t>Oświadczenie, że Wykonawca posiada aktualne pozwolenia na dopuszczenie do obrotu oferowanych  środków spożywczych specjalnego przeznaczenia żywieniowego</w:t>
            </w:r>
            <w:r w:rsidR="00E83AA6">
              <w:t xml:space="preserve"> oraz pomp</w:t>
            </w:r>
            <w:r w:rsidRPr="00275B89">
              <w:t xml:space="preserve"> zgodnie z przepisami obowiązującymi na terytorium Rzeczpospolitej Polskiej.</w:t>
            </w:r>
          </w:p>
        </w:tc>
      </w:tr>
    </w:tbl>
    <w:p w14:paraId="13F94673" w14:textId="77777777" w:rsidR="00236574" w:rsidRPr="00275B89" w:rsidRDefault="00236574" w:rsidP="00E83AA6">
      <w:pPr>
        <w:pStyle w:val="Nagwek2"/>
      </w:pPr>
      <w:r w:rsidRPr="00275B89">
        <w:t>Zamawiający zaakceptuje równoważne przedmiotowe środki dowodowe, jeśli potwierdzą, że oferowane dostawy, usługi lub roboty budowlane spełniają określone przez Zamawiającego wymagania, cechy lub kryteria.</w:t>
      </w:r>
    </w:p>
    <w:p w14:paraId="5D107335" w14:textId="77777777" w:rsidR="00236574" w:rsidRPr="00275B89" w:rsidRDefault="00236574" w:rsidP="00E83AA6">
      <w:pPr>
        <w:pStyle w:val="Nagwek2"/>
        <w:rPr>
          <w:sz w:val="16"/>
          <w:szCs w:val="16"/>
        </w:rPr>
      </w:pPr>
      <w:r w:rsidRPr="00275B89">
        <w:t>Zamawiający przewiduje uzupełnienie przedmiotowych środków dowodowych.</w:t>
      </w:r>
    </w:p>
    <w:p w14:paraId="5B209264" w14:textId="77777777" w:rsidR="00B01985" w:rsidRPr="00275B89" w:rsidRDefault="00B01985" w:rsidP="00E83AA6">
      <w:pPr>
        <w:pStyle w:val="Nagwek2"/>
        <w:numPr>
          <w:ilvl w:val="0"/>
          <w:numId w:val="0"/>
        </w:numPr>
        <w:ind w:left="-318"/>
      </w:pPr>
    </w:p>
    <w:p w14:paraId="0B9CF3E0" w14:textId="77777777" w:rsidR="00B01985" w:rsidRPr="00275B89" w:rsidRDefault="00B01985" w:rsidP="00FA024A">
      <w:pPr>
        <w:pStyle w:val="Nagwek1"/>
        <w:rPr>
          <w:lang w:val="pl-PL"/>
        </w:rPr>
      </w:pPr>
      <w:r w:rsidRPr="00275B89">
        <w:t>INFORMACJA DLA WYKONAWCÓW zamierzających powierzyć wykonanie części zamówienia podwykonawcom</w:t>
      </w:r>
    </w:p>
    <w:p w14:paraId="1F44A148" w14:textId="77777777" w:rsidR="00236574" w:rsidRPr="00275B89" w:rsidRDefault="00B01985" w:rsidP="00E83AA6">
      <w:pPr>
        <w:pStyle w:val="Nagwek2"/>
      </w:pPr>
      <w:r w:rsidRPr="00275B89">
        <w:t xml:space="preserve">Wykonawca może powierzyć wykonanie części zamówienia Podwykonawcom. </w:t>
      </w:r>
    </w:p>
    <w:p w14:paraId="4A3699C4" w14:textId="77777777" w:rsidR="00B01985" w:rsidRPr="00275B89" w:rsidRDefault="00B01985" w:rsidP="00E83AA6">
      <w:pPr>
        <w:pStyle w:val="Nagwek2"/>
      </w:pPr>
      <w:r w:rsidRPr="00275B89">
        <w:t xml:space="preserve">Zamawiający żąda, aby przed przystąpieniem do wykonania zamówienia Wykonawca, podał nazwy, dane kontaktowe oraz przedstawicieli, Podwykonawców zaangażowanych </w:t>
      </w:r>
      <w:r w:rsidRPr="00275B89">
        <w:lastRenderedPageBreak/>
        <w:t>w realizację zamówienia, jeżeli są już znani.</w:t>
      </w:r>
    </w:p>
    <w:p w14:paraId="2BB5E0DA" w14:textId="5160B702" w:rsidR="00236574" w:rsidRDefault="00B01985" w:rsidP="00E83AA6">
      <w:pPr>
        <w:pStyle w:val="Nagwek2"/>
        <w:numPr>
          <w:ilvl w:val="0"/>
          <w:numId w:val="0"/>
        </w:numPr>
        <w:ind w:left="680"/>
        <w:rPr>
          <w:sz w:val="22"/>
          <w:szCs w:val="22"/>
        </w:rPr>
      </w:pPr>
      <w:r w:rsidRPr="00275B89">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75B89">
        <w:rPr>
          <w:sz w:val="22"/>
          <w:szCs w:val="22"/>
        </w:rPr>
        <w:t xml:space="preserve"> </w:t>
      </w:r>
    </w:p>
    <w:p w14:paraId="6856F95B" w14:textId="77777777" w:rsidR="00E83AA6" w:rsidRDefault="00E83AA6" w:rsidP="00E83AA6">
      <w:pPr>
        <w:pStyle w:val="Nagwek2"/>
      </w:pPr>
      <w:r>
        <w:t>Zamawiający zbada, czy wobec wskazanego Podwykonawcy, w przypadku gdy przypada na niego ponad 10% wartości zamówienia, nie zachodzą podstawy wykluczenia określone w art. 5k Rozporządzenia sankcyjnego”.</w:t>
      </w:r>
    </w:p>
    <w:p w14:paraId="7B7FCD34" w14:textId="0267BA47" w:rsidR="00B01985" w:rsidRPr="00275B89" w:rsidRDefault="00E83AA6" w:rsidP="00E83AA6">
      <w:pPr>
        <w:pStyle w:val="Nagwek2"/>
        <w:numPr>
          <w:ilvl w:val="0"/>
          <w:numId w:val="0"/>
        </w:numPr>
        <w:ind w:left="680"/>
      </w:pPr>
      <w:r>
        <w:t>Jeżeli wobec Podwykonawcy zajdą podstawy wykluczenia, Zamawiający zażąda, aby Wykonawca w terminie określonym przez Zamawiającego zastąpił tego Podwykonawcę pod rygorem niedopuszczenia Podwykonawcy do realizacji części zamówienia.</w:t>
      </w:r>
    </w:p>
    <w:p w14:paraId="70F04510" w14:textId="77777777" w:rsidR="00B01985" w:rsidRPr="00275B89" w:rsidRDefault="00B01985" w:rsidP="00FA024A">
      <w:pPr>
        <w:pStyle w:val="Nagwek1"/>
      </w:pPr>
      <w:r w:rsidRPr="00275B89">
        <w:t>Informacja dla wykonawców wspólnie ubiegających się o udzielenie zamówienia</w:t>
      </w:r>
    </w:p>
    <w:p w14:paraId="4C967CB5" w14:textId="77777777" w:rsidR="00B01985" w:rsidRPr="00275B89" w:rsidRDefault="00B01985" w:rsidP="00E83AA6">
      <w:pPr>
        <w:pStyle w:val="Nagwek2"/>
      </w:pPr>
      <w:r w:rsidRPr="00275B89">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43B1C5F" w14:textId="77777777" w:rsidR="00B01985" w:rsidRPr="00275B89" w:rsidRDefault="00B01985" w:rsidP="00E83AA6">
      <w:pPr>
        <w:pStyle w:val="Nagwek2"/>
      </w:pPr>
      <w:r w:rsidRPr="00275B89">
        <w:t>Pełnomocnictwo należy dołączyć do oferty i powinno ono zawierać w szczególności wskazanie:</w:t>
      </w:r>
    </w:p>
    <w:p w14:paraId="2ABC4294" w14:textId="77777777" w:rsidR="00B01985" w:rsidRPr="00275B89" w:rsidRDefault="00B01985" w:rsidP="00E83AA6">
      <w:pPr>
        <w:pStyle w:val="Nagwek2"/>
        <w:numPr>
          <w:ilvl w:val="0"/>
          <w:numId w:val="4"/>
        </w:numPr>
      </w:pPr>
      <w:r w:rsidRPr="00275B89">
        <w:t>postępowania o udzielenie zamówienie publicznego, którego dotyczy;</w:t>
      </w:r>
    </w:p>
    <w:p w14:paraId="1352E7FB" w14:textId="77777777" w:rsidR="00B01985" w:rsidRPr="00275B89" w:rsidRDefault="00B01985" w:rsidP="00E83AA6">
      <w:pPr>
        <w:pStyle w:val="Nagwek2"/>
        <w:numPr>
          <w:ilvl w:val="0"/>
          <w:numId w:val="4"/>
        </w:numPr>
      </w:pPr>
      <w:r w:rsidRPr="00275B89">
        <w:t>wszystkich Wykonawców ubiegających się wspólnie o udzielenie zamówienia;</w:t>
      </w:r>
    </w:p>
    <w:p w14:paraId="6E9A5535" w14:textId="77777777" w:rsidR="00B01985" w:rsidRPr="00275B89" w:rsidRDefault="00B01985" w:rsidP="00E83AA6">
      <w:pPr>
        <w:pStyle w:val="Nagwek2"/>
        <w:numPr>
          <w:ilvl w:val="0"/>
          <w:numId w:val="4"/>
        </w:numPr>
      </w:pPr>
      <w:r w:rsidRPr="00275B89">
        <w:t>ustanowionego pełnomocnika oraz zakresu jego  umocowania.</w:t>
      </w:r>
    </w:p>
    <w:p w14:paraId="31C3C7F8" w14:textId="77777777" w:rsidR="00B01985" w:rsidRPr="00275B89" w:rsidRDefault="00B01985" w:rsidP="00E83AA6">
      <w:pPr>
        <w:pStyle w:val="Nagwek2"/>
      </w:pPr>
      <w:r w:rsidRPr="00275B89">
        <w:t xml:space="preserve">W przypadku wspólnego ubiegania się o zamówienie przez Wykonawców, dokument ”Jednolity europejski dokument zamówienia”, o którym mowa w pkt. </w:t>
      </w:r>
      <w:r w:rsidRPr="00275B89">
        <w:rPr>
          <w:highlight w:val="green"/>
        </w:rPr>
        <w:t>9.1 SWZ</w:t>
      </w:r>
      <w:r w:rsidRPr="00275B89">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EDB365B" w14:textId="6578A81C" w:rsidR="00B01985" w:rsidRPr="00275B89" w:rsidRDefault="00B01985" w:rsidP="00FA024A">
      <w:pPr>
        <w:pStyle w:val="Nagwek1"/>
      </w:pPr>
      <w:r w:rsidRPr="00275B89">
        <w:t>Informacje o sposobie porozumiewania się zamawiającego z Wykonawcami</w:t>
      </w:r>
      <w:bookmarkEnd w:id="13"/>
    </w:p>
    <w:p w14:paraId="7AC122E9" w14:textId="77777777" w:rsidR="00B01985" w:rsidRPr="00275B89" w:rsidRDefault="00B01985" w:rsidP="00E83AA6">
      <w:pPr>
        <w:pStyle w:val="Nagwek2"/>
      </w:pPr>
      <w:r w:rsidRPr="00275B89">
        <w:t xml:space="preserve">W niniejszym postępowaniu komunikacja Zamawiającego z Wykonawcami odbywa się </w:t>
      </w:r>
      <w:r w:rsidRPr="00275B89">
        <w:lastRenderedPageBreak/>
        <w:t xml:space="preserve">przy użyciu środków komunikacji elektronicznej, za pośrednictwem Platformy on-line działającej pod adresem </w:t>
      </w:r>
      <w:r w:rsidR="00236574" w:rsidRPr="00275B89">
        <w:rPr>
          <w:color w:val="0000FF"/>
          <w:u w:val="single"/>
        </w:rPr>
        <w:t>https://e-propublico.pl</w:t>
      </w:r>
      <w:r w:rsidRPr="00275B89">
        <w:rPr>
          <w:color w:val="auto"/>
        </w:rPr>
        <w:t>.</w:t>
      </w:r>
    </w:p>
    <w:p w14:paraId="5E654D63" w14:textId="55288303" w:rsidR="00B01985" w:rsidRPr="00275B89" w:rsidRDefault="00B01985" w:rsidP="00E83AA6">
      <w:pPr>
        <w:pStyle w:val="Nagwek2"/>
      </w:pPr>
      <w:bookmarkStart w:id="14" w:name="_Hlk37863747"/>
      <w:r w:rsidRPr="00275B89">
        <w:t>Korzystanie z Platformy przez Wykonawcę jest bezpłatne</w:t>
      </w:r>
      <w:bookmarkEnd w:id="14"/>
      <w:r w:rsidRPr="00275B89">
        <w:t>.</w:t>
      </w:r>
    </w:p>
    <w:p w14:paraId="6F56BBD5" w14:textId="439A926C" w:rsidR="00B01985" w:rsidRPr="00275B89" w:rsidRDefault="00B01985" w:rsidP="00E83AA6">
      <w:pPr>
        <w:pStyle w:val="Nagwek2"/>
      </w:pPr>
      <w:bookmarkStart w:id="15" w:name="_Hlk37863788"/>
      <w:r w:rsidRPr="00275B89">
        <w:t>Na Platformie postępowanie prowadzone jest pod nazwą: ”</w:t>
      </w:r>
      <w:r w:rsidR="00236574" w:rsidRPr="00275B89">
        <w:t>Dostawa preparatów do żywienia dojelitowego wraz z dzierżawą pomp</w:t>
      </w:r>
      <w:r w:rsidRPr="00275B89">
        <w:t xml:space="preserve">” – znak sprawy: </w:t>
      </w:r>
      <w:bookmarkEnd w:id="15"/>
      <w:r w:rsidR="00236574" w:rsidRPr="00275B89">
        <w:t>SZP-271-28/24</w:t>
      </w:r>
      <w:r w:rsidRPr="00275B89">
        <w:t>.</w:t>
      </w:r>
    </w:p>
    <w:p w14:paraId="6D70D7A8" w14:textId="73D661EB" w:rsidR="00B01985" w:rsidRPr="00275B89" w:rsidRDefault="00B01985" w:rsidP="00E83AA6">
      <w:pPr>
        <w:pStyle w:val="Nagwek2"/>
      </w:pPr>
      <w:bookmarkStart w:id="16" w:name="_Hlk37863807"/>
      <w:r w:rsidRPr="00275B89">
        <w:t xml:space="preserve">Wykonawca przystępując do postępowania o udzielenie zamówienia publicznego, akceptuje warunki korzystania z Platformy określone w Regulaminie zamieszczonym na stronie internetowej </w:t>
      </w:r>
      <w:r w:rsidR="00236574" w:rsidRPr="00275B89">
        <w:t>https://e-propublico.pl</w:t>
      </w:r>
      <w:r w:rsidRPr="00275B89">
        <w:t xml:space="preserve"> oraz uznaje go za wiążący</w:t>
      </w:r>
      <w:bookmarkEnd w:id="16"/>
      <w:r w:rsidRPr="00275B89">
        <w:t>.</w:t>
      </w:r>
    </w:p>
    <w:p w14:paraId="1D0E3CD9" w14:textId="04099781" w:rsidR="00B01985" w:rsidRPr="00275B89" w:rsidRDefault="00B01985" w:rsidP="00E83AA6">
      <w:pPr>
        <w:pStyle w:val="Nagwek2"/>
      </w:pPr>
      <w:bookmarkStart w:id="17" w:name="_Hlk37863841"/>
      <w:r w:rsidRPr="00275B89">
        <w:t>Wykonawca zamierzający wziąć udział w postępowaniu musi posiadać konto na Platformie</w:t>
      </w:r>
      <w:bookmarkEnd w:id="17"/>
      <w:r w:rsidRPr="00275B89">
        <w:t>.</w:t>
      </w:r>
    </w:p>
    <w:p w14:paraId="46410B33" w14:textId="00714D69" w:rsidR="00B01985" w:rsidRPr="00275B89" w:rsidRDefault="00B01985" w:rsidP="00E83AA6">
      <w:pPr>
        <w:pStyle w:val="Nagwek2"/>
      </w:pPr>
      <w:bookmarkStart w:id="18" w:name="_Hlk37863867"/>
      <w:r w:rsidRPr="00275B89">
        <w:t>Do złożenia oferty konieczne jest posiadanie przez osobę upoważnioną do reprezentowania Wykonawcy ważnego kwalifikowanego podpisu elektronicznego</w:t>
      </w:r>
      <w:bookmarkEnd w:id="18"/>
      <w:r w:rsidRPr="00275B89">
        <w:t>.</w:t>
      </w:r>
    </w:p>
    <w:p w14:paraId="48579079" w14:textId="14173AD2" w:rsidR="00B01985" w:rsidRPr="00275B89" w:rsidRDefault="00B01985" w:rsidP="00E83AA6">
      <w:pPr>
        <w:pStyle w:val="Nagwek2"/>
      </w:pPr>
      <w:bookmarkStart w:id="19" w:name="_Hlk37936911"/>
      <w:r w:rsidRPr="00275B89">
        <w:t>Zalecenia Zamawiającego odnośnie kwalifikowanego podpisu elektronicznego</w:t>
      </w:r>
      <w:bookmarkEnd w:id="19"/>
      <w:r w:rsidRPr="00275B89">
        <w:t>:</w:t>
      </w:r>
    </w:p>
    <w:p w14:paraId="624E4FD7" w14:textId="1CBB5FD7" w:rsidR="00B01985" w:rsidRPr="00275B89" w:rsidRDefault="00B01985" w:rsidP="00E83AA6">
      <w:pPr>
        <w:pStyle w:val="Nagwek2"/>
        <w:numPr>
          <w:ilvl w:val="0"/>
          <w:numId w:val="5"/>
        </w:numPr>
      </w:pPr>
      <w:bookmarkStart w:id="20" w:name="_Hlk37936930"/>
      <w:r w:rsidRPr="00275B89">
        <w:t>dokumenty sporządzone i przesyłane w formacie .pdf zaleca się podpisywać kwalifikowanym podpisem elektronicznym w formacie PAdES</w:t>
      </w:r>
      <w:bookmarkEnd w:id="20"/>
      <w:r w:rsidRPr="00275B89">
        <w:t>;</w:t>
      </w:r>
    </w:p>
    <w:p w14:paraId="7159DBCC" w14:textId="77777777" w:rsidR="00B01985" w:rsidRPr="00275B89" w:rsidRDefault="00B01985" w:rsidP="00E83AA6">
      <w:pPr>
        <w:pStyle w:val="Nagwek2"/>
        <w:numPr>
          <w:ilvl w:val="0"/>
          <w:numId w:val="5"/>
        </w:numPr>
      </w:pPr>
      <w:r w:rsidRPr="00275B89">
        <w:t>dokumenty sporządzone i przesyłane w formacie innym niż .pdf (np.: .doc, .docx, .xlsx, .xml) zaleca się podpisywać kwalifikowanym podpisem elektronicznym w formacie XAdES;</w:t>
      </w:r>
    </w:p>
    <w:p w14:paraId="1F520225" w14:textId="77777777" w:rsidR="00B01985" w:rsidRPr="00275B89" w:rsidRDefault="00B01985" w:rsidP="00E83AA6">
      <w:pPr>
        <w:pStyle w:val="Nagwek2"/>
        <w:numPr>
          <w:ilvl w:val="0"/>
          <w:numId w:val="5"/>
        </w:numPr>
      </w:pPr>
      <w:r w:rsidRPr="00275B89">
        <w:t>do składania kwalifikowanego podpisu elektronicznego zaleca się stosowanie algorytmu SHA-2 (lub wyższego).</w:t>
      </w:r>
    </w:p>
    <w:p w14:paraId="2829019C" w14:textId="2A4410B7" w:rsidR="00B01985" w:rsidRPr="00275B89" w:rsidRDefault="00B01985" w:rsidP="00E83AA6">
      <w:pPr>
        <w:pStyle w:val="Nagwek2"/>
      </w:pPr>
      <w:bookmarkStart w:id="21" w:name="_Hlk37937004"/>
      <w:r w:rsidRPr="00275B89">
        <w:t>Zamawiający określa następujące wymagania sprzętowo – aplikacyjne pozwalające na korzystanie z Platformy</w:t>
      </w:r>
      <w:bookmarkEnd w:id="21"/>
      <w:r w:rsidRPr="00275B89">
        <w:t>:</w:t>
      </w:r>
    </w:p>
    <w:p w14:paraId="482F920A" w14:textId="5851585D" w:rsidR="00B01985" w:rsidRPr="00275B89" w:rsidRDefault="00B01985" w:rsidP="00E83AA6">
      <w:pPr>
        <w:pStyle w:val="Nagwek2"/>
        <w:numPr>
          <w:ilvl w:val="0"/>
          <w:numId w:val="6"/>
        </w:numPr>
      </w:pPr>
      <w:bookmarkStart w:id="22" w:name="_Hlk37937034"/>
      <w:r w:rsidRPr="00275B89">
        <w:t>stały dostęp do sieci Internet</w:t>
      </w:r>
      <w:bookmarkEnd w:id="22"/>
      <w:r w:rsidRPr="00275B89">
        <w:t>;</w:t>
      </w:r>
    </w:p>
    <w:p w14:paraId="640277B3" w14:textId="4463DB49" w:rsidR="00B01985" w:rsidRPr="00275B89" w:rsidRDefault="00B01985" w:rsidP="00AC25D0">
      <w:pPr>
        <w:numPr>
          <w:ilvl w:val="0"/>
          <w:numId w:val="6"/>
        </w:numPr>
        <w:spacing w:before="60" w:line="360" w:lineRule="auto"/>
        <w:jc w:val="both"/>
        <w:outlineLvl w:val="1"/>
        <w:rPr>
          <w:bCs/>
          <w:iCs/>
          <w:lang w:eastAsia="x-none"/>
        </w:rPr>
      </w:pPr>
      <w:bookmarkStart w:id="23" w:name="_Hlk37937050"/>
      <w:r w:rsidRPr="00275B89">
        <w:rPr>
          <w:bCs/>
          <w:iCs/>
          <w:lang w:eastAsia="x-none"/>
        </w:rPr>
        <w:t>posiadanie dowolnej i aktywnej skrzynki poczty elektronicznej (e-mail)</w:t>
      </w:r>
      <w:bookmarkEnd w:id="23"/>
      <w:r w:rsidRPr="00275B89">
        <w:rPr>
          <w:bCs/>
          <w:iCs/>
          <w:lang w:eastAsia="x-none"/>
        </w:rPr>
        <w:t>,</w:t>
      </w:r>
    </w:p>
    <w:p w14:paraId="4DB707B6" w14:textId="77777777" w:rsidR="00B01985" w:rsidRPr="00275B89" w:rsidRDefault="00B01985" w:rsidP="00AC25D0">
      <w:pPr>
        <w:numPr>
          <w:ilvl w:val="0"/>
          <w:numId w:val="6"/>
        </w:numPr>
        <w:spacing w:before="60" w:line="360" w:lineRule="auto"/>
        <w:jc w:val="both"/>
        <w:outlineLvl w:val="1"/>
        <w:rPr>
          <w:bCs/>
          <w:iCs/>
          <w:lang w:eastAsia="x-none"/>
        </w:rPr>
      </w:pPr>
      <w:bookmarkStart w:id="24" w:name="_Hlk37937074"/>
      <w:r w:rsidRPr="00275B89">
        <w:t>komputer z zainstalowanym systemem operacyjnym Windows 7 (lub nowszym) albo Linux</w:t>
      </w:r>
      <w:bookmarkEnd w:id="24"/>
      <w:r w:rsidRPr="00275B89">
        <w:rPr>
          <w:bCs/>
          <w:iCs/>
          <w:lang w:eastAsia="x-none"/>
        </w:rPr>
        <w:t>,</w:t>
      </w:r>
    </w:p>
    <w:p w14:paraId="01AFAA5C" w14:textId="77777777" w:rsidR="00B01985" w:rsidRPr="00275B89" w:rsidRDefault="00B01985" w:rsidP="00AC25D0">
      <w:pPr>
        <w:numPr>
          <w:ilvl w:val="0"/>
          <w:numId w:val="6"/>
        </w:numPr>
        <w:spacing w:before="60" w:line="360" w:lineRule="auto"/>
        <w:jc w:val="both"/>
        <w:outlineLvl w:val="1"/>
        <w:rPr>
          <w:bCs/>
          <w:iCs/>
          <w:lang w:eastAsia="x-none"/>
        </w:rPr>
      </w:pPr>
      <w:bookmarkStart w:id="25" w:name="_Hlk37937092"/>
      <w:r w:rsidRPr="00275B89">
        <w:rPr>
          <w:bCs/>
          <w:iCs/>
          <w:lang w:eastAsia="x-none"/>
        </w:rPr>
        <w:t>zainstalowana dowolna przeglądarka internetowa</w:t>
      </w:r>
      <w:r w:rsidRPr="00275B89">
        <w:t xml:space="preserve"> - Platforma współpracuje                    z najnowszymi, stabilnymi wersjami wszystkich głównych przeglądarek internetowych (Internet Explorer 10+, Microsoft Edge, Mozilla Firefox, Google Chrome, Opera)</w:t>
      </w:r>
      <w:bookmarkEnd w:id="25"/>
      <w:r w:rsidRPr="00275B89">
        <w:rPr>
          <w:bCs/>
          <w:iCs/>
          <w:lang w:eastAsia="x-none"/>
        </w:rPr>
        <w:t>,</w:t>
      </w:r>
    </w:p>
    <w:p w14:paraId="4B274BB6" w14:textId="77777777" w:rsidR="00B01985" w:rsidRPr="00275B89" w:rsidRDefault="00B01985" w:rsidP="00E83AA6">
      <w:pPr>
        <w:pStyle w:val="Nagwek2"/>
        <w:numPr>
          <w:ilvl w:val="0"/>
          <w:numId w:val="6"/>
        </w:numPr>
      </w:pPr>
      <w:bookmarkStart w:id="26" w:name="_Hlk37937106"/>
      <w:r w:rsidRPr="00275B89">
        <w:t>włączona obsługa JavaScript oraz Cookies</w:t>
      </w:r>
      <w:bookmarkEnd w:id="26"/>
      <w:r w:rsidRPr="00275B89">
        <w:t>.</w:t>
      </w:r>
    </w:p>
    <w:p w14:paraId="3D90591D" w14:textId="77777777" w:rsidR="003358B3" w:rsidRPr="00275B89" w:rsidRDefault="006052A4" w:rsidP="00E83AA6">
      <w:pPr>
        <w:pStyle w:val="Nagwek2"/>
      </w:pPr>
      <w:bookmarkStart w:id="27" w:name="_Hlk75250906"/>
      <w:r w:rsidRPr="00275B89">
        <w:lastRenderedPageBreak/>
        <w:t xml:space="preserve">Zamawiający dopuszcza następujący format przesyłanych danych: </w:t>
      </w:r>
    </w:p>
    <w:bookmarkEnd w:id="27"/>
    <w:p w14:paraId="65B78FC4" w14:textId="77777777" w:rsidR="003358B3" w:rsidRPr="00275B89" w:rsidRDefault="003358B3" w:rsidP="00E83AA6">
      <w:pPr>
        <w:pStyle w:val="Nagwek2"/>
        <w:numPr>
          <w:ilvl w:val="0"/>
          <w:numId w:val="20"/>
        </w:numPr>
      </w:pPr>
      <w:r w:rsidRPr="00275B89">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75B89">
        <w:rPr>
          <w:b/>
        </w:rPr>
        <w:t>.pdf</w:t>
      </w:r>
      <w:r w:rsidRPr="00275B89">
        <w:t xml:space="preserve">, </w:t>
      </w:r>
      <w:r w:rsidRPr="00275B89">
        <w:rPr>
          <w:b/>
        </w:rPr>
        <w:t>.doc</w:t>
      </w:r>
      <w:r w:rsidRPr="00275B89">
        <w:t xml:space="preserve">, </w:t>
      </w:r>
      <w:r w:rsidRPr="00275B89">
        <w:rPr>
          <w:b/>
        </w:rPr>
        <w:t>.docx</w:t>
      </w:r>
      <w:r w:rsidRPr="00275B89">
        <w:t xml:space="preserve">, </w:t>
      </w:r>
      <w:r w:rsidRPr="00275B89">
        <w:rPr>
          <w:b/>
        </w:rPr>
        <w:t>.xls</w:t>
      </w:r>
      <w:r w:rsidRPr="00275B89">
        <w:t xml:space="preserve">, </w:t>
      </w:r>
      <w:r w:rsidRPr="00275B89">
        <w:rPr>
          <w:b/>
        </w:rPr>
        <w:t>.xlsx</w:t>
      </w:r>
      <w:r w:rsidRPr="00275B89">
        <w:t xml:space="preserve">; </w:t>
      </w:r>
    </w:p>
    <w:p w14:paraId="4E133110" w14:textId="77777777" w:rsidR="003358B3" w:rsidRPr="00275B89" w:rsidRDefault="003358B3" w:rsidP="00E83AA6">
      <w:pPr>
        <w:pStyle w:val="Nagwek2"/>
        <w:numPr>
          <w:ilvl w:val="0"/>
          <w:numId w:val="20"/>
        </w:numPr>
      </w:pPr>
      <w:r w:rsidRPr="00275B89">
        <w:t xml:space="preserve">w celu ewentualnej kompresji danych Zamawiający rekomenduje wykorzystanie jednego z rozszerzeń: </w:t>
      </w:r>
      <w:r w:rsidRPr="00275B89">
        <w:rPr>
          <w:b/>
        </w:rPr>
        <w:t>.zip</w:t>
      </w:r>
      <w:r w:rsidRPr="00275B89">
        <w:t xml:space="preserve"> lub </w:t>
      </w:r>
      <w:r w:rsidRPr="00275B89">
        <w:rPr>
          <w:b/>
        </w:rPr>
        <w:t>.7Z</w:t>
      </w:r>
      <w:r w:rsidRPr="00275B89">
        <w:t>;</w:t>
      </w:r>
    </w:p>
    <w:p w14:paraId="514E0B01" w14:textId="77777777" w:rsidR="00B01985" w:rsidRPr="00275B89" w:rsidRDefault="003358B3" w:rsidP="00E83AA6">
      <w:pPr>
        <w:pStyle w:val="Nagwek2"/>
        <w:numPr>
          <w:ilvl w:val="0"/>
          <w:numId w:val="20"/>
        </w:numPr>
      </w:pPr>
      <w:r w:rsidRPr="00275B89">
        <w:t xml:space="preserve">maksymalny rozmiar pojedynczego pliku to </w:t>
      </w:r>
      <w:r w:rsidR="0050541D" w:rsidRPr="00275B89">
        <w:rPr>
          <w:b/>
        </w:rPr>
        <w:t>1</w:t>
      </w:r>
      <w:r w:rsidR="00964BEA" w:rsidRPr="00275B89">
        <w:rPr>
          <w:b/>
        </w:rPr>
        <w:t>5</w:t>
      </w:r>
      <w:r w:rsidR="0050541D" w:rsidRPr="00275B89">
        <w:rPr>
          <w:b/>
        </w:rPr>
        <w:t>0</w:t>
      </w:r>
      <w:r w:rsidRPr="00275B89">
        <w:rPr>
          <w:b/>
        </w:rPr>
        <w:t xml:space="preserve"> MB</w:t>
      </w:r>
      <w:r w:rsidRPr="00275B89">
        <w:t>, przy czym nie określa się limitu liczby plików</w:t>
      </w:r>
      <w:r w:rsidR="00B01985" w:rsidRPr="00275B89">
        <w:t>.</w:t>
      </w:r>
    </w:p>
    <w:p w14:paraId="3A08F730" w14:textId="1CB42260" w:rsidR="00B01985" w:rsidRPr="00275B89" w:rsidRDefault="00B01985" w:rsidP="00E83AA6">
      <w:pPr>
        <w:pStyle w:val="Nagwek2"/>
      </w:pPr>
      <w:bookmarkStart w:id="28" w:name="_Hlk37937156"/>
      <w:r w:rsidRPr="00275B89">
        <w:t>Zamawiający określa następujące informacje na temat kodowania i czasu odbioru danych</w:t>
      </w:r>
      <w:bookmarkEnd w:id="28"/>
      <w:r w:rsidRPr="00275B89">
        <w:t>:</w:t>
      </w:r>
    </w:p>
    <w:p w14:paraId="04FFAD67" w14:textId="2634211A" w:rsidR="00B01985" w:rsidRPr="00275B89" w:rsidRDefault="00B01985" w:rsidP="00E83AA6">
      <w:pPr>
        <w:pStyle w:val="Nagwek2"/>
        <w:numPr>
          <w:ilvl w:val="0"/>
          <w:numId w:val="7"/>
        </w:numPr>
      </w:pPr>
      <w:bookmarkStart w:id="29" w:name="_Hlk37937178"/>
      <w:r w:rsidRPr="00275B89">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275B89">
        <w:t>;</w:t>
      </w:r>
    </w:p>
    <w:p w14:paraId="5FAC0E66" w14:textId="7A522407" w:rsidR="00B01985" w:rsidRPr="00275B89" w:rsidRDefault="00B01985" w:rsidP="00AC25D0">
      <w:pPr>
        <w:numPr>
          <w:ilvl w:val="0"/>
          <w:numId w:val="7"/>
        </w:numPr>
        <w:spacing w:before="60" w:line="360" w:lineRule="auto"/>
        <w:jc w:val="both"/>
        <w:outlineLvl w:val="1"/>
        <w:rPr>
          <w:bCs/>
          <w:iCs/>
          <w:lang w:eastAsia="x-none"/>
        </w:rPr>
      </w:pPr>
      <w:bookmarkStart w:id="30" w:name="_Hlk37937196"/>
      <w:r w:rsidRPr="00275B89">
        <w:rPr>
          <w:bCs/>
          <w:iCs/>
          <w:lang w:eastAsia="x-none"/>
        </w:rPr>
        <w:t>oznaczenie czasu odbioru danych przez Platformę stanowi przyporządkowaną do dokumentu elektronicznego datę oraz dokładny czas (hh:mm:ss), widoczne przy  wysłanym dokumencie w kolumnie ”Data przesłania”</w:t>
      </w:r>
      <w:bookmarkEnd w:id="30"/>
      <w:r w:rsidRPr="00275B89">
        <w:rPr>
          <w:bCs/>
          <w:iCs/>
          <w:lang w:eastAsia="x-none"/>
        </w:rPr>
        <w:t>;</w:t>
      </w:r>
    </w:p>
    <w:p w14:paraId="66B151EB" w14:textId="77777777" w:rsidR="00B01985" w:rsidRPr="00275B89" w:rsidRDefault="00B01985" w:rsidP="00E83AA6">
      <w:pPr>
        <w:pStyle w:val="Nagwek2"/>
        <w:numPr>
          <w:ilvl w:val="0"/>
          <w:numId w:val="7"/>
        </w:numPr>
      </w:pPr>
      <w:bookmarkStart w:id="31" w:name="_Hlk37937220"/>
      <w:r w:rsidRPr="00275B89">
        <w:t>o terminie przesłania decyduje czas pełnego przeprocesowania transakcji pliku na Platformie</w:t>
      </w:r>
      <w:bookmarkEnd w:id="31"/>
      <w:r w:rsidRPr="00275B89">
        <w:t>.</w:t>
      </w:r>
    </w:p>
    <w:p w14:paraId="3BA08FAB" w14:textId="20B68E65" w:rsidR="00B01985" w:rsidRPr="00275B89" w:rsidRDefault="00B01985" w:rsidP="00E83AA6">
      <w:pPr>
        <w:pStyle w:val="Nagwek2"/>
      </w:pPr>
      <w:bookmarkStart w:id="32" w:name="_Hlk37864389"/>
      <w:r w:rsidRPr="00275B89">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14:paraId="19B47129" w14:textId="115308D0" w:rsidR="00B01985" w:rsidRPr="00275B89" w:rsidRDefault="00B01985" w:rsidP="00E83AA6">
      <w:pPr>
        <w:pStyle w:val="Nagwek2"/>
      </w:pPr>
      <w:bookmarkStart w:id="33" w:name="_Hlk37864921"/>
      <w:bookmarkStart w:id="34" w:name="_Hlk37865118"/>
      <w:r w:rsidRPr="00275B89">
        <w:t>Ofertę, wraz ze stanowiącymi jej integralną część załącznikami, składa się pod rygorem nieważności w formie elektronicznej za pośrednictwem Platformy, podpisaną kwalifikowanym podpisem elektronicznym.</w:t>
      </w:r>
      <w:bookmarkEnd w:id="33"/>
      <w:bookmarkEnd w:id="34"/>
    </w:p>
    <w:p w14:paraId="3A65E3CC" w14:textId="7DBC7E39" w:rsidR="00B01985" w:rsidRPr="00275B89" w:rsidRDefault="00B01985" w:rsidP="00E83AA6">
      <w:pPr>
        <w:pStyle w:val="Nagwek2"/>
      </w:pPr>
      <w:bookmarkStart w:id="35" w:name="_Hlk37938680"/>
      <w:r w:rsidRPr="00275B89">
        <w:t>Postępowanie o udzielenie zamówienia prowadzi się w języku polskim. Dokumenty sporządzone w języku obcym są składane wraz z tłumaczeniem na język polski</w:t>
      </w:r>
      <w:bookmarkEnd w:id="35"/>
      <w:r w:rsidRPr="00275B89">
        <w:t>.</w:t>
      </w:r>
    </w:p>
    <w:p w14:paraId="71E0E1E6" w14:textId="77777777" w:rsidR="00B01985" w:rsidRPr="00275B89" w:rsidRDefault="00B01985" w:rsidP="00E83AA6">
      <w:pPr>
        <w:pStyle w:val="Nagwek2"/>
      </w:pPr>
      <w:r w:rsidRPr="00275B89">
        <w:t>Osobami uprawnionymi do kontaktu z Wykonawcami są:</w:t>
      </w:r>
    </w:p>
    <w:p w14:paraId="5B4717C2" w14:textId="77777777" w:rsidR="00B01985" w:rsidRPr="00275B89" w:rsidRDefault="00B01985" w:rsidP="00E83AA6">
      <w:pPr>
        <w:pStyle w:val="Nagwek2"/>
        <w:numPr>
          <w:ilvl w:val="0"/>
          <w:numId w:val="0"/>
        </w:numPr>
        <w:ind w:left="680"/>
      </w:pPr>
      <w:bookmarkStart w:id="36" w:name="_Toc258314250"/>
      <w:r w:rsidRPr="00275B89">
        <w:lastRenderedPageBreak/>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01985" w:rsidRPr="00275B89" w14:paraId="04FC1F83" w14:textId="77777777" w:rsidTr="00B01985">
        <w:tc>
          <w:tcPr>
            <w:tcW w:w="8636" w:type="dxa"/>
            <w:tcBorders>
              <w:top w:val="nil"/>
              <w:left w:val="nil"/>
              <w:bottom w:val="nil"/>
              <w:right w:val="nil"/>
            </w:tcBorders>
            <w:hideMark/>
          </w:tcPr>
          <w:p w14:paraId="51675A32" w14:textId="1898896B" w:rsidR="00B01985" w:rsidRPr="00275B89" w:rsidRDefault="00E83AA6" w:rsidP="00BB63B0">
            <w:pPr>
              <w:spacing w:line="360" w:lineRule="auto"/>
              <w:rPr>
                <w:lang w:val="pt-BR"/>
              </w:rPr>
            </w:pPr>
            <w:r>
              <w:rPr>
                <w:lang w:val="pt-BR"/>
              </w:rPr>
              <w:t>Urszula Gawin</w:t>
            </w:r>
            <w:r w:rsidR="00B01985" w:rsidRPr="00275B89">
              <w:rPr>
                <w:lang w:val="pt-BR"/>
              </w:rPr>
              <w:t xml:space="preserve"> -   </w:t>
            </w:r>
            <w:r>
              <w:rPr>
                <w:lang w:val="pt-BR"/>
              </w:rPr>
              <w:t>platforma Pro</w:t>
            </w:r>
            <w:r w:rsidR="00DA6364">
              <w:rPr>
                <w:lang w:val="pt-BR"/>
              </w:rPr>
              <w:t>Publico</w:t>
            </w:r>
          </w:p>
        </w:tc>
      </w:tr>
    </w:tbl>
    <w:p w14:paraId="575194EB" w14:textId="77777777" w:rsidR="00B01985" w:rsidRPr="00275B89" w:rsidRDefault="00B01985" w:rsidP="00E83AA6">
      <w:pPr>
        <w:pStyle w:val="Nagwek2"/>
        <w:numPr>
          <w:ilvl w:val="0"/>
          <w:numId w:val="0"/>
        </w:numPr>
        <w:ind w:left="680"/>
      </w:pPr>
      <w:r w:rsidRPr="00275B89">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01985" w:rsidRPr="00275B89" w14:paraId="544B1FD0" w14:textId="77777777" w:rsidTr="00B01985">
        <w:tc>
          <w:tcPr>
            <w:tcW w:w="8636" w:type="dxa"/>
            <w:tcBorders>
              <w:top w:val="nil"/>
              <w:left w:val="nil"/>
              <w:bottom w:val="nil"/>
              <w:right w:val="nil"/>
            </w:tcBorders>
            <w:hideMark/>
          </w:tcPr>
          <w:p w14:paraId="6FCADB47" w14:textId="65DE74AA" w:rsidR="00B01985" w:rsidRPr="00275B89" w:rsidRDefault="00DA6364" w:rsidP="00BB63B0">
            <w:pPr>
              <w:spacing w:line="360" w:lineRule="auto"/>
              <w:rPr>
                <w:lang w:val="pt-BR"/>
              </w:rPr>
            </w:pPr>
            <w:r>
              <w:rPr>
                <w:lang w:val="pt-BR"/>
              </w:rPr>
              <w:t>Agnieszka Wencel</w:t>
            </w:r>
            <w:r w:rsidR="00B01985" w:rsidRPr="00275B89">
              <w:rPr>
                <w:lang w:val="pt-BR"/>
              </w:rPr>
              <w:t xml:space="preserve"> -   </w:t>
            </w:r>
            <w:r>
              <w:rPr>
                <w:lang w:val="pt-BR"/>
              </w:rPr>
              <w:t>platforma ProPublico</w:t>
            </w:r>
          </w:p>
        </w:tc>
      </w:tr>
    </w:tbl>
    <w:p w14:paraId="6110537D" w14:textId="77777777" w:rsidR="00B01985" w:rsidRPr="00275B89" w:rsidRDefault="00B01985" w:rsidP="00FA024A">
      <w:pPr>
        <w:pStyle w:val="Nagwek1"/>
      </w:pPr>
      <w:r w:rsidRPr="00275B89">
        <w:t>OPIS SPO</w:t>
      </w:r>
      <w:bookmarkStart w:id="37" w:name="_Hlk37938975"/>
      <w:r w:rsidRPr="00275B89">
        <w:t>SOBU UDZIELANIA WYJAŚNIEŃ TREŚCI SWZ</w:t>
      </w:r>
      <w:bookmarkEnd w:id="37"/>
    </w:p>
    <w:p w14:paraId="4A5FD5F3" w14:textId="77777777" w:rsidR="00B01985" w:rsidRPr="00275B89" w:rsidRDefault="00B01985" w:rsidP="00E83AA6">
      <w:pPr>
        <w:pStyle w:val="Nagwek2"/>
      </w:pPr>
      <w:bookmarkStart w:id="38" w:name="_Hlk37783375"/>
      <w:bookmarkStart w:id="39" w:name="_Hlk37938993"/>
      <w:r w:rsidRPr="00275B89">
        <w:t>Wykonawca może zwrócić się do Zamawiającego z wnioskiem o wyjaśnienie treści SWZ, przekazanym za pośrednictwem Platformy (karta ”Zapytania/Wyjaśnienia)</w:t>
      </w:r>
      <w:r w:rsidRPr="00275B89">
        <w:rPr>
          <w:color w:val="auto"/>
        </w:rPr>
        <w:t>.</w:t>
      </w:r>
      <w:bookmarkStart w:id="40" w:name="_Hlk37783409"/>
      <w:bookmarkEnd w:id="38"/>
    </w:p>
    <w:p w14:paraId="599FA890" w14:textId="77777777" w:rsidR="00B01985" w:rsidRPr="00275B89" w:rsidRDefault="00B01985" w:rsidP="00E83AA6">
      <w:pPr>
        <w:pStyle w:val="Nagwek2"/>
      </w:pPr>
      <w:r w:rsidRPr="00275B89">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14:paraId="5D127B9F" w14:textId="77777777" w:rsidR="00B01985" w:rsidRPr="00275B89" w:rsidRDefault="00B01985" w:rsidP="00E83AA6">
      <w:pPr>
        <w:pStyle w:val="Nagwek2"/>
      </w:pPr>
      <w:r w:rsidRPr="00275B89">
        <w:t>Jeżeli wniosek o wyjaśnienie treści SWZ nie wpłynie w terminie, o którym mowa w punkcie powyżej, Zamawiający nie ma obowiązku udzielania wyjaśnień SWZ.</w:t>
      </w:r>
    </w:p>
    <w:p w14:paraId="291D5E67" w14:textId="77777777" w:rsidR="00B01985" w:rsidRPr="00275B89" w:rsidRDefault="00B01985" w:rsidP="00E83AA6">
      <w:pPr>
        <w:pStyle w:val="Nagwek2"/>
      </w:pPr>
      <w:r w:rsidRPr="00275B89">
        <w:t>Przedłużenie terminu składania ofert, nie wpływa na bieg terminu składania wniosku o wyjaśnienie treści SWZ.</w:t>
      </w:r>
    </w:p>
    <w:p w14:paraId="66BB4E83" w14:textId="77777777" w:rsidR="00B01985" w:rsidRPr="00275B89" w:rsidRDefault="00B01985" w:rsidP="00E83AA6">
      <w:pPr>
        <w:pStyle w:val="Nagwek2"/>
      </w:pPr>
      <w:r w:rsidRPr="00275B89">
        <w:t>Treść zapytań wraz z wyjaśnieniami Zamawiający udostępni na stronie internetowej prowadzonego postępowania, bez ujawniania źródła zapytania.</w:t>
      </w:r>
    </w:p>
    <w:p w14:paraId="3ABFE12A" w14:textId="77777777" w:rsidR="00B01985" w:rsidRPr="00275B89" w:rsidRDefault="00B01985" w:rsidP="00E83AA6">
      <w:pPr>
        <w:pStyle w:val="Nagwek2"/>
      </w:pPr>
      <w:r w:rsidRPr="00275B89">
        <w:t xml:space="preserve">W </w:t>
      </w:r>
      <w:bookmarkEnd w:id="39"/>
      <w:r w:rsidRPr="00275B89">
        <w:t>uzasadnionych przypadkach Zamawiający może przed upływem terminu składania ofert zmienić treść SWZ. Dokonaną zmianę treści SWZ Zamawiający udostępni na stronie internetowej prowadzonego postępowania.</w:t>
      </w:r>
    </w:p>
    <w:p w14:paraId="6E2DDF79" w14:textId="48601E17" w:rsidR="00B01985" w:rsidRPr="00275B89" w:rsidRDefault="00B01985" w:rsidP="00FA024A">
      <w:pPr>
        <w:pStyle w:val="Nagwek1"/>
      </w:pPr>
      <w:r w:rsidRPr="00275B89">
        <w:t>Wymagania dotycz</w:t>
      </w:r>
      <w:r w:rsidRPr="00275B89">
        <w:rPr>
          <w:rFonts w:eastAsia="TimesNewRoman"/>
        </w:rPr>
        <w:t>ą</w:t>
      </w:r>
      <w:r w:rsidRPr="00275B89">
        <w:t>ce wadium</w:t>
      </w:r>
      <w:bookmarkEnd w:id="36"/>
    </w:p>
    <w:p w14:paraId="70E30F47" w14:textId="77777777" w:rsidR="00236574" w:rsidRPr="00275B89" w:rsidRDefault="00236574" w:rsidP="00E83AA6">
      <w:pPr>
        <w:pStyle w:val="Nagwek2"/>
        <w:rPr>
          <w:b/>
        </w:rPr>
      </w:pPr>
      <w:r w:rsidRPr="00275B89">
        <w:t>Wykonawca zobowiązany jest do wniesienia wadium w wysokości:</w:t>
      </w:r>
    </w:p>
    <w:tbl>
      <w:tblPr>
        <w:tblW w:w="8816" w:type="dxa"/>
        <w:tblInd w:w="648" w:type="dxa"/>
        <w:tblLook w:val="01E0" w:firstRow="1" w:lastRow="1" w:firstColumn="1" w:lastColumn="1" w:noHBand="0" w:noVBand="0"/>
      </w:tblPr>
      <w:tblGrid>
        <w:gridCol w:w="8816"/>
      </w:tblGrid>
      <w:tr w:rsidR="00236574" w:rsidRPr="00275B89" w14:paraId="68E516EF" w14:textId="77777777" w:rsidTr="00C05FA8">
        <w:tc>
          <w:tcPr>
            <w:tcW w:w="8816" w:type="dxa"/>
            <w:hideMark/>
          </w:tcPr>
          <w:p w14:paraId="51CE0D67" w14:textId="65865167" w:rsidR="00236574" w:rsidRPr="00275B89" w:rsidRDefault="00236574" w:rsidP="00C05FA8">
            <w:pPr>
              <w:spacing w:before="60" w:after="60" w:line="360" w:lineRule="auto"/>
            </w:pPr>
            <w:r w:rsidRPr="00275B89">
              <w:t xml:space="preserve">Dla części zamówienia nr 1: </w:t>
            </w:r>
            <w:r w:rsidRPr="00275B89">
              <w:rPr>
                <w:b/>
              </w:rPr>
              <w:t>4 8</w:t>
            </w:r>
            <w:r w:rsidR="00FE1584">
              <w:rPr>
                <w:b/>
              </w:rPr>
              <w:t>00</w:t>
            </w:r>
            <w:r w:rsidRPr="00275B89">
              <w:rPr>
                <w:b/>
              </w:rPr>
              <w:t>.</w:t>
            </w:r>
            <w:r w:rsidR="00FE1584">
              <w:rPr>
                <w:b/>
              </w:rPr>
              <w:t>00</w:t>
            </w:r>
            <w:r w:rsidRPr="00275B89">
              <w:rPr>
                <w:b/>
              </w:rPr>
              <w:t xml:space="preserve"> PLN</w:t>
            </w:r>
            <w:r w:rsidRPr="00275B89">
              <w:t xml:space="preserve"> (słownie:  cztery tysiące osiemset </w:t>
            </w:r>
            <w:r w:rsidR="00FE1584">
              <w:t>00</w:t>
            </w:r>
            <w:r w:rsidRPr="00275B89">
              <w:t>/100 PLN)</w:t>
            </w:r>
          </w:p>
        </w:tc>
      </w:tr>
      <w:tr w:rsidR="00236574" w:rsidRPr="00275B89" w14:paraId="21763685" w14:textId="77777777" w:rsidTr="00C05FA8">
        <w:tc>
          <w:tcPr>
            <w:tcW w:w="8816" w:type="dxa"/>
            <w:hideMark/>
          </w:tcPr>
          <w:p w14:paraId="37ADCBF5" w14:textId="0B39F282" w:rsidR="00236574" w:rsidRPr="00275B89" w:rsidRDefault="00236574" w:rsidP="00C05FA8">
            <w:pPr>
              <w:spacing w:before="60" w:after="60" w:line="360" w:lineRule="auto"/>
            </w:pPr>
            <w:r w:rsidRPr="00275B89">
              <w:t xml:space="preserve">Dla części zamówienia nr 2: </w:t>
            </w:r>
            <w:r w:rsidRPr="00275B89">
              <w:rPr>
                <w:b/>
              </w:rPr>
              <w:t xml:space="preserve"> </w:t>
            </w:r>
            <w:r w:rsidR="00FE1584">
              <w:rPr>
                <w:b/>
              </w:rPr>
              <w:t>nie dotyczy</w:t>
            </w:r>
          </w:p>
        </w:tc>
      </w:tr>
      <w:tr w:rsidR="00236574" w:rsidRPr="00275B89" w14:paraId="25DBE66D" w14:textId="77777777" w:rsidTr="00C05FA8">
        <w:tc>
          <w:tcPr>
            <w:tcW w:w="8816" w:type="dxa"/>
            <w:hideMark/>
          </w:tcPr>
          <w:p w14:paraId="4F164EDA" w14:textId="77777777" w:rsidR="00236574" w:rsidRPr="00275B89" w:rsidRDefault="00236574" w:rsidP="00C05FA8">
            <w:pPr>
              <w:spacing w:before="60" w:after="60" w:line="360" w:lineRule="auto"/>
            </w:pPr>
            <w:r w:rsidRPr="00275B89">
              <w:t xml:space="preserve">Dla części zamówienia nr 3: </w:t>
            </w:r>
            <w:r w:rsidRPr="00275B89">
              <w:rPr>
                <w:b/>
              </w:rPr>
              <w:t>12 900.00 PLN</w:t>
            </w:r>
            <w:r w:rsidRPr="00275B89">
              <w:t xml:space="preserve"> (słownie:  dwanaście tysięcy dziewięćset  00/100 PLN)</w:t>
            </w:r>
          </w:p>
        </w:tc>
      </w:tr>
      <w:tr w:rsidR="00236574" w:rsidRPr="00275B89" w14:paraId="72AF0B51" w14:textId="77777777" w:rsidTr="00C05FA8">
        <w:tc>
          <w:tcPr>
            <w:tcW w:w="8816" w:type="dxa"/>
            <w:hideMark/>
          </w:tcPr>
          <w:p w14:paraId="0023A64A" w14:textId="73CFF3EA" w:rsidR="00236574" w:rsidRPr="00275B89" w:rsidRDefault="00236574" w:rsidP="00C05FA8">
            <w:pPr>
              <w:spacing w:before="60" w:after="60" w:line="360" w:lineRule="auto"/>
            </w:pPr>
            <w:r w:rsidRPr="00275B89">
              <w:t xml:space="preserve">Dla części zamówienia nr 4: </w:t>
            </w:r>
            <w:r w:rsidRPr="00275B89">
              <w:rPr>
                <w:b/>
              </w:rPr>
              <w:t xml:space="preserve"> </w:t>
            </w:r>
            <w:r w:rsidR="00FE1584">
              <w:rPr>
                <w:b/>
              </w:rPr>
              <w:t>nie dotyczy</w:t>
            </w:r>
          </w:p>
        </w:tc>
      </w:tr>
      <w:tr w:rsidR="00236574" w:rsidRPr="00275B89" w14:paraId="2B12AE85" w14:textId="77777777" w:rsidTr="00C05FA8">
        <w:tc>
          <w:tcPr>
            <w:tcW w:w="8816" w:type="dxa"/>
            <w:hideMark/>
          </w:tcPr>
          <w:p w14:paraId="40522999" w14:textId="045A75CB" w:rsidR="00236574" w:rsidRPr="00275B89" w:rsidRDefault="00236574" w:rsidP="00C05FA8">
            <w:pPr>
              <w:spacing w:before="60" w:after="60" w:line="360" w:lineRule="auto"/>
            </w:pPr>
            <w:r w:rsidRPr="00275B89">
              <w:t xml:space="preserve">Dla części zamówienia nr 5: </w:t>
            </w:r>
            <w:r w:rsidRPr="00275B89">
              <w:rPr>
                <w:b/>
              </w:rPr>
              <w:t xml:space="preserve"> </w:t>
            </w:r>
            <w:r w:rsidR="00FE1584">
              <w:rPr>
                <w:b/>
              </w:rPr>
              <w:t>nie dotyczy</w:t>
            </w:r>
          </w:p>
        </w:tc>
      </w:tr>
      <w:tr w:rsidR="00236574" w:rsidRPr="00275B89" w14:paraId="41113E9C" w14:textId="77777777" w:rsidTr="00C05FA8">
        <w:tc>
          <w:tcPr>
            <w:tcW w:w="8816" w:type="dxa"/>
            <w:hideMark/>
          </w:tcPr>
          <w:p w14:paraId="06BDF94A" w14:textId="77777777" w:rsidR="00236574" w:rsidRPr="00275B89" w:rsidRDefault="00236574" w:rsidP="00C05FA8">
            <w:pPr>
              <w:spacing w:before="60" w:after="60" w:line="360" w:lineRule="auto"/>
            </w:pPr>
            <w:r w:rsidRPr="00275B89">
              <w:lastRenderedPageBreak/>
              <w:t xml:space="preserve">Dla części zamówienia nr 6: </w:t>
            </w:r>
            <w:r w:rsidRPr="00275B89">
              <w:rPr>
                <w:b/>
              </w:rPr>
              <w:t>5 300.00 PLN</w:t>
            </w:r>
            <w:r w:rsidRPr="00275B89">
              <w:t xml:space="preserve"> (słownie:  pięć tysięcy trzysta  00/100 PLN)</w:t>
            </w:r>
          </w:p>
        </w:tc>
      </w:tr>
      <w:tr w:rsidR="00236574" w:rsidRPr="00275B89" w14:paraId="6B0A1533" w14:textId="77777777" w:rsidTr="00C05FA8">
        <w:tc>
          <w:tcPr>
            <w:tcW w:w="8816" w:type="dxa"/>
            <w:hideMark/>
          </w:tcPr>
          <w:p w14:paraId="4D9BBF63" w14:textId="151DEB1F" w:rsidR="00236574" w:rsidRPr="00275B89" w:rsidRDefault="00236574" w:rsidP="00C05FA8">
            <w:pPr>
              <w:spacing w:before="60" w:after="60" w:line="360" w:lineRule="auto"/>
            </w:pPr>
            <w:r w:rsidRPr="00275B89">
              <w:t xml:space="preserve">Dla części zamówienia nr 7: </w:t>
            </w:r>
            <w:r w:rsidRPr="00275B89">
              <w:rPr>
                <w:b/>
              </w:rPr>
              <w:t xml:space="preserve"> </w:t>
            </w:r>
            <w:r w:rsidR="00FE1584">
              <w:rPr>
                <w:b/>
              </w:rPr>
              <w:t>nie dotyczy</w:t>
            </w:r>
          </w:p>
        </w:tc>
      </w:tr>
    </w:tbl>
    <w:p w14:paraId="7CDC365E" w14:textId="71D11F0F" w:rsidR="00236574" w:rsidRPr="00275B89" w:rsidRDefault="00236574" w:rsidP="00E83AA6">
      <w:pPr>
        <w:pStyle w:val="Nagwek2"/>
      </w:pPr>
      <w:r w:rsidRPr="00275B89">
        <w:t xml:space="preserve">Wadium musi zostać wniesione przed upływem terminu składania ofert, tj. do dnia </w:t>
      </w:r>
      <w:r w:rsidR="00DB1192" w:rsidRPr="0081485A">
        <w:t>2024-1</w:t>
      </w:r>
      <w:r w:rsidR="0081485A" w:rsidRPr="0081485A">
        <w:t>1</w:t>
      </w:r>
      <w:r w:rsidR="00DB1192" w:rsidRPr="0081485A">
        <w:t>-</w:t>
      </w:r>
      <w:r w:rsidR="0081485A">
        <w:t>04</w:t>
      </w:r>
      <w:r w:rsidR="00DB1192">
        <w:t xml:space="preserve"> </w:t>
      </w:r>
      <w:r w:rsidRPr="00275B89">
        <w:t>do godz. 09:30, według wyboru Wykonawcy w jednej lub kilku następujących formach:</w:t>
      </w:r>
    </w:p>
    <w:p w14:paraId="271EA345" w14:textId="77777777" w:rsidR="00236574" w:rsidRPr="00275B89" w:rsidRDefault="00236574" w:rsidP="00E83AA6">
      <w:pPr>
        <w:pStyle w:val="Nagwek2"/>
        <w:numPr>
          <w:ilvl w:val="0"/>
          <w:numId w:val="8"/>
        </w:numPr>
      </w:pPr>
      <w:r w:rsidRPr="00275B89">
        <w:t>pieniądzu;</w:t>
      </w:r>
    </w:p>
    <w:p w14:paraId="5D6A4FED" w14:textId="77777777" w:rsidR="00236574" w:rsidRPr="00275B89" w:rsidRDefault="00236574" w:rsidP="00E83AA6">
      <w:pPr>
        <w:pStyle w:val="Nagwek2"/>
        <w:numPr>
          <w:ilvl w:val="0"/>
          <w:numId w:val="8"/>
        </w:numPr>
      </w:pPr>
      <w:r w:rsidRPr="00275B89">
        <w:t>gwarancjach bankowych;</w:t>
      </w:r>
    </w:p>
    <w:p w14:paraId="52892A56" w14:textId="77777777" w:rsidR="00236574" w:rsidRPr="00275B89" w:rsidRDefault="00236574" w:rsidP="00E83AA6">
      <w:pPr>
        <w:pStyle w:val="Nagwek2"/>
        <w:numPr>
          <w:ilvl w:val="0"/>
          <w:numId w:val="8"/>
        </w:numPr>
      </w:pPr>
      <w:r w:rsidRPr="00275B89">
        <w:t>gwarancjach ubezpieczeniowych;</w:t>
      </w:r>
    </w:p>
    <w:p w14:paraId="732A0D04" w14:textId="77777777" w:rsidR="00236574" w:rsidRPr="00275B89" w:rsidRDefault="00236574" w:rsidP="00E83AA6">
      <w:pPr>
        <w:pStyle w:val="Nagwek2"/>
        <w:numPr>
          <w:ilvl w:val="0"/>
          <w:numId w:val="8"/>
        </w:numPr>
      </w:pPr>
      <w:r w:rsidRPr="00275B89">
        <w:t>poręczeniach udzielanych przez podmioty, o których mowa w art. 6b ust. 5 pkt 2 ustawy z dnia 9 listopada 2000 r. o utworzeniu Polskiej Agencji Rozwoju Przedsiębiorczości (t.j. Dz.U. z 2023r. poz. 462).</w:t>
      </w:r>
    </w:p>
    <w:p w14:paraId="2F42423F" w14:textId="40C4D6D7" w:rsidR="00236574" w:rsidRPr="00275B89" w:rsidRDefault="00236574" w:rsidP="00E83AA6">
      <w:pPr>
        <w:pStyle w:val="Nagwek2"/>
      </w:pPr>
      <w:r w:rsidRPr="00275B89">
        <w:t xml:space="preserve">Wadium musi obejmować pełen okres związania ofertą tj. do dnia </w:t>
      </w:r>
      <w:r w:rsidRPr="0081485A">
        <w:t>2025-0</w:t>
      </w:r>
      <w:r w:rsidR="0081485A" w:rsidRPr="0081485A">
        <w:t>2</w:t>
      </w:r>
      <w:r w:rsidRPr="0081485A">
        <w:t>-</w:t>
      </w:r>
      <w:r w:rsidR="0081485A">
        <w:t>01</w:t>
      </w:r>
      <w:r w:rsidRPr="00275B89">
        <w:t>.</w:t>
      </w:r>
    </w:p>
    <w:p w14:paraId="1BF44507" w14:textId="77777777" w:rsidR="00236574" w:rsidRPr="00275B89" w:rsidRDefault="00236574" w:rsidP="00E83AA6">
      <w:pPr>
        <w:pStyle w:val="Nagwek2"/>
      </w:pPr>
      <w:r w:rsidRPr="00275B89">
        <w:t>Wadium wnoszone w pieniądzu należy wpłacić przelewem na rachunek bankowy Zamawiającego: Bank Gospodarstwa Krajowego 53 1130 1150 0012 1148 7820 0005 (w tytule przelewu zaleca się wpisać nazwę i sygnaturę postępowania). Wadium musi wpłynąć na wskazany rachunek bankowy najpóźniej przed upływem terminu składania ofert (decyduje data wpływu na rachunek bankowy Zamawiającego).</w:t>
      </w:r>
    </w:p>
    <w:p w14:paraId="0508E4BB" w14:textId="77777777" w:rsidR="00236574" w:rsidRPr="00275B89" w:rsidRDefault="00236574" w:rsidP="00E83AA6">
      <w:pPr>
        <w:pStyle w:val="Nagwek2"/>
      </w:pPr>
      <w:r w:rsidRPr="00275B89">
        <w:t>Wadium wnoszone w formie poręczeń lub gwarancji należy załączyć do oferty w oryginale w postaci dokumentu elektronicznego podpisanego kwalifikowanym podpisem elektronicznym przez wystawcę poręczenia lub gwarancji oraz powinno zawierać:</w:t>
      </w:r>
    </w:p>
    <w:p w14:paraId="413B7C7A" w14:textId="77777777" w:rsidR="00236574" w:rsidRPr="00275B89" w:rsidRDefault="00236574" w:rsidP="00E83AA6">
      <w:pPr>
        <w:pStyle w:val="Nagwek2"/>
        <w:numPr>
          <w:ilvl w:val="0"/>
          <w:numId w:val="9"/>
        </w:numPr>
      </w:pPr>
      <w:r w:rsidRPr="00275B89">
        <w:t>wskazanie Beneficjenta poręczenia lub gwarancji, którym musi być Szpital Specjalistyczny im. Stefana Żeromskiego SP ZOZ w Krakowie Sekcja Zamówień Publicznych, os. Na Skarpie 66 , 31-913 Kraków;</w:t>
      </w:r>
    </w:p>
    <w:p w14:paraId="2223240C" w14:textId="77777777" w:rsidR="00236574" w:rsidRPr="00275B89" w:rsidRDefault="00236574" w:rsidP="00E83AA6">
      <w:pPr>
        <w:pStyle w:val="Nagwek2"/>
        <w:numPr>
          <w:ilvl w:val="0"/>
          <w:numId w:val="9"/>
        </w:numPr>
      </w:pPr>
      <w:r w:rsidRPr="00275B89">
        <w:t>nazwę i adres siedziby Wykonawcy;</w:t>
      </w:r>
    </w:p>
    <w:p w14:paraId="392A9E07" w14:textId="77777777" w:rsidR="00236574" w:rsidRPr="00275B89" w:rsidRDefault="00236574" w:rsidP="00E83AA6">
      <w:pPr>
        <w:pStyle w:val="Nagwek2"/>
        <w:numPr>
          <w:ilvl w:val="0"/>
          <w:numId w:val="9"/>
        </w:numPr>
      </w:pPr>
      <w:r w:rsidRPr="00275B89">
        <w:t>kwotę i termin ważności gwarancji/poręczenia;</w:t>
      </w:r>
    </w:p>
    <w:p w14:paraId="32FD38D4" w14:textId="77777777" w:rsidR="00236574" w:rsidRPr="00275B89" w:rsidRDefault="00236574" w:rsidP="00E83AA6">
      <w:pPr>
        <w:pStyle w:val="Nagwek2"/>
        <w:numPr>
          <w:ilvl w:val="0"/>
          <w:numId w:val="9"/>
        </w:numPr>
      </w:pPr>
      <w:r w:rsidRPr="00275B89">
        <w:t>bezwarunkowe zobowiązanie wystawcy poręczenia lub gwarancji do zapłaty kwoty wadium, na pierwsze pisemne żądanie Zamawiającego, w sytuacjach określonych w art. 98 ust. 6 ustawy Pzp.</w:t>
      </w:r>
    </w:p>
    <w:p w14:paraId="3779DF07" w14:textId="77777777" w:rsidR="00236574" w:rsidRPr="00275B89" w:rsidRDefault="00236574" w:rsidP="00E83AA6">
      <w:pPr>
        <w:pStyle w:val="Nagwek2"/>
      </w:pPr>
      <w:r w:rsidRPr="00275B89">
        <w:t xml:space="preserve">Zamawiający zwróci wadium na zasadach określonych w art. 98 ust. 1-5 ustawy Pzp. </w:t>
      </w:r>
    </w:p>
    <w:p w14:paraId="596DEA5B" w14:textId="77777777" w:rsidR="00236574" w:rsidRPr="00275B89" w:rsidRDefault="00236574" w:rsidP="00E83AA6">
      <w:pPr>
        <w:pStyle w:val="Nagwek2"/>
      </w:pPr>
      <w:r w:rsidRPr="00275B89">
        <w:lastRenderedPageBreak/>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561F8566" w14:textId="029FF548" w:rsidR="00B01985" w:rsidRPr="00275B89" w:rsidRDefault="00236574" w:rsidP="005A77E7">
      <w:pPr>
        <w:pStyle w:val="Nagwek2"/>
        <w:numPr>
          <w:ilvl w:val="0"/>
          <w:numId w:val="0"/>
        </w:numPr>
        <w:ind w:left="680"/>
      </w:pPr>
      <w:r w:rsidRPr="00275B89">
        <w:t>Zamawiający zatrzyma wadium wraz z odsetkami, a w przypadku wadium wniesionego w formie gwarancji lub poręczenia, wystąpi odpowiednio do gwaranta lub poręczyciela z żądaniem zapłaty wadium, w przypadkach określonych w art. 98 ust. 6 ustawy Pzp.</w:t>
      </w:r>
    </w:p>
    <w:p w14:paraId="124D6D27" w14:textId="726A3247" w:rsidR="00B01985" w:rsidRPr="00275B89" w:rsidRDefault="00B01985" w:rsidP="00FA024A">
      <w:pPr>
        <w:pStyle w:val="Nagwek1"/>
      </w:pPr>
      <w:bookmarkStart w:id="41" w:name="_Toc258314251"/>
      <w:r w:rsidRPr="00275B89">
        <w:t>Termin zwi</w:t>
      </w:r>
      <w:r w:rsidRPr="00275B89">
        <w:rPr>
          <w:rFonts w:eastAsia="TimesNewRoman"/>
        </w:rPr>
        <w:t>ą</w:t>
      </w:r>
      <w:r w:rsidRPr="00275B89">
        <w:t>zania ofert</w:t>
      </w:r>
      <w:r w:rsidRPr="00275B89">
        <w:rPr>
          <w:rFonts w:eastAsia="TimesNewRoman"/>
        </w:rPr>
        <w:t>ą</w:t>
      </w:r>
      <w:bookmarkEnd w:id="41"/>
    </w:p>
    <w:p w14:paraId="3F613581" w14:textId="578D23F3" w:rsidR="00B01985" w:rsidRPr="00275B89" w:rsidRDefault="00B01985" w:rsidP="00E83AA6">
      <w:pPr>
        <w:pStyle w:val="Nagwek2"/>
      </w:pPr>
      <w:r w:rsidRPr="00275B89">
        <w:t xml:space="preserve">Wykonawca pozostaje związany ofertą do dnia </w:t>
      </w:r>
      <w:r w:rsidR="00236574" w:rsidRPr="0081485A">
        <w:rPr>
          <w:b/>
        </w:rPr>
        <w:t>2025-0</w:t>
      </w:r>
      <w:r w:rsidR="0081485A" w:rsidRPr="0081485A">
        <w:rPr>
          <w:b/>
        </w:rPr>
        <w:t>2</w:t>
      </w:r>
      <w:r w:rsidR="00236574" w:rsidRPr="0081485A">
        <w:rPr>
          <w:b/>
        </w:rPr>
        <w:t>-</w:t>
      </w:r>
      <w:r w:rsidR="0081485A" w:rsidRPr="0081485A">
        <w:rPr>
          <w:b/>
        </w:rPr>
        <w:t>01</w:t>
      </w:r>
      <w:r w:rsidRPr="0081485A">
        <w:t>.</w:t>
      </w:r>
    </w:p>
    <w:p w14:paraId="0F4E6285" w14:textId="77777777" w:rsidR="00B01985" w:rsidRPr="00275B89" w:rsidRDefault="00B01985" w:rsidP="00E83AA6">
      <w:pPr>
        <w:pStyle w:val="Nagwek2"/>
      </w:pPr>
      <w:r w:rsidRPr="00275B89">
        <w:t>Bieg terminu związania ofertą rozpoczyna się wraz z upływem terminu składania ofert.</w:t>
      </w:r>
    </w:p>
    <w:p w14:paraId="4D2634D3" w14:textId="77777777" w:rsidR="00236574" w:rsidRPr="00275B89" w:rsidRDefault="00B01985" w:rsidP="00E83AA6">
      <w:pPr>
        <w:pStyle w:val="Nagwek2"/>
      </w:pPr>
      <w:r w:rsidRPr="00275B89">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275B89">
        <w:t>6</w:t>
      </w:r>
      <w:r w:rsidRPr="00275B89">
        <w:t xml:space="preserve">0 dni. </w:t>
      </w:r>
    </w:p>
    <w:p w14:paraId="26DEE66E" w14:textId="79B2F0F7" w:rsidR="00B01985" w:rsidRPr="00275B89" w:rsidRDefault="00236574" w:rsidP="008E3A33">
      <w:pPr>
        <w:pStyle w:val="Nagwek2"/>
      </w:pPr>
      <w:r w:rsidRPr="00EA145D">
        <w:rPr>
          <w:rFonts w:eastAsia="TimesNewRoman"/>
        </w:rPr>
        <w:t>Przedłużenie terminu związania ofertą , następuje wraz z przedłużeniem okresu ważności wadium albo, jeżeli nie jest to możliwe, z wniesieniem nowego wadium na przedłużony okres związania ofertą.</w:t>
      </w:r>
    </w:p>
    <w:p w14:paraId="503ADBB5" w14:textId="4499B038" w:rsidR="00B01985" w:rsidRPr="00275B89" w:rsidRDefault="00B01985" w:rsidP="00FA024A">
      <w:pPr>
        <w:pStyle w:val="Nagwek1"/>
      </w:pPr>
      <w:bookmarkStart w:id="42" w:name="_Toc258314252"/>
      <w:r w:rsidRPr="00275B89">
        <w:t>Opis sposobu przygotowywania ofert</w:t>
      </w:r>
      <w:bookmarkEnd w:id="42"/>
    </w:p>
    <w:p w14:paraId="7D0B8F1C" w14:textId="77777777" w:rsidR="00B01985" w:rsidRPr="00275B89" w:rsidRDefault="00B01985" w:rsidP="00E83AA6">
      <w:pPr>
        <w:pStyle w:val="Nagwek2"/>
      </w:pPr>
      <w:r w:rsidRPr="00275B89">
        <w:t>Wykonawca może złożyć tylko jedną ofertę.</w:t>
      </w:r>
    </w:p>
    <w:p w14:paraId="3F7E15A4" w14:textId="77777777" w:rsidR="00B01985" w:rsidRPr="00275B89" w:rsidRDefault="00B01985" w:rsidP="00E83AA6">
      <w:pPr>
        <w:pStyle w:val="Nagwek2"/>
      </w:pPr>
      <w:r w:rsidRPr="00275B89">
        <w:t>Tre</w:t>
      </w:r>
      <w:r w:rsidRPr="00275B89">
        <w:rPr>
          <w:rFonts w:eastAsia="TimesNewRoman"/>
        </w:rPr>
        <w:t xml:space="preserve">ść </w:t>
      </w:r>
      <w:r w:rsidRPr="00275B89">
        <w:t>oferty musi być zgodna z wymaganiami Zamawiającego określonymi w niniejszej SWZ.</w:t>
      </w:r>
    </w:p>
    <w:p w14:paraId="631100C7" w14:textId="22022910" w:rsidR="00B01985" w:rsidRPr="00275B89" w:rsidRDefault="00B01985" w:rsidP="00E83AA6">
      <w:pPr>
        <w:pStyle w:val="Nagwek2"/>
      </w:pPr>
      <w:bookmarkStart w:id="43" w:name="_Hlk37866068"/>
      <w:r w:rsidRPr="00275B89">
        <w:t>Oferta oraz pozostałe oświadczenia i dokumenty, dla których Zamawiający określił wzory w formie formularzy, powinny być sporządzone zgodnie z tymi wzorami</w:t>
      </w:r>
      <w:bookmarkEnd w:id="43"/>
      <w:r w:rsidRPr="00275B89">
        <w:t>.</w:t>
      </w:r>
    </w:p>
    <w:p w14:paraId="1E57C815" w14:textId="62B85426" w:rsidR="00B01985" w:rsidRPr="00275B89" w:rsidRDefault="00B01985" w:rsidP="00E83AA6">
      <w:pPr>
        <w:pStyle w:val="Nagwek2"/>
      </w:pPr>
      <w:bookmarkStart w:id="44" w:name="_Hlk37839542"/>
      <w:bookmarkStart w:id="45" w:name="_Hlk37866106"/>
      <w:r w:rsidRPr="00275B89">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14:paraId="28A395C9" w14:textId="796D10CA" w:rsidR="00B01985" w:rsidRPr="00275B89" w:rsidRDefault="00B01985" w:rsidP="00E83AA6">
      <w:pPr>
        <w:pStyle w:val="Nagwek2"/>
      </w:pPr>
      <w:bookmarkStart w:id="46" w:name="_Hlk37939197"/>
      <w:r w:rsidRPr="00275B89">
        <w:t>Zamawiający informuje, iż zgodnie z art. 18 ust. 3 ustawy Pzp, nie ujawnia się informacji stanowiących tajemnicę przedsiębiorstwa, w rozumieniu przepisów ustawy z dnia 16 kwietnia 1993 r. o zwalczaniu nieuczciwej konkurencji (</w:t>
      </w:r>
      <w:r w:rsidR="0050541D" w:rsidRPr="00275B89">
        <w:t>t.j. Dz.U. z 2022r. poz. 1233</w:t>
      </w:r>
      <w:r w:rsidRPr="00275B89">
        <w:t>), zwanej dalej „ustawą o zwalczaniu nieuczciwej konkurencji” jeżeli Wykonawca</w:t>
      </w:r>
      <w:bookmarkEnd w:id="46"/>
      <w:r w:rsidRPr="00275B89">
        <w:t>:</w:t>
      </w:r>
    </w:p>
    <w:p w14:paraId="26B616CA" w14:textId="77777777" w:rsidR="00B01985" w:rsidRPr="00275B89" w:rsidRDefault="00B01985" w:rsidP="00E83AA6">
      <w:pPr>
        <w:pStyle w:val="Nagwek2"/>
        <w:numPr>
          <w:ilvl w:val="0"/>
          <w:numId w:val="10"/>
        </w:numPr>
      </w:pPr>
      <w:r w:rsidRPr="00275B89">
        <w:lastRenderedPageBreak/>
        <w:t>wraz z przekazaniem takich informacji, zastrzegł, że nie mogą być one udostępniane;</w:t>
      </w:r>
    </w:p>
    <w:p w14:paraId="329503E6" w14:textId="77777777" w:rsidR="00B01985" w:rsidRPr="00275B89" w:rsidRDefault="00B01985" w:rsidP="00E83AA6">
      <w:pPr>
        <w:pStyle w:val="Nagwek2"/>
        <w:numPr>
          <w:ilvl w:val="0"/>
          <w:numId w:val="10"/>
        </w:numPr>
      </w:pPr>
      <w:r w:rsidRPr="00275B89">
        <w:t>wykazał, załączając stosowne uzasadnienie, iż zastrzeżone informacje stanowią tajemnicę przedsiębiorstwa.</w:t>
      </w:r>
      <w:bookmarkStart w:id="47" w:name="_Hlk37939296"/>
    </w:p>
    <w:p w14:paraId="19C35118" w14:textId="77777777" w:rsidR="00B01985" w:rsidRPr="00275B89" w:rsidRDefault="00B01985" w:rsidP="00E83AA6">
      <w:pPr>
        <w:pStyle w:val="Nagwek2"/>
        <w:numPr>
          <w:ilvl w:val="0"/>
          <w:numId w:val="0"/>
        </w:numPr>
        <w:ind w:left="680"/>
      </w:pPr>
      <w:r w:rsidRPr="00275B89">
        <w:t>Zaleca się, aby uzasadnienie o którym mowa powyżej było sformułowane w sposób umożliwiający jego udostępnienie pozostałym uczestnikom postępowania.</w:t>
      </w:r>
    </w:p>
    <w:p w14:paraId="750AC495" w14:textId="0CB6126B" w:rsidR="00B01985" w:rsidRPr="00275B89" w:rsidRDefault="00B01985" w:rsidP="00E83AA6">
      <w:pPr>
        <w:pStyle w:val="Nagwek2"/>
        <w:numPr>
          <w:ilvl w:val="0"/>
          <w:numId w:val="0"/>
        </w:numPr>
        <w:ind w:left="680"/>
      </w:pPr>
      <w:bookmarkStart w:id="48" w:name="_Hlk38143710"/>
      <w:r w:rsidRPr="00275B89">
        <w:t>Wykonawca nie może zastrzec informacji, o których mowa w art. 222 ust. 5 ustawy Pzp</w:t>
      </w:r>
      <w:bookmarkEnd w:id="47"/>
      <w:bookmarkEnd w:id="48"/>
      <w:r w:rsidRPr="00275B89">
        <w:t>.</w:t>
      </w:r>
    </w:p>
    <w:p w14:paraId="3924712E" w14:textId="7B9A008D" w:rsidR="00B01985" w:rsidRPr="00275B89" w:rsidRDefault="00B01985" w:rsidP="00E83AA6">
      <w:pPr>
        <w:pStyle w:val="Nagwek2"/>
      </w:pPr>
      <w:bookmarkStart w:id="49" w:name="_Hlk37928068"/>
      <w:r w:rsidRPr="00275B89">
        <w:t>Opis sposobu przygotowania oferty składanej w formie elektronicznej</w:t>
      </w:r>
      <w:bookmarkEnd w:id="49"/>
      <w:r w:rsidRPr="00275B89">
        <w:t>:</w:t>
      </w:r>
    </w:p>
    <w:p w14:paraId="4616BEAA" w14:textId="12D6C5A8" w:rsidR="00B01985" w:rsidRPr="00275B89" w:rsidRDefault="00B01985" w:rsidP="00E83AA6">
      <w:pPr>
        <w:pStyle w:val="Nagwek2"/>
        <w:numPr>
          <w:ilvl w:val="0"/>
          <w:numId w:val="11"/>
        </w:numPr>
      </w:pPr>
      <w:bookmarkStart w:id="50" w:name="_Hlk37866429"/>
      <w:r w:rsidRPr="00275B89">
        <w:t>Wykonawca, chcąc przystąpić do udziału w postępowaniu, loguje się na Platformie, w menu ”Ogłoszenia” wyszukuje niniejsze postępowanie, otwiera je klikając w jego temat, a następnie korzysta z funkcji ”</w:t>
      </w:r>
      <w:r w:rsidRPr="00275B89">
        <w:rPr>
          <w:b/>
          <w:i/>
          <w:iCs/>
        </w:rPr>
        <w:t>Zgłoś udział w postępowaniu</w:t>
      </w:r>
      <w:r w:rsidRPr="00275B89">
        <w:t>”</w:t>
      </w:r>
      <w:bookmarkEnd w:id="50"/>
      <w:r w:rsidRPr="00275B89">
        <w:t xml:space="preserve"> na karcie Informacje ogólne”;</w:t>
      </w:r>
      <w:bookmarkStart w:id="51" w:name="_Hlk37866441"/>
    </w:p>
    <w:p w14:paraId="719D4823" w14:textId="77777777" w:rsidR="00B01985" w:rsidRPr="00275B89" w:rsidRDefault="00B01985" w:rsidP="00E83AA6">
      <w:pPr>
        <w:pStyle w:val="Nagwek2"/>
        <w:numPr>
          <w:ilvl w:val="0"/>
          <w:numId w:val="11"/>
        </w:numPr>
      </w:pPr>
      <w:r w:rsidRPr="00275B89">
        <w:rPr>
          <w:rFonts w:eastAsia="Calibri"/>
        </w:rPr>
        <w:t xml:space="preserve">w przypadku, </w:t>
      </w:r>
      <w:bookmarkStart w:id="52" w:name="_Hlk37939646"/>
      <w:bookmarkStart w:id="53" w:name="_Hlk37866474"/>
      <w:bookmarkEnd w:id="51"/>
      <w:r w:rsidRPr="00275B89">
        <w:rPr>
          <w:rFonts w:eastAsia="Calibri"/>
        </w:rPr>
        <w:t>gdy Wykonawca nie posiada konta na Platformie, należy skorzystać z funkcji ”</w:t>
      </w:r>
      <w:r w:rsidRPr="00275B89">
        <w:rPr>
          <w:rFonts w:eastAsia="Calibri"/>
          <w:b/>
          <w:i/>
          <w:iCs/>
        </w:rPr>
        <w:t>Zarejestruj</w:t>
      </w:r>
      <w:r w:rsidRPr="00275B89">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9E55263" w14:textId="77777777" w:rsidR="00B01985" w:rsidRPr="00275B89" w:rsidRDefault="00B01985" w:rsidP="00E83AA6">
      <w:pPr>
        <w:pStyle w:val="Nagwek2"/>
        <w:numPr>
          <w:ilvl w:val="0"/>
          <w:numId w:val="11"/>
        </w:numPr>
      </w:pPr>
      <w:r w:rsidRPr="00275B89">
        <w:rPr>
          <w:rFonts w:eastAsia="Calibri"/>
        </w:rPr>
        <w:t xml:space="preserve">oferta </w:t>
      </w:r>
      <w:bookmarkEnd w:id="52"/>
      <w:r w:rsidRPr="00275B89">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75B89">
        <w:rPr>
          <w:rFonts w:eastAsia="Calibri"/>
          <w:b/>
          <w:i/>
          <w:iCs/>
        </w:rPr>
        <w:t>Załącz plik</w:t>
      </w:r>
      <w:r w:rsidRPr="00275B89">
        <w:rPr>
          <w:rFonts w:eastAsia="Calibri"/>
        </w:rPr>
        <w:t>” i użycie przycisku ”</w:t>
      </w:r>
      <w:r w:rsidRPr="00275B89">
        <w:rPr>
          <w:rFonts w:eastAsia="Calibri"/>
          <w:b/>
          <w:i/>
          <w:iCs/>
        </w:rPr>
        <w:t>Załącz</w:t>
      </w:r>
      <w:r w:rsidRPr="00275B89">
        <w:rPr>
          <w:rFonts w:eastAsia="Calibri"/>
        </w:rPr>
        <w:t>”;</w:t>
      </w:r>
      <w:bookmarkStart w:id="54" w:name="_Hlk37939678"/>
    </w:p>
    <w:p w14:paraId="2D967A8E" w14:textId="0FA10C32" w:rsidR="00B01985" w:rsidRPr="00275B89" w:rsidRDefault="00B01985" w:rsidP="00E83AA6">
      <w:pPr>
        <w:pStyle w:val="Nagwek2"/>
        <w:numPr>
          <w:ilvl w:val="0"/>
          <w:numId w:val="11"/>
        </w:numPr>
      </w:pPr>
      <w:r w:rsidRPr="00275B89">
        <w:rPr>
          <w:rFonts w:eastAsia="Calibri"/>
        </w:rPr>
        <w:t xml:space="preserve">jeżeli </w:t>
      </w:r>
      <w:bookmarkEnd w:id="53"/>
      <w:bookmarkEnd w:id="54"/>
      <w:r w:rsidRPr="00275B89">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14:paraId="00E86438" w14:textId="77777777" w:rsidR="00B01985" w:rsidRPr="00275B89" w:rsidRDefault="00B01985" w:rsidP="00AC25D0">
      <w:pPr>
        <w:numPr>
          <w:ilvl w:val="0"/>
          <w:numId w:val="11"/>
        </w:numPr>
        <w:spacing w:before="60" w:line="360" w:lineRule="auto"/>
        <w:ind w:left="1037" w:hanging="357"/>
        <w:jc w:val="both"/>
        <w:outlineLvl w:val="1"/>
        <w:rPr>
          <w:rFonts w:eastAsia="Calibri"/>
          <w:bCs/>
          <w:iCs/>
          <w:lang w:eastAsia="x-none"/>
        </w:rPr>
      </w:pPr>
      <w:bookmarkStart w:id="56" w:name="_Hlk37940020"/>
      <w:bookmarkStart w:id="57" w:name="_Hlk37866628"/>
      <w:bookmarkEnd w:id="55"/>
      <w:r w:rsidRPr="00275B89">
        <w:rPr>
          <w:rFonts w:eastAsia="Calibri"/>
          <w:bCs/>
          <w:iCs/>
          <w:lang w:eastAsia="x-none"/>
        </w:rPr>
        <w:lastRenderedPageBreak/>
        <w:t xml:space="preserve">wszelkie </w:t>
      </w:r>
      <w:bookmarkEnd w:id="56"/>
      <w:r w:rsidRPr="00275B89">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75B89">
        <w:rPr>
          <w:rFonts w:eastAsia="Calibri"/>
          <w:b/>
          <w:i/>
          <w:lang w:eastAsia="x-none"/>
        </w:rPr>
        <w:t>Załącz plik</w:t>
      </w:r>
      <w:r w:rsidRPr="00275B89">
        <w:rPr>
          <w:rFonts w:eastAsia="Calibri"/>
          <w:bCs/>
          <w:iCs/>
          <w:lang w:eastAsia="x-none"/>
        </w:rPr>
        <w:t>” i użycie przycisku ”</w:t>
      </w:r>
      <w:r w:rsidRPr="00275B89">
        <w:rPr>
          <w:rFonts w:eastAsia="Calibri"/>
          <w:b/>
          <w:i/>
          <w:lang w:eastAsia="x-none"/>
        </w:rPr>
        <w:t>Załącz</w:t>
      </w:r>
      <w:r w:rsidRPr="00275B89">
        <w:rPr>
          <w:rFonts w:eastAsia="Calibri"/>
          <w:bCs/>
          <w:iCs/>
          <w:lang w:eastAsia="x-none"/>
        </w:rPr>
        <w:t>”;</w:t>
      </w:r>
      <w:bookmarkStart w:id="58" w:name="_Hlk37940112"/>
      <w:bookmarkEnd w:id="57"/>
    </w:p>
    <w:p w14:paraId="6E596885" w14:textId="77777777" w:rsidR="00B01985" w:rsidRPr="00275B89" w:rsidRDefault="00B01985" w:rsidP="00AC25D0">
      <w:pPr>
        <w:numPr>
          <w:ilvl w:val="0"/>
          <w:numId w:val="11"/>
        </w:numPr>
        <w:spacing w:before="60" w:line="360" w:lineRule="auto"/>
        <w:ind w:left="1037" w:hanging="357"/>
        <w:jc w:val="both"/>
        <w:outlineLvl w:val="1"/>
        <w:rPr>
          <w:rFonts w:eastAsia="Calibri"/>
          <w:bCs/>
          <w:iCs/>
          <w:lang w:eastAsia="x-none"/>
        </w:rPr>
      </w:pPr>
      <w:r w:rsidRPr="00275B89">
        <w:rPr>
          <w:rFonts w:eastAsia="Calibri"/>
          <w:bCs/>
          <w:iCs/>
          <w:lang w:eastAsia="x-none"/>
        </w:rPr>
        <w:t>potwierdzeniem prawidłowo załączonego pliku jest automatyczne wygenerowanie przez Platformę komunikatu systemowego o treści ”Plik został poprawnie przesłany na platformę;</w:t>
      </w:r>
    </w:p>
    <w:p w14:paraId="770BAEA6" w14:textId="77777777" w:rsidR="00B01985" w:rsidRPr="00275B89" w:rsidRDefault="00B01985" w:rsidP="00AC25D0">
      <w:pPr>
        <w:numPr>
          <w:ilvl w:val="0"/>
          <w:numId w:val="11"/>
        </w:numPr>
        <w:spacing w:before="60" w:line="360" w:lineRule="auto"/>
        <w:ind w:left="1037" w:hanging="357"/>
        <w:jc w:val="both"/>
        <w:outlineLvl w:val="1"/>
        <w:rPr>
          <w:rFonts w:eastAsia="Calibri"/>
          <w:bCs/>
          <w:iCs/>
          <w:lang w:eastAsia="x-none"/>
        </w:rPr>
      </w:pPr>
      <w:r w:rsidRPr="00275B89">
        <w:rPr>
          <w:rFonts w:eastAsia="Calibri"/>
          <w:bCs/>
          <w:iCs/>
          <w:u w:val="single"/>
          <w:lang w:eastAsia="x-none"/>
        </w:rPr>
        <w:t>ostateczne złożenie oferty wraz z załącznikami Wykonawca musi potwierdzić klikając w przycisk ”</w:t>
      </w:r>
      <w:r w:rsidRPr="00275B89">
        <w:rPr>
          <w:rFonts w:eastAsia="Calibri"/>
          <w:b/>
          <w:i/>
          <w:u w:val="single"/>
          <w:lang w:eastAsia="x-none"/>
        </w:rPr>
        <w:t>Złóż ofertę</w:t>
      </w:r>
      <w:r w:rsidRPr="00275B89">
        <w:rPr>
          <w:rFonts w:eastAsia="Calibri"/>
          <w:bCs/>
          <w:iCs/>
          <w:u w:val="single"/>
          <w:lang w:eastAsia="x-none"/>
        </w:rPr>
        <w:t>”</w:t>
      </w:r>
      <w:r w:rsidRPr="00275B89">
        <w:rPr>
          <w:rFonts w:eastAsia="Calibri"/>
          <w:bCs/>
          <w:iCs/>
          <w:lang w:eastAsia="x-none"/>
        </w:rPr>
        <w:t>;</w:t>
      </w:r>
    </w:p>
    <w:p w14:paraId="1638171C" w14:textId="2DBAA580" w:rsidR="00B01985" w:rsidRPr="00275B89" w:rsidRDefault="00B01985" w:rsidP="00AC25D0">
      <w:pPr>
        <w:numPr>
          <w:ilvl w:val="0"/>
          <w:numId w:val="11"/>
        </w:numPr>
        <w:spacing w:before="60" w:line="360" w:lineRule="auto"/>
        <w:ind w:left="1037" w:hanging="357"/>
        <w:jc w:val="both"/>
        <w:outlineLvl w:val="1"/>
        <w:rPr>
          <w:rFonts w:eastAsia="Calibri"/>
          <w:bCs/>
          <w:iCs/>
          <w:lang w:eastAsia="x-none"/>
        </w:rPr>
      </w:pPr>
      <w:r w:rsidRPr="00275B89">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00DB49F1" w14:textId="77777777" w:rsidR="00B01985" w:rsidRPr="00275B89" w:rsidRDefault="00B01985" w:rsidP="00E83AA6">
      <w:pPr>
        <w:pStyle w:val="Nagwek2"/>
      </w:pPr>
      <w:bookmarkStart w:id="59" w:name="_Hlk37866756"/>
      <w:r w:rsidRPr="00275B89">
        <w:t>Do upływu terminu składania ofert, Wykonawca, za pośrednictwem Platformy, może wycofać złożoną ofertę, używając opcji ”</w:t>
      </w:r>
      <w:r w:rsidRPr="00275B89">
        <w:rPr>
          <w:b/>
          <w:i/>
          <w:iCs/>
        </w:rPr>
        <w:t>Wycofaj ofertę</w:t>
      </w:r>
      <w:r w:rsidRPr="00275B89">
        <w:t>” (karta Oferta/Załączniki). Po wycofaniu oferty Wykonawca może usunąć załączone pliki, zaznaczając pozycje do usunięcia i klikając w przycisk ”</w:t>
      </w:r>
      <w:r w:rsidRPr="00275B89">
        <w:rPr>
          <w:b/>
          <w:i/>
          <w:iCs/>
        </w:rPr>
        <w:t>Usuń zaznaczone</w:t>
      </w:r>
      <w:r w:rsidRPr="00275B89">
        <w:t>”.</w:t>
      </w:r>
    </w:p>
    <w:p w14:paraId="77B061F0" w14:textId="77777777" w:rsidR="00B01985" w:rsidRPr="00275B89" w:rsidRDefault="00B01985" w:rsidP="00E83AA6">
      <w:pPr>
        <w:pStyle w:val="Nagwek2"/>
      </w:pPr>
      <w:r w:rsidRPr="00275B89">
        <w:t xml:space="preserve">Szczegółowa instrukcja korzystania z Platformy znajduje się na stronie internetowej </w:t>
      </w:r>
      <w:hyperlink r:id="rId8" w:history="1">
        <w:r w:rsidRPr="00275B89">
          <w:rPr>
            <w:rFonts w:eastAsia="Calibri"/>
            <w:color w:val="0070C0"/>
            <w:lang w:eastAsia="en-US"/>
          </w:rPr>
          <w:t>https://e-ProPublico.pl/</w:t>
        </w:r>
      </w:hyperlink>
      <w:r w:rsidRPr="00275B89">
        <w:t>, przycisk ”</w:t>
      </w:r>
      <w:r w:rsidRPr="00275B89">
        <w:rPr>
          <w:b/>
          <w:i/>
          <w:iCs/>
        </w:rPr>
        <w:t>Instrukcja Wykonawcy</w:t>
      </w:r>
      <w:r w:rsidRPr="00275B89">
        <w:t>”.</w:t>
      </w:r>
    </w:p>
    <w:bookmarkEnd w:id="59"/>
    <w:p w14:paraId="44AA27A7" w14:textId="77777777" w:rsidR="00B01985" w:rsidRPr="00275B89" w:rsidRDefault="00B01985" w:rsidP="00E83AA6">
      <w:pPr>
        <w:pStyle w:val="Nagwek2"/>
      </w:pPr>
      <w:r w:rsidRPr="00275B89">
        <w:t>Zamawiający nie przewiduje zwrotu kosztów udziału w postępowaniu. Wykonawca ponosi wszelkie koszty związane z przygotowaniem i złożeniem oferty.</w:t>
      </w:r>
    </w:p>
    <w:p w14:paraId="4EC01399" w14:textId="2D1CA4D4" w:rsidR="00B01985" w:rsidRPr="00275B89" w:rsidRDefault="00B01985" w:rsidP="00FA024A">
      <w:pPr>
        <w:pStyle w:val="Nagwek1"/>
      </w:pPr>
      <w:bookmarkStart w:id="60" w:name="_Toc258314253"/>
      <w:r w:rsidRPr="00275B89">
        <w:t>Miejsce oraz termin składania i otwarcia ofert</w:t>
      </w:r>
      <w:bookmarkEnd w:id="60"/>
    </w:p>
    <w:p w14:paraId="39BCBDEF" w14:textId="51A459E6" w:rsidR="00B01985" w:rsidRPr="00275B89" w:rsidRDefault="00B01985" w:rsidP="00E83AA6">
      <w:pPr>
        <w:pStyle w:val="Nagwek2"/>
        <w:numPr>
          <w:ilvl w:val="0"/>
          <w:numId w:val="0"/>
        </w:numPr>
        <w:ind w:left="431"/>
      </w:pPr>
      <w:bookmarkStart w:id="61" w:name="_Hlk37940485"/>
      <w:bookmarkStart w:id="62" w:name="_Hlk37857777"/>
      <w:r w:rsidRPr="00275B89">
        <w:t xml:space="preserve">Ofertę, wraz z załącznikami, należy złożyć za pośrednictwem Platformy w terminie do dnia </w:t>
      </w:r>
      <w:r w:rsidR="00236574" w:rsidRPr="0081485A">
        <w:rPr>
          <w:b/>
        </w:rPr>
        <w:t>2024-1</w:t>
      </w:r>
      <w:r w:rsidR="0081485A" w:rsidRPr="0081485A">
        <w:rPr>
          <w:b/>
        </w:rPr>
        <w:t>1</w:t>
      </w:r>
      <w:r w:rsidR="00236574" w:rsidRPr="0081485A">
        <w:rPr>
          <w:b/>
        </w:rPr>
        <w:t>-</w:t>
      </w:r>
      <w:r w:rsidR="0081485A" w:rsidRPr="0081485A">
        <w:rPr>
          <w:b/>
        </w:rPr>
        <w:t>04</w:t>
      </w:r>
      <w:r w:rsidRPr="0081485A">
        <w:t xml:space="preserve"> do godz. </w:t>
      </w:r>
      <w:bookmarkEnd w:id="61"/>
      <w:bookmarkEnd w:id="62"/>
      <w:r w:rsidR="00236574" w:rsidRPr="0081485A">
        <w:rPr>
          <w:b/>
        </w:rPr>
        <w:t>09:30</w:t>
      </w:r>
      <w:r w:rsidRPr="0081485A">
        <w:t>.</w:t>
      </w:r>
    </w:p>
    <w:p w14:paraId="18CF3C23" w14:textId="77777777" w:rsidR="00B01985" w:rsidRPr="00275B89" w:rsidRDefault="00B01985" w:rsidP="00FA024A">
      <w:pPr>
        <w:pStyle w:val="Nagwek1"/>
      </w:pPr>
      <w:bookmarkStart w:id="63" w:name="_Toc258314254"/>
      <w:r w:rsidRPr="00275B89">
        <w:t>termin otwarcia ofert</w:t>
      </w:r>
    </w:p>
    <w:p w14:paraId="6142DB09" w14:textId="6E30A690" w:rsidR="00B01985" w:rsidRPr="00275B89" w:rsidRDefault="00B01985" w:rsidP="00E83AA6">
      <w:pPr>
        <w:pStyle w:val="Nagwek2"/>
      </w:pPr>
      <w:r w:rsidRPr="00275B89">
        <w:t xml:space="preserve">Otwarcie ofert nastąpi w dniu: </w:t>
      </w:r>
      <w:r w:rsidR="00236574" w:rsidRPr="0081485A">
        <w:rPr>
          <w:b/>
        </w:rPr>
        <w:t>2024-1</w:t>
      </w:r>
      <w:r w:rsidR="0081485A" w:rsidRPr="0081485A">
        <w:rPr>
          <w:b/>
        </w:rPr>
        <w:t>1</w:t>
      </w:r>
      <w:r w:rsidR="00236574" w:rsidRPr="0081485A">
        <w:rPr>
          <w:b/>
        </w:rPr>
        <w:t>-</w:t>
      </w:r>
      <w:r w:rsidR="0081485A" w:rsidRPr="0081485A">
        <w:rPr>
          <w:b/>
        </w:rPr>
        <w:t>0</w:t>
      </w:r>
      <w:r w:rsidR="00EC4094">
        <w:rPr>
          <w:b/>
        </w:rPr>
        <w:t>4</w:t>
      </w:r>
      <w:r w:rsidRPr="0081485A">
        <w:t xml:space="preserve"> o godz. </w:t>
      </w:r>
      <w:r w:rsidR="00236574" w:rsidRPr="0081485A">
        <w:rPr>
          <w:b/>
        </w:rPr>
        <w:t>10:30</w:t>
      </w:r>
      <w:r w:rsidRPr="0081485A">
        <w:t>,</w:t>
      </w:r>
      <w:r w:rsidRPr="00275B89">
        <w:t xml:space="preserve"> za pośrednictwem Platformy, na karcie ”Oferta/Załączniki”, poprzez ich odszyfrowanie, które jest jednoznaczne z ich upublicznieniem.</w:t>
      </w:r>
    </w:p>
    <w:p w14:paraId="5CD9DDAE" w14:textId="77777777" w:rsidR="00B01985" w:rsidRPr="00275B89" w:rsidRDefault="00B01985" w:rsidP="00E83AA6">
      <w:pPr>
        <w:pStyle w:val="Nagwek2"/>
      </w:pPr>
      <w:r w:rsidRPr="00275B89">
        <w:lastRenderedPageBreak/>
        <w:t>Zamawiający, najpóźniej przed otwarciem ofert, udostępni na stronie prowadzonego postępowania informację o kwocie, jaką zamierza przeznaczyć na sfinansowanie zamówienia.</w:t>
      </w:r>
    </w:p>
    <w:p w14:paraId="2D1A4E41" w14:textId="77777777" w:rsidR="00B01985" w:rsidRPr="00275B89" w:rsidRDefault="00B01985" w:rsidP="00E83AA6">
      <w:pPr>
        <w:pStyle w:val="Nagwek2"/>
      </w:pPr>
      <w:r w:rsidRPr="00275B89">
        <w:t>Niezwłocznie po otwarciu ofert, Zamawiający zamieści na stronie internetowej prowadzonego postępowania informacje o:</w:t>
      </w:r>
    </w:p>
    <w:p w14:paraId="6538D89F" w14:textId="77777777" w:rsidR="00B01985" w:rsidRPr="00275B89" w:rsidRDefault="00B01985" w:rsidP="00E83AA6">
      <w:pPr>
        <w:pStyle w:val="Nagwek2"/>
        <w:numPr>
          <w:ilvl w:val="0"/>
          <w:numId w:val="12"/>
        </w:numPr>
      </w:pPr>
      <w:r w:rsidRPr="00275B89">
        <w:t>nazwach albo imionach i nazwiskach oraz siedzibach lub miejscach prowadzonej działalności gospodarczej bądź miejscach zamieszkania Wykonawców, których oferty zostały otwarte;</w:t>
      </w:r>
    </w:p>
    <w:p w14:paraId="50DB30C4" w14:textId="77777777" w:rsidR="00B01985" w:rsidRPr="00275B89" w:rsidRDefault="00B01985" w:rsidP="00E83AA6">
      <w:pPr>
        <w:pStyle w:val="Nagwek2"/>
        <w:numPr>
          <w:ilvl w:val="0"/>
          <w:numId w:val="12"/>
        </w:numPr>
      </w:pPr>
      <w:r w:rsidRPr="00275B89">
        <w:t>cenach lub kosztach zawartych w ofertach.</w:t>
      </w:r>
    </w:p>
    <w:p w14:paraId="03EAA35A" w14:textId="0D3F8F60" w:rsidR="00B01985" w:rsidRPr="00275B89" w:rsidRDefault="00B01985" w:rsidP="00FA024A">
      <w:pPr>
        <w:pStyle w:val="Nagwek1"/>
      </w:pPr>
      <w:r w:rsidRPr="00275B89">
        <w:t>Opis sposobu obliczenia ceny</w:t>
      </w:r>
      <w:bookmarkEnd w:id="63"/>
    </w:p>
    <w:p w14:paraId="5B89667F" w14:textId="77777777" w:rsidR="00B01985" w:rsidRPr="00275B89" w:rsidRDefault="00B01985" w:rsidP="00E83AA6">
      <w:pPr>
        <w:pStyle w:val="Nagwek2"/>
        <w:rPr>
          <w:color w:val="auto"/>
        </w:rPr>
      </w:pPr>
      <w:r w:rsidRPr="00275B89">
        <w:t>W ofercie Wykonawca zobowiązany jest podać cenę za wykonanie całego przedmiotu zamówienia w złotych polskich (PLN), z dokładnością do 1 grosza, tj. do dwóch miejsc po przecinku.</w:t>
      </w:r>
    </w:p>
    <w:p w14:paraId="412DF5D2" w14:textId="77777777" w:rsidR="00B01985" w:rsidRPr="00275B89" w:rsidRDefault="00B01985" w:rsidP="00E83AA6">
      <w:pPr>
        <w:pStyle w:val="Nagwek2"/>
        <w:rPr>
          <w:color w:val="auto"/>
        </w:rPr>
      </w:pPr>
      <w:r w:rsidRPr="00275B89">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B3C5168" w14:textId="77777777" w:rsidR="00B01985" w:rsidRPr="00275B89" w:rsidRDefault="00B01985" w:rsidP="00E83AA6">
      <w:pPr>
        <w:pStyle w:val="Nagwek2"/>
      </w:pPr>
      <w:r w:rsidRPr="00275B89">
        <w:t>Rozliczenia między Zamawiającym a Wykonawcą prowadzone będą w złotych polskich z dokładnością do dwóch miejsc po przecinku.</w:t>
      </w:r>
    </w:p>
    <w:p w14:paraId="740BCDA2" w14:textId="77777777" w:rsidR="00B01985" w:rsidRPr="00275B89" w:rsidRDefault="00B01985" w:rsidP="00E83AA6">
      <w:pPr>
        <w:pStyle w:val="Nagwek2"/>
      </w:pPr>
      <w:r w:rsidRPr="00275B89">
        <w:t>Wykonawca zobowiązany jest zastosować stawkę VAT zgodnie z obowiązującymi przepisami ustawy z 11 marca 2004 r. o podatku od towarów i usług</w:t>
      </w:r>
      <w:r w:rsidR="0050541D" w:rsidRPr="00275B89">
        <w:t xml:space="preserve"> (t.j. Dz.U. z 2023r. poz. 1570)</w:t>
      </w:r>
      <w:r w:rsidRPr="00275B89">
        <w:t>.</w:t>
      </w:r>
    </w:p>
    <w:p w14:paraId="03DCAB4E" w14:textId="77777777" w:rsidR="00B01985" w:rsidRPr="00275B89" w:rsidRDefault="00B01985" w:rsidP="00E83AA6">
      <w:pPr>
        <w:pStyle w:val="Nagwek2"/>
      </w:pPr>
      <w:r w:rsidRPr="00275B89">
        <w:t>Jeżeli złożona zostanie oferta, której wybór prowadziłby do powstania u Zamawiającego obowiązku podatkowego zgodnie z ustawą z 11 marca 2004 r. o podatku od towarów i usług</w:t>
      </w:r>
      <w:r w:rsidR="0050541D" w:rsidRPr="00275B89">
        <w:t xml:space="preserve"> (t.j. Dz.U. z 2023r. poz. 1570)</w:t>
      </w:r>
      <w:r w:rsidRPr="00275B89">
        <w:t>, dla celów zastosowania kryterium ceny Zamawiający doliczy do przedstawionej w tej ofercie ceny kwotę podatku od towarów i usług, którą miałby obowiązek rozliczyć.</w:t>
      </w:r>
    </w:p>
    <w:p w14:paraId="43A46EBB" w14:textId="5F875FE0" w:rsidR="00B01985" w:rsidRPr="00275B89" w:rsidRDefault="00B01985" w:rsidP="00E83AA6">
      <w:pPr>
        <w:pStyle w:val="Nagwek2"/>
      </w:pPr>
      <w:bookmarkStart w:id="64" w:name="_Hlk61113033"/>
      <w:r w:rsidRPr="00275B89">
        <w:t>Wykonawca</w:t>
      </w:r>
      <w:bookmarkEnd w:id="64"/>
      <w:r w:rsidRPr="00275B89">
        <w:t xml:space="preserve"> składając ofertę zobowiązany jest:</w:t>
      </w:r>
    </w:p>
    <w:p w14:paraId="1638D9E6" w14:textId="77777777" w:rsidR="00B01985" w:rsidRPr="00275B89" w:rsidRDefault="00B01985" w:rsidP="00E83AA6">
      <w:pPr>
        <w:pStyle w:val="Nagwek2"/>
        <w:numPr>
          <w:ilvl w:val="0"/>
          <w:numId w:val="13"/>
        </w:numPr>
      </w:pPr>
      <w:r w:rsidRPr="00275B89">
        <w:t>poinformować Zamawiającego, że wybór jego oferty będzie prowadził do powstania u Zamawiającego obowiązku podatkowego;</w:t>
      </w:r>
    </w:p>
    <w:p w14:paraId="1E0BF77E" w14:textId="77777777" w:rsidR="00B01985" w:rsidRPr="00275B89" w:rsidRDefault="00B01985" w:rsidP="00E83AA6">
      <w:pPr>
        <w:pStyle w:val="Nagwek2"/>
        <w:numPr>
          <w:ilvl w:val="0"/>
          <w:numId w:val="13"/>
        </w:numPr>
      </w:pPr>
      <w:r w:rsidRPr="00275B89">
        <w:lastRenderedPageBreak/>
        <w:t>wskazać nazwę (rodzaj) towaru lub usługi, których dostawa lub świadczenie będą prowadziły do powstania obowiązku podatkowego;</w:t>
      </w:r>
    </w:p>
    <w:p w14:paraId="4C225352" w14:textId="77777777" w:rsidR="00B01985" w:rsidRPr="00275B89" w:rsidRDefault="00B01985" w:rsidP="00E83AA6">
      <w:pPr>
        <w:pStyle w:val="Nagwek2"/>
        <w:numPr>
          <w:ilvl w:val="0"/>
          <w:numId w:val="13"/>
        </w:numPr>
      </w:pPr>
      <w:r w:rsidRPr="00275B89">
        <w:t>wskazać wartości towaru lub usługi objętego obowiązkiem podatkowym Zamawiającego, bez kwoty podatku;</w:t>
      </w:r>
    </w:p>
    <w:p w14:paraId="5BE3539E" w14:textId="77777777" w:rsidR="00B01985" w:rsidRPr="00275B89" w:rsidRDefault="00B01985" w:rsidP="00E83AA6">
      <w:pPr>
        <w:pStyle w:val="Nagwek2"/>
        <w:numPr>
          <w:ilvl w:val="0"/>
          <w:numId w:val="13"/>
        </w:numPr>
      </w:pPr>
      <w:r w:rsidRPr="00275B89">
        <w:t>wskazać stawkę podatku od towarów i usług, która zgodnie z wiedzą Wykonawcy, będzie miała zastosowanie.</w:t>
      </w:r>
    </w:p>
    <w:p w14:paraId="3B0BC4A4" w14:textId="38B29773" w:rsidR="00B01985" w:rsidRPr="00275B89" w:rsidRDefault="00B01985" w:rsidP="00FA024A">
      <w:pPr>
        <w:pStyle w:val="Nagwek1"/>
      </w:pPr>
      <w:bookmarkStart w:id="65" w:name="_Toc258314255"/>
      <w:r w:rsidRPr="00275B89">
        <w:t>Opis kryteriów</w:t>
      </w:r>
      <w:r w:rsidRPr="00275B89">
        <w:rPr>
          <w:lang w:val="pl-PL"/>
        </w:rPr>
        <w:t xml:space="preserve"> oceny ofert,</w:t>
      </w:r>
      <w:r w:rsidRPr="00275B89">
        <w:t xml:space="preserve"> wraz z podaniem </w:t>
      </w:r>
      <w:r w:rsidRPr="00275B89">
        <w:rPr>
          <w:lang w:val="pl-PL"/>
        </w:rPr>
        <w:t>wag</w:t>
      </w:r>
      <w:r w:rsidRPr="00275B89">
        <w:t xml:space="preserve"> tych kryteriów i sposobu oceny ofert</w:t>
      </w:r>
      <w:bookmarkEnd w:id="65"/>
    </w:p>
    <w:p w14:paraId="4D83A52A" w14:textId="77777777" w:rsidR="00B01985" w:rsidRPr="00275B89" w:rsidRDefault="00B01985" w:rsidP="00E83AA6">
      <w:pPr>
        <w:pStyle w:val="Nagwek2"/>
      </w:pPr>
      <w:r w:rsidRPr="00275B89">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275B89" w14:paraId="63F3A4D4"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641113" w14:textId="77777777" w:rsidR="00B01985" w:rsidRPr="00275B89" w:rsidRDefault="00952E2E" w:rsidP="00BB63B0">
            <w:pPr>
              <w:spacing w:before="120" w:after="120" w:line="360" w:lineRule="auto"/>
              <w:jc w:val="center"/>
              <w:outlineLvl w:val="1"/>
              <w:rPr>
                <w:b/>
                <w:bCs/>
                <w:iCs/>
                <w:color w:val="000000"/>
              </w:rPr>
            </w:pPr>
            <w:r w:rsidRPr="00275B89">
              <w:rPr>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EFF76B" w14:textId="77777777" w:rsidR="00B01985" w:rsidRPr="00275B89" w:rsidRDefault="00B01985" w:rsidP="00BB63B0">
            <w:pPr>
              <w:spacing w:before="120" w:after="120" w:line="360" w:lineRule="auto"/>
              <w:jc w:val="center"/>
              <w:outlineLvl w:val="1"/>
              <w:rPr>
                <w:b/>
                <w:bCs/>
                <w:iCs/>
                <w:color w:val="000000"/>
              </w:rPr>
            </w:pPr>
            <w:r w:rsidRPr="00275B89">
              <w:rPr>
                <w:b/>
                <w:bCs/>
                <w:iCs/>
                <w:color w:val="000000"/>
              </w:rPr>
              <w:t>Nazwa kryterium - waga [%]</w:t>
            </w:r>
          </w:p>
        </w:tc>
      </w:tr>
      <w:tr w:rsidR="00236574" w:rsidRPr="00275B89" w14:paraId="3653134E" w14:textId="77777777" w:rsidTr="00C05FA8">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50734A8"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1 - Grupa 1 - Preparaty do żywienia dojelitowego wraz z dzierżawą pomp</w:t>
            </w:r>
          </w:p>
          <w:p w14:paraId="507BCA20"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2 - Grupa 2 - Preparaty do żywienia dojelitowego</w:t>
            </w:r>
          </w:p>
          <w:p w14:paraId="38061733"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3 - Grupa 3 - Preparaty do żywienia dojelitowego</w:t>
            </w:r>
          </w:p>
          <w:p w14:paraId="5CB4D6BE"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4 - Grupa 4 - Preparat żywieniowy</w:t>
            </w:r>
          </w:p>
          <w:p w14:paraId="209F2159"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5 - Grupa 5 - Preparat żywieniowy</w:t>
            </w:r>
          </w:p>
          <w:p w14:paraId="13CF2382"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6 - Grupa 6 - Preparaty do żywienia dojelitowego</w:t>
            </w:r>
          </w:p>
          <w:p w14:paraId="0C91F358" w14:textId="77777777" w:rsidR="00236574" w:rsidRPr="00275B89" w:rsidRDefault="00236574" w:rsidP="00C05FA8">
            <w:pPr>
              <w:spacing w:before="120" w:after="120" w:line="360" w:lineRule="auto"/>
              <w:jc w:val="both"/>
              <w:outlineLvl w:val="1"/>
              <w:rPr>
                <w:bCs/>
                <w:iCs/>
              </w:rPr>
            </w:pPr>
            <w:r w:rsidRPr="00275B89">
              <w:rPr>
                <w:bCs/>
                <w:iCs/>
                <w:color w:val="000000"/>
              </w:rPr>
              <w:t>7 - Grupa 7 - Preparat żywieniowy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6312486" w14:textId="77777777" w:rsidR="00236574" w:rsidRPr="00275B89" w:rsidRDefault="00236574" w:rsidP="00C05FA8">
            <w:pPr>
              <w:spacing w:before="120" w:after="120" w:line="360" w:lineRule="auto"/>
              <w:jc w:val="both"/>
              <w:outlineLvl w:val="1"/>
              <w:rPr>
                <w:bCs/>
                <w:iCs/>
              </w:rPr>
            </w:pPr>
            <w:r w:rsidRPr="00275B89">
              <w:rPr>
                <w:bCs/>
                <w:iCs/>
              </w:rPr>
              <w:t>1 - Cena - 100</w:t>
            </w:r>
          </w:p>
        </w:tc>
      </w:tr>
    </w:tbl>
    <w:p w14:paraId="2C185D05" w14:textId="77777777" w:rsidR="00B01985" w:rsidRPr="00275B89" w:rsidRDefault="00B01985" w:rsidP="00E83AA6">
      <w:pPr>
        <w:pStyle w:val="Nagwek2"/>
      </w:pPr>
      <w:r w:rsidRPr="00275B89">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275B89" w14:paraId="37F952F0"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B55FCF" w14:textId="77777777" w:rsidR="00B01985" w:rsidRPr="00275B89" w:rsidRDefault="00952E2E" w:rsidP="00BB63B0">
            <w:pPr>
              <w:spacing w:before="120" w:after="120" w:line="360" w:lineRule="auto"/>
              <w:jc w:val="center"/>
              <w:outlineLvl w:val="1"/>
              <w:rPr>
                <w:b/>
                <w:bCs/>
                <w:iCs/>
                <w:color w:val="000000"/>
              </w:rPr>
            </w:pPr>
            <w:r w:rsidRPr="00275B89">
              <w:rPr>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295D9D" w14:textId="77777777" w:rsidR="00B01985" w:rsidRPr="00275B89" w:rsidRDefault="00B01985" w:rsidP="00BB63B0">
            <w:pPr>
              <w:spacing w:before="120" w:after="120" w:line="360" w:lineRule="auto"/>
              <w:jc w:val="center"/>
              <w:outlineLvl w:val="1"/>
              <w:rPr>
                <w:b/>
                <w:bCs/>
                <w:iCs/>
                <w:color w:val="000000"/>
              </w:rPr>
            </w:pPr>
            <w:r w:rsidRPr="00275B89">
              <w:rPr>
                <w:b/>
                <w:bCs/>
                <w:iCs/>
                <w:color w:val="000000"/>
              </w:rPr>
              <w:t>Wzór</w:t>
            </w:r>
          </w:p>
        </w:tc>
      </w:tr>
      <w:tr w:rsidR="00236574" w:rsidRPr="00275B89" w14:paraId="40A01CEF" w14:textId="77777777" w:rsidTr="00C05FA8">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2EF8140"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1 - Grupa 1 - Preparaty do żywienia dojelitowego wraz z dzierżawą pomp</w:t>
            </w:r>
          </w:p>
          <w:p w14:paraId="693E59B3"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2 - Grupa 2 - Preparaty do żywienia dojelitowego</w:t>
            </w:r>
          </w:p>
          <w:p w14:paraId="18042622" w14:textId="77777777" w:rsidR="00236574" w:rsidRPr="00275B89" w:rsidRDefault="00236574" w:rsidP="00C05FA8">
            <w:pPr>
              <w:spacing w:before="120" w:after="120" w:line="360" w:lineRule="auto"/>
              <w:jc w:val="both"/>
              <w:outlineLvl w:val="1"/>
              <w:rPr>
                <w:bCs/>
                <w:iCs/>
                <w:color w:val="000000"/>
              </w:rPr>
            </w:pPr>
            <w:r w:rsidRPr="00275B89">
              <w:rPr>
                <w:bCs/>
                <w:iCs/>
                <w:color w:val="000000"/>
              </w:rPr>
              <w:lastRenderedPageBreak/>
              <w:t>3 - Grupa 3 - Preparaty do żywienia dojelitowego</w:t>
            </w:r>
          </w:p>
          <w:p w14:paraId="7237B4B9"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4 - Grupa 4 - Preparat żywieniowy</w:t>
            </w:r>
          </w:p>
          <w:p w14:paraId="5E1D1D42"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5 - Grupa 5 - Preparat żywieniowy</w:t>
            </w:r>
          </w:p>
          <w:p w14:paraId="1DF85727"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6 - Grupa 6 - Preparaty do żywienia dojelitowego</w:t>
            </w:r>
          </w:p>
          <w:p w14:paraId="5B343567" w14:textId="77777777" w:rsidR="00236574" w:rsidRPr="00275B89" w:rsidRDefault="00236574" w:rsidP="00C05FA8">
            <w:pPr>
              <w:spacing w:before="120" w:after="120" w:line="360" w:lineRule="auto"/>
              <w:jc w:val="both"/>
              <w:outlineLvl w:val="1"/>
              <w:rPr>
                <w:bCs/>
                <w:iCs/>
              </w:rPr>
            </w:pPr>
            <w:r w:rsidRPr="00275B89">
              <w:rPr>
                <w:bCs/>
                <w:iCs/>
                <w:color w:val="000000"/>
              </w:rPr>
              <w:t>7 - Grupa 7 - Preparat żywieniowy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CF1A022" w14:textId="77777777" w:rsidR="00236574" w:rsidRPr="00275B89" w:rsidRDefault="00236574" w:rsidP="00C05FA8">
            <w:pPr>
              <w:spacing w:before="120" w:after="120" w:line="360" w:lineRule="auto"/>
              <w:jc w:val="both"/>
              <w:outlineLvl w:val="1"/>
              <w:rPr>
                <w:bCs/>
                <w:iCs/>
                <w:color w:val="000000"/>
              </w:rPr>
            </w:pPr>
            <w:r w:rsidRPr="00275B89">
              <w:rPr>
                <w:bCs/>
                <w:iCs/>
                <w:color w:val="000000"/>
              </w:rPr>
              <w:lastRenderedPageBreak/>
              <w:t>1 - Cena</w:t>
            </w:r>
          </w:p>
          <w:p w14:paraId="5C9931E2"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Liczba punktów = ( Cmin/Cof ) * 100 * waga</w:t>
            </w:r>
          </w:p>
          <w:p w14:paraId="7C1B9CEA" w14:textId="77777777" w:rsidR="00236574" w:rsidRPr="00275B89" w:rsidRDefault="00236574" w:rsidP="00C05FA8">
            <w:pPr>
              <w:spacing w:before="120" w:after="120" w:line="360" w:lineRule="auto"/>
              <w:jc w:val="both"/>
              <w:outlineLvl w:val="1"/>
              <w:rPr>
                <w:bCs/>
                <w:iCs/>
                <w:color w:val="000000"/>
              </w:rPr>
            </w:pPr>
            <w:r w:rsidRPr="00275B89">
              <w:rPr>
                <w:bCs/>
                <w:iCs/>
                <w:color w:val="000000"/>
              </w:rPr>
              <w:t>gdzie:</w:t>
            </w:r>
          </w:p>
          <w:p w14:paraId="4A5FB9D7" w14:textId="77777777" w:rsidR="00236574" w:rsidRPr="00275B89" w:rsidRDefault="00236574" w:rsidP="00C05FA8">
            <w:pPr>
              <w:spacing w:before="120" w:after="120" w:line="360" w:lineRule="auto"/>
              <w:jc w:val="both"/>
              <w:outlineLvl w:val="1"/>
              <w:rPr>
                <w:bCs/>
                <w:iCs/>
                <w:color w:val="000000"/>
              </w:rPr>
            </w:pPr>
            <w:r w:rsidRPr="00275B89">
              <w:rPr>
                <w:bCs/>
                <w:iCs/>
                <w:color w:val="000000"/>
              </w:rPr>
              <w:lastRenderedPageBreak/>
              <w:t>- Cmin - najniższa cena spośród wszystkich ofert</w:t>
            </w:r>
          </w:p>
          <w:p w14:paraId="55693842" w14:textId="77777777" w:rsidR="00236574" w:rsidRPr="00275B89" w:rsidRDefault="00236574" w:rsidP="00C05FA8">
            <w:pPr>
              <w:spacing w:before="120" w:after="120" w:line="360" w:lineRule="auto"/>
              <w:jc w:val="both"/>
              <w:outlineLvl w:val="1"/>
              <w:rPr>
                <w:bCs/>
                <w:iCs/>
              </w:rPr>
            </w:pPr>
            <w:r w:rsidRPr="00275B89">
              <w:rPr>
                <w:bCs/>
                <w:iCs/>
                <w:color w:val="000000"/>
              </w:rPr>
              <w:t>- Cof -  cena podana w ofercie</w:t>
            </w:r>
          </w:p>
        </w:tc>
      </w:tr>
    </w:tbl>
    <w:p w14:paraId="5982D84F" w14:textId="60D3289E" w:rsidR="00B01985" w:rsidRPr="00275B89" w:rsidRDefault="00B01985" w:rsidP="00E83AA6">
      <w:pPr>
        <w:pStyle w:val="Nagwek2"/>
      </w:pPr>
      <w:r w:rsidRPr="00275B89">
        <w:lastRenderedPageBreak/>
        <w:t>Suma punktów uzyskanych za wszystkie kryteria oceny stanowić będzie końcową ocenę danej oferty.</w:t>
      </w:r>
    </w:p>
    <w:p w14:paraId="0BB14697" w14:textId="77777777" w:rsidR="00B01985" w:rsidRPr="00275B89" w:rsidRDefault="00B01985" w:rsidP="00E83AA6">
      <w:pPr>
        <w:pStyle w:val="Nagwek2"/>
      </w:pPr>
      <w:r w:rsidRPr="00275B89">
        <w:t>Zamawiaj</w:t>
      </w:r>
      <w:r w:rsidRPr="00275B89">
        <w:rPr>
          <w:rFonts w:eastAsia="TimesNewRoman"/>
        </w:rPr>
        <w:t>ą</w:t>
      </w:r>
      <w:r w:rsidRPr="00275B89">
        <w:t>cy poprawi w ofercie:</w:t>
      </w:r>
    </w:p>
    <w:p w14:paraId="2AEDB3F2" w14:textId="77777777" w:rsidR="00B01985" w:rsidRPr="00275B89" w:rsidRDefault="00B01985" w:rsidP="00E83AA6">
      <w:pPr>
        <w:pStyle w:val="Nagwek2"/>
        <w:numPr>
          <w:ilvl w:val="0"/>
          <w:numId w:val="14"/>
        </w:numPr>
      </w:pPr>
      <w:r w:rsidRPr="00275B89">
        <w:t>oczywiste omyłki pisarskie,</w:t>
      </w:r>
    </w:p>
    <w:p w14:paraId="7C1D2161" w14:textId="77777777" w:rsidR="00B01985" w:rsidRPr="00275B89" w:rsidRDefault="00B01985" w:rsidP="00E83AA6">
      <w:pPr>
        <w:pStyle w:val="Nagwek2"/>
        <w:numPr>
          <w:ilvl w:val="0"/>
          <w:numId w:val="14"/>
        </w:numPr>
      </w:pPr>
      <w:r w:rsidRPr="00275B89">
        <w:t>oczywiste omyłki rachunkowe, z uwzgl</w:t>
      </w:r>
      <w:r w:rsidRPr="00275B89">
        <w:rPr>
          <w:rFonts w:eastAsia="TimesNewRoman"/>
        </w:rPr>
        <w:t>ę</w:t>
      </w:r>
      <w:r w:rsidRPr="00275B89">
        <w:t>dnieniem konsekwencji rachunkowych dokonanych poprawek,</w:t>
      </w:r>
    </w:p>
    <w:p w14:paraId="0496779C" w14:textId="77777777" w:rsidR="00B01985" w:rsidRPr="00275B89" w:rsidRDefault="00B01985" w:rsidP="00E83AA6">
      <w:pPr>
        <w:pStyle w:val="Nagwek2"/>
        <w:numPr>
          <w:ilvl w:val="0"/>
          <w:numId w:val="14"/>
        </w:numPr>
      </w:pPr>
      <w:r w:rsidRPr="00275B89">
        <w:t xml:space="preserve">inne omyłki polegające na niezgodności oferty z dokumentami zamówienia, niepowodujące istotnych zmian w treści oferty </w:t>
      </w:r>
    </w:p>
    <w:p w14:paraId="1B774868" w14:textId="77777777" w:rsidR="00B01985" w:rsidRPr="00275B89" w:rsidRDefault="00B01985" w:rsidP="00E83AA6">
      <w:pPr>
        <w:pStyle w:val="Nagwek2"/>
        <w:numPr>
          <w:ilvl w:val="0"/>
          <w:numId w:val="0"/>
        </w:numPr>
        <w:ind w:left="680"/>
      </w:pPr>
      <w:r w:rsidRPr="00275B89">
        <w:t>- niezwłocznie zawiadamiaj</w:t>
      </w:r>
      <w:r w:rsidRPr="00275B89">
        <w:rPr>
          <w:rFonts w:eastAsia="TimesNewRoman"/>
        </w:rPr>
        <w:t>ą</w:t>
      </w:r>
      <w:r w:rsidRPr="00275B89">
        <w:t>c o tym Wykonawc</w:t>
      </w:r>
      <w:r w:rsidRPr="00275B89">
        <w:rPr>
          <w:rFonts w:eastAsia="TimesNewRoman"/>
        </w:rPr>
        <w:t>ę</w:t>
      </w:r>
      <w:r w:rsidRPr="00275B89">
        <w:t>, którego oferta została poprawiona.</w:t>
      </w:r>
    </w:p>
    <w:p w14:paraId="4A21821E" w14:textId="77777777" w:rsidR="00B01985" w:rsidRPr="00275B89" w:rsidRDefault="00B01985" w:rsidP="00E83AA6">
      <w:pPr>
        <w:pStyle w:val="Nagwek2"/>
      </w:pPr>
      <w:r w:rsidRPr="00275B89">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0289858E" w14:textId="77777777" w:rsidR="00B01985" w:rsidRPr="00275B89" w:rsidRDefault="00B01985" w:rsidP="00E83AA6">
      <w:pPr>
        <w:pStyle w:val="Nagwek2"/>
      </w:pPr>
      <w:r w:rsidRPr="00275B89">
        <w:t>Obowiązek wykazania, że oferta nie zawiera rażąco niskiej ceny spoczywa na Wykonawcy.</w:t>
      </w:r>
    </w:p>
    <w:p w14:paraId="70D54517" w14:textId="77777777" w:rsidR="00B01985" w:rsidRPr="00275B89" w:rsidRDefault="00B01985" w:rsidP="00E83AA6">
      <w:pPr>
        <w:pStyle w:val="Nagwek2"/>
      </w:pPr>
      <w:r w:rsidRPr="00275B89">
        <w:t>Zamawiający odrzuci ofertę Wykonawcy, który nie złożył wyjaśnień lub jeżeli dokonana ocena wyjaśnień wraz z dostarczonymi dowodami potwierdzi, że oferta zawiera rażąco niską cenę w stosunku do przedmiotu zamówienia.</w:t>
      </w:r>
    </w:p>
    <w:p w14:paraId="40C87F84" w14:textId="77777777" w:rsidR="00B01985" w:rsidRPr="00275B89" w:rsidRDefault="00B01985" w:rsidP="00E83AA6">
      <w:pPr>
        <w:pStyle w:val="Nagwek2"/>
      </w:pPr>
      <w:r w:rsidRPr="00275B89">
        <w:t xml:space="preserve">Zamawiający odrzuci ofertę Wykonawcy, który nie udzielił wyjaśnień w wyznaczonym </w:t>
      </w:r>
      <w:r w:rsidRPr="00275B89">
        <w:lastRenderedPageBreak/>
        <w:t>terminie, lub jeżeli złożone wyjaśnienia wraz z dowodami nie uzasadniają rażąco niskiej ceny tej oferty.</w:t>
      </w:r>
    </w:p>
    <w:p w14:paraId="66D0B49B" w14:textId="1E7B3F13" w:rsidR="00B01985" w:rsidRPr="00275B89" w:rsidRDefault="00B01985" w:rsidP="00FA024A">
      <w:pPr>
        <w:pStyle w:val="Nagwek1"/>
      </w:pPr>
      <w:bookmarkStart w:id="66" w:name="_Toc258314256"/>
      <w:r w:rsidRPr="00275B89">
        <w:t>UDZIELENIE ZAMÓWIENIA</w:t>
      </w:r>
      <w:bookmarkEnd w:id="66"/>
    </w:p>
    <w:p w14:paraId="6FAD8D5A" w14:textId="77777777" w:rsidR="00B01985" w:rsidRPr="00275B89" w:rsidRDefault="00B01985" w:rsidP="00E83AA6">
      <w:pPr>
        <w:pStyle w:val="Nagwek2"/>
      </w:pPr>
      <w:r w:rsidRPr="00275B89">
        <w:t>Zamawiający udzieli zamówienia Wykonawcy, którego oferta odpowiada wszystkim wymaganiom określonym w niniejszej SWZ i została oceniona jako najkorzystniejsza w oparciu o podane w niej kryteria oceny ofert.</w:t>
      </w:r>
    </w:p>
    <w:p w14:paraId="701496E0" w14:textId="77777777" w:rsidR="00B01985" w:rsidRPr="00275B89" w:rsidRDefault="00B01985" w:rsidP="00E83AA6">
      <w:pPr>
        <w:pStyle w:val="Nagwek2"/>
        <w:rPr>
          <w:b/>
        </w:rPr>
      </w:pPr>
      <w:r w:rsidRPr="00275B89">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236574" w:rsidRPr="00275B89">
        <w:rPr>
          <w:color w:val="0000FF"/>
          <w:u w:val="single"/>
        </w:rPr>
        <w:t>https://e-propublico.pl/Zamawiajacy/AktualneOgloszenia?zamawiajacyId=cf70cac8-d905-4867-a2ca-1247ee740b52</w:t>
      </w:r>
      <w:r w:rsidRPr="00275B89">
        <w:t>.</w:t>
      </w:r>
    </w:p>
    <w:p w14:paraId="60ECFFD7" w14:textId="77777777" w:rsidR="00B01985" w:rsidRPr="00275B89" w:rsidRDefault="00B01985" w:rsidP="00E83AA6">
      <w:pPr>
        <w:pStyle w:val="Nagwek2"/>
        <w:rPr>
          <w:color w:val="auto"/>
        </w:rPr>
      </w:pPr>
      <w:r w:rsidRPr="00275B89">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F1FCDAB" w14:textId="3F67B93B" w:rsidR="00B01985" w:rsidRPr="00275B89" w:rsidRDefault="00B01985" w:rsidP="00FA024A">
      <w:pPr>
        <w:pStyle w:val="Nagwek1"/>
      </w:pPr>
      <w:bookmarkStart w:id="67" w:name="_Toc258314257"/>
      <w:r w:rsidRPr="00275B89">
        <w:t>Informacje o formalno</w:t>
      </w:r>
      <w:r w:rsidRPr="00275B89">
        <w:rPr>
          <w:rFonts w:eastAsia="TimesNewRoman"/>
        </w:rPr>
        <w:t>ś</w:t>
      </w:r>
      <w:r w:rsidRPr="00275B89">
        <w:t>ciach, jakie</w:t>
      </w:r>
      <w:r w:rsidRPr="00275B89">
        <w:rPr>
          <w:lang w:val="pl-PL"/>
        </w:rPr>
        <w:t xml:space="preserve"> muszą zostać dopełnione </w:t>
      </w:r>
      <w:r w:rsidRPr="00275B89">
        <w:t>po wyborze oferty w celu zawarcia umowy w sprawie zamówienia publicznego</w:t>
      </w:r>
      <w:bookmarkEnd w:id="67"/>
    </w:p>
    <w:p w14:paraId="02220EEA" w14:textId="77777777" w:rsidR="00B01985" w:rsidRPr="00275B89" w:rsidRDefault="00B01985" w:rsidP="00E83AA6">
      <w:pPr>
        <w:pStyle w:val="Nagwek2"/>
      </w:pPr>
      <w:r w:rsidRPr="00275B89">
        <w:t>Zamawiający zawrze umowę w sprawie zamówienia publicznego, w terminie i na zasadach określonych w art. 264 ust. 1 i 2 ustawy Pzp.</w:t>
      </w:r>
    </w:p>
    <w:p w14:paraId="6FA2C8CC" w14:textId="77777777" w:rsidR="00B01985" w:rsidRPr="00275B89" w:rsidRDefault="00B01985" w:rsidP="00E83AA6">
      <w:pPr>
        <w:pStyle w:val="Nagwek2"/>
      </w:pPr>
      <w:r w:rsidRPr="00275B89">
        <w:t>Zamawiający poinformuje Wykonawcę, któremu zostanie udzielone zamówienie, o miejscu i terminie zawarcia umowy.</w:t>
      </w:r>
    </w:p>
    <w:p w14:paraId="52FE373E" w14:textId="77777777" w:rsidR="00B01985" w:rsidRPr="00275B89" w:rsidRDefault="00B01985" w:rsidP="00E83AA6">
      <w:pPr>
        <w:pStyle w:val="Nagwek2"/>
      </w:pPr>
      <w:r w:rsidRPr="00275B89">
        <w:t>Przed zawarciem umowy Wykonawca, na wezwanie Zamawiającego, zobowiązany jest do podania wszelkich informacji niezbędnych do wypełnienia treści umowy.</w:t>
      </w:r>
    </w:p>
    <w:p w14:paraId="7D9A1D1C" w14:textId="77777777" w:rsidR="00B01985" w:rsidRPr="00275B89" w:rsidRDefault="00B01985" w:rsidP="00E83AA6">
      <w:pPr>
        <w:pStyle w:val="Nagwek2"/>
      </w:pPr>
      <w:r w:rsidRPr="00275B89">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C5BC857" w14:textId="77777777" w:rsidR="00B01985" w:rsidRPr="00275B89" w:rsidRDefault="00B01985" w:rsidP="00E83AA6">
      <w:pPr>
        <w:pStyle w:val="Nagwek2"/>
      </w:pPr>
      <w:r w:rsidRPr="00275B89">
        <w:t xml:space="preserve">Jeżeli Wykonawca nie dopełni ww. formalności w wyznaczonym terminie, Zamawiający uzna, że zawarcie umowy w sprawie zamówienia publicznego stało się niemożliwe z przyczyn leżących po stronie Wykonawcy i będzie upoważniony do zatrzymania wadium </w:t>
      </w:r>
      <w:r w:rsidRPr="00275B89">
        <w:lastRenderedPageBreak/>
        <w:t>na podstawie art. 98 ust. 6 pkt 3 ustawy Pzp.</w:t>
      </w:r>
    </w:p>
    <w:p w14:paraId="08216D2D" w14:textId="468AF17E" w:rsidR="00B01985" w:rsidRPr="00275B89" w:rsidRDefault="00B01985" w:rsidP="00FA024A">
      <w:pPr>
        <w:pStyle w:val="Nagwek1"/>
      </w:pPr>
      <w:bookmarkStart w:id="68" w:name="_Toc258314258"/>
      <w:r w:rsidRPr="00275B89">
        <w:t>Wymagania dotycz</w:t>
      </w:r>
      <w:r w:rsidRPr="00275B89">
        <w:rPr>
          <w:rFonts w:eastAsia="TimesNewRoman"/>
        </w:rPr>
        <w:t>ą</w:t>
      </w:r>
      <w:r w:rsidRPr="00275B89">
        <w:t>ce zabezpieczenia nale</w:t>
      </w:r>
      <w:r w:rsidRPr="00275B89">
        <w:rPr>
          <w:rFonts w:eastAsia="TimesNewRoman"/>
        </w:rPr>
        <w:t>ż</w:t>
      </w:r>
      <w:r w:rsidRPr="00275B89">
        <w:t>ytego wykonania umowy</w:t>
      </w:r>
      <w:bookmarkEnd w:id="68"/>
    </w:p>
    <w:p w14:paraId="05661A56" w14:textId="77777777" w:rsidR="00B01985" w:rsidRPr="00275B89" w:rsidRDefault="00236574" w:rsidP="00E83AA6">
      <w:pPr>
        <w:pStyle w:val="Nagwek2"/>
      </w:pPr>
      <w:r w:rsidRPr="00275B89">
        <w:t>W danym postępowaniu wniesienie zabezpieczenie należytego wykonania umowy nie jest wymagane.</w:t>
      </w:r>
    </w:p>
    <w:p w14:paraId="390D178E" w14:textId="0862029E" w:rsidR="00B01985" w:rsidRPr="00275B89" w:rsidRDefault="00B01985" w:rsidP="00FA024A">
      <w:pPr>
        <w:pStyle w:val="Nagwek1"/>
      </w:pPr>
      <w:bookmarkStart w:id="69" w:name="_Toc258314259"/>
      <w:r w:rsidRPr="00275B89">
        <w:rPr>
          <w:lang w:val="pl-PL"/>
        </w:rPr>
        <w:t xml:space="preserve">projektowane postanowienia </w:t>
      </w:r>
      <w:r w:rsidRPr="00275B89">
        <w:t xml:space="preserve">umowy w sprawie zamówienia publicznego, </w:t>
      </w:r>
      <w:r w:rsidRPr="00275B89">
        <w:rPr>
          <w:lang w:val="pl-PL"/>
        </w:rPr>
        <w:t xml:space="preserve">które zostaną wprowadzone do umowy w </w:t>
      </w:r>
      <w:r w:rsidRPr="00275B89">
        <w:t>sprawie zamówienia publicznego</w:t>
      </w:r>
      <w:bookmarkEnd w:id="69"/>
    </w:p>
    <w:p w14:paraId="464D72E9" w14:textId="77777777" w:rsidR="00B01985" w:rsidRPr="00275B89" w:rsidRDefault="00B01985" w:rsidP="00E83AA6">
      <w:pPr>
        <w:pStyle w:val="Nagwek2"/>
      </w:pPr>
      <w:r w:rsidRPr="00275B89">
        <w:t xml:space="preserve">Wzór umowy stanowi załącznik do niniejszej SWZ. </w:t>
      </w:r>
    </w:p>
    <w:p w14:paraId="243E23B2" w14:textId="5ED7AD2B" w:rsidR="00B01985" w:rsidRPr="00275B89" w:rsidRDefault="00236574" w:rsidP="00E83AA6">
      <w:pPr>
        <w:pStyle w:val="Nagwek2"/>
        <w:numPr>
          <w:ilvl w:val="0"/>
          <w:numId w:val="0"/>
        </w:numPr>
        <w:ind w:left="680"/>
      </w:pPr>
      <w:r w:rsidRPr="00275B89">
        <w:t>Zakazuje się istotnych zmian postanowień zawartej umowy w stosunku do treści oferty, na podstawie której dokonano wyboru Wykonawcy</w:t>
      </w:r>
      <w:r w:rsidR="00EA145D">
        <w:t xml:space="preserve"> z wyjątkiem przypadków przewidzianych w projekcie umowy.</w:t>
      </w:r>
      <w:r w:rsidRPr="00275B89">
        <w:t xml:space="preserve"> </w:t>
      </w:r>
    </w:p>
    <w:p w14:paraId="7EEC2F57" w14:textId="764A9F1D" w:rsidR="00B01985" w:rsidRPr="00275B89" w:rsidRDefault="00B01985" w:rsidP="00FA024A">
      <w:pPr>
        <w:pStyle w:val="Nagwek1"/>
      </w:pPr>
      <w:bookmarkStart w:id="70" w:name="_Toc258314260"/>
      <w:r w:rsidRPr="00275B89">
        <w:t xml:space="preserve">Pouczenie o </w:t>
      </w:r>
      <w:r w:rsidRPr="00275B89">
        <w:rPr>
          <w:rFonts w:eastAsia="TimesNewRoman"/>
        </w:rPr>
        <w:t>ś</w:t>
      </w:r>
      <w:r w:rsidRPr="00275B89">
        <w:t>rodkach ochrony prawnej przysługuj</w:t>
      </w:r>
      <w:r w:rsidRPr="00275B89">
        <w:rPr>
          <w:rFonts w:eastAsia="TimesNewRoman"/>
        </w:rPr>
        <w:t>ą</w:t>
      </w:r>
      <w:r w:rsidRPr="00275B89">
        <w:t>cych Wykonawcy</w:t>
      </w:r>
      <w:bookmarkEnd w:id="70"/>
    </w:p>
    <w:p w14:paraId="45E107FA" w14:textId="77777777" w:rsidR="00B01985" w:rsidRPr="00275B89" w:rsidRDefault="00B01985" w:rsidP="00E83AA6">
      <w:pPr>
        <w:pStyle w:val="Nagwek2"/>
        <w:numPr>
          <w:ilvl w:val="0"/>
          <w:numId w:val="0"/>
        </w:numPr>
        <w:ind w:left="431"/>
      </w:pPr>
      <w:r w:rsidRPr="00275B89">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64FBE6E6" w14:textId="77777777" w:rsidR="00B01985" w:rsidRPr="00275B89" w:rsidRDefault="00B01985" w:rsidP="00FA024A">
      <w:pPr>
        <w:pStyle w:val="Nagwek1"/>
      </w:pPr>
      <w:r w:rsidRPr="00275B89">
        <w:t>Aukcja elektroniczna</w:t>
      </w:r>
    </w:p>
    <w:p w14:paraId="2ED5E0AB" w14:textId="77777777" w:rsidR="00B01985" w:rsidRPr="00275B89" w:rsidRDefault="00B01985" w:rsidP="00E83AA6">
      <w:pPr>
        <w:pStyle w:val="Nagwek2"/>
      </w:pPr>
      <w:r w:rsidRPr="00275B89">
        <w:rPr>
          <w:highlight w:val="green"/>
        </w:rPr>
        <w:t>Zamawiający nie przewiduje przeprowadzenia aukcji elektronicznej, o której mowa w art. 308 ust. 1 ustawy Pzp</w:t>
      </w:r>
      <w:r w:rsidRPr="00275B89">
        <w:t>.</w:t>
      </w:r>
    </w:p>
    <w:p w14:paraId="1570453F" w14:textId="77777777" w:rsidR="00FA024A" w:rsidRDefault="00FA024A" w:rsidP="00FA024A">
      <w:pPr>
        <w:pStyle w:val="Nagwek1"/>
      </w:pPr>
      <w:r>
        <w:t>JEDNOLITY EUROPEJSKI DOKUMENT ZAMÓWIENIA</w:t>
      </w:r>
    </w:p>
    <w:p w14:paraId="0F1D37C3" w14:textId="77777777" w:rsidR="00FA024A" w:rsidRPr="00FA024A" w:rsidRDefault="00FA024A" w:rsidP="00FA024A">
      <w:pPr>
        <w:pStyle w:val="Nagwek2"/>
      </w:pPr>
      <w:r w:rsidRPr="00FA024A">
        <w:t xml:space="preserve">W odniesieniu do postępowania o udzielenie zamówienia publicznego, którego wartość przekracza równowartość kwoty określonej na podstawie art. 3 ust. 1 pkt. 1 oraz ust. 2 pkt. 1 lit a ustawy podstawowym dokumentem stanowiącym wstępne potwierdzenie spełnienia przez wykonawcę warunków udziału w postępowaniu i braku podstaw do wykluczenia jest oświadczenie składane przez Wykonawcę  w drodze standardowego Jednolitego Europejskiego Dokumentu Zamówienia zwanego JEDZ. Wzór oświadczenia dla niniejszego postępowania stanowi załącznik nr 2 do SWZ. </w:t>
      </w:r>
    </w:p>
    <w:p w14:paraId="6EF0FE51" w14:textId="77777777" w:rsidR="00FA024A" w:rsidRPr="00FA024A" w:rsidRDefault="00FA024A" w:rsidP="00FA024A">
      <w:pPr>
        <w:pStyle w:val="Nagwek2"/>
      </w:pPr>
      <w:r w:rsidRPr="00FA024A">
        <w:t xml:space="preserve">Oświadczenie o którym mowa w ust. 1, Wykonawca składa w formie Jednolitego Europejskiego Dokumentu Zamówienia (JEDZ). Wzór Jednolitego Europejskiego Dokumentu Zamówienia określa Rozporządzenie Wykonawcze Komisji (UE) 2016/7 z </w:t>
      </w:r>
      <w:r w:rsidRPr="00FA024A">
        <w:lastRenderedPageBreak/>
        <w:t xml:space="preserve">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14:paraId="2E595865" w14:textId="77777777" w:rsidR="00FA024A" w:rsidRPr="00FA024A" w:rsidRDefault="00FA024A" w:rsidP="00FA024A">
      <w:pPr>
        <w:pStyle w:val="Nagwek2"/>
      </w:pPr>
      <w:r w:rsidRPr="00FA024A">
        <w:t xml:space="preserve">Wymagany zakres wypełnienia został wskazany wg informacji Załącznika nr 2 do SWZ. Ogólna instrukcja wypełnienia JEDZ znajduje się na stronie www Urzędu Zamówień Publicznych link: https://www.uzp.gov.pl/__data/assets/pdf_file/0026/45557/Jednolity-Europejski-Dokument-Zamowienia-instrukcja-2021.01.20.pdf  </w:t>
      </w:r>
      <w:r w:rsidRPr="00FA024A">
        <w:br/>
        <w:t>Przed rozpoczęciem wypełniania JEDZ-a prosimy o dokładne zapoznanie się z treścią ww. instrukcji. 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(eESPD). Po zaznaczeniu pola „Jestem wykonawcą” Wykonawca ma możliwość: -zaimportowania otrzymanego formularza JEDZ/ESPD;</w:t>
      </w:r>
      <w:r w:rsidRPr="00FA024A">
        <w:br/>
        <w:t>-połączenia dwóch formularzy JEDZ/ESPD, tj. formularza przygotowanego przez Zamawiającego dla danego postępowania oraz formularza wykorzystanego we wcześniejszym postępowaniu;-stworzenia nowego JEDZ/ESPD (opcja Create response).</w:t>
      </w:r>
      <w:r w:rsidRPr="00FA024A">
        <w:br/>
        <w:t>Narzędzie to dostępne jest pod adresem https://espd.uzp.gov.pl/</w:t>
      </w:r>
      <w:r w:rsidRPr="00FA024A">
        <w:br/>
        <w:t>Więcej informacji znajduje jest pod adresem: https://www.uzp.gov.pl/baza-wiedzy/prawo-zamowien-publicznych-regulacje/prawo-krajowe/jednolity-europejski-dokument-zamowienia/elektroniczne-narzedzie-do-wypelniania-jedzespd.</w:t>
      </w:r>
    </w:p>
    <w:p w14:paraId="34A0F4FB" w14:textId="77777777" w:rsidR="00FA024A" w:rsidRPr="00FA024A" w:rsidRDefault="00FA024A" w:rsidP="00FA024A">
      <w:pPr>
        <w:pStyle w:val="Nagwek2"/>
      </w:pPr>
      <w:r w:rsidRPr="00FA024A">
        <w:t>W części IV JEDZ („Kryteria kwalifikacji”) Wykonawca może ograniczyć się do wypełnienia jedynie Sekcji „α OGÓLNE OŚWIADCZENIE DOTYCZĄCE WSZYSTKICH KRYTERIÓW KWALIFIKACJI”.</w:t>
      </w:r>
    </w:p>
    <w:p w14:paraId="1DE3164E" w14:textId="77777777" w:rsidR="00FA024A" w:rsidRPr="00FA024A" w:rsidRDefault="00FA024A" w:rsidP="00FA024A">
      <w:pPr>
        <w:pStyle w:val="Nagwek2"/>
      </w:pPr>
      <w:r w:rsidRPr="00FA024A">
        <w:t>Część V („Ograniczenie liczby kwalifikujących się kandydatów”) należy pozostawić niewypełnioną.</w:t>
      </w:r>
    </w:p>
    <w:p w14:paraId="5E18D52A" w14:textId="77777777" w:rsidR="00B01985" w:rsidRPr="00275B89" w:rsidRDefault="00B01985" w:rsidP="00FA024A">
      <w:pPr>
        <w:pStyle w:val="Nagwek1"/>
      </w:pPr>
      <w:r w:rsidRPr="00275B89">
        <w:t>Ochrona danych osobowych</w:t>
      </w:r>
    </w:p>
    <w:p w14:paraId="79B68C50" w14:textId="77777777" w:rsidR="00B01985" w:rsidRPr="00275B89" w:rsidRDefault="00B01985" w:rsidP="00E83AA6">
      <w:pPr>
        <w:pStyle w:val="Nagwek2"/>
      </w:pPr>
      <w:bookmarkStart w:id="71" w:name="_Hlk515367328"/>
      <w:r w:rsidRPr="00275B89">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w:t>
      </w:r>
      <w:r w:rsidRPr="00275B89">
        <w:lastRenderedPageBreak/>
        <w:t>ochronie danych) (Dz.Urz. UE L 119 z 4 maja 2016 r.), dalej: RODO, tym samym dane osobowe podane przez Wykonawcę będą przetwarzane zgodnie z RODO oraz zgodnie z przepisami krajowymi.</w:t>
      </w:r>
    </w:p>
    <w:p w14:paraId="6B31D404" w14:textId="77777777" w:rsidR="00B01985" w:rsidRPr="00275B89" w:rsidRDefault="00B01985" w:rsidP="00E83AA6">
      <w:pPr>
        <w:pStyle w:val="Nagwek2"/>
      </w:pPr>
      <w:r w:rsidRPr="00275B89">
        <w:t>Zamawiający informuje, że:</w:t>
      </w:r>
    </w:p>
    <w:p w14:paraId="719FA080" w14:textId="77777777" w:rsidR="00B01985" w:rsidRPr="00275B89" w:rsidRDefault="00B01985" w:rsidP="00E83AA6">
      <w:pPr>
        <w:pStyle w:val="Nagwek2"/>
        <w:numPr>
          <w:ilvl w:val="0"/>
          <w:numId w:val="15"/>
        </w:numPr>
      </w:pPr>
      <w:r w:rsidRPr="00275B89">
        <w:t xml:space="preserve">administratorem danych osobowych Wykonawcy jest </w:t>
      </w:r>
      <w:r w:rsidR="00236574" w:rsidRPr="00275B89">
        <w:rPr>
          <w:b/>
        </w:rPr>
        <w:t>Szpital Specjalistyczny im. Stefana Żeromskiego SPZOZ w Krakowie</w:t>
      </w:r>
      <w:r w:rsidRPr="00275B89">
        <w:rPr>
          <w:rFonts w:eastAsia="Calibri"/>
          <w:lang w:eastAsia="en-US"/>
        </w:rPr>
        <w:t xml:space="preserve">, </w:t>
      </w:r>
      <w:r w:rsidR="00236574" w:rsidRPr="00275B89">
        <w:rPr>
          <w:rFonts w:eastAsia="Calibri"/>
          <w:lang w:eastAsia="en-US"/>
        </w:rPr>
        <w:t>os. Na Skarpie</w:t>
      </w:r>
      <w:r w:rsidRPr="00275B89">
        <w:t xml:space="preserve"> </w:t>
      </w:r>
      <w:r w:rsidR="00236574" w:rsidRPr="00275B89">
        <w:t>66</w:t>
      </w:r>
      <w:r w:rsidRPr="00275B89">
        <w:t xml:space="preserve"> , </w:t>
      </w:r>
      <w:r w:rsidR="00236574" w:rsidRPr="00275B89">
        <w:t>31-913</w:t>
      </w:r>
      <w:r w:rsidRPr="00275B89">
        <w:t xml:space="preserve"> </w:t>
      </w:r>
      <w:r w:rsidR="00236574" w:rsidRPr="00275B89">
        <w:t>Kraków</w:t>
      </w:r>
      <w:r w:rsidRPr="00275B89">
        <w:t>.</w:t>
      </w:r>
    </w:p>
    <w:p w14:paraId="13DD42DE" w14:textId="77777777" w:rsidR="00B01985" w:rsidRPr="00275B89" w:rsidRDefault="00B01985" w:rsidP="00E83AA6">
      <w:pPr>
        <w:pStyle w:val="Nagwek2"/>
        <w:numPr>
          <w:ilvl w:val="0"/>
          <w:numId w:val="0"/>
        </w:numPr>
        <w:ind w:left="1040"/>
        <w:rPr>
          <w:lang w:val="pt-BR"/>
        </w:rPr>
      </w:pPr>
      <w:r w:rsidRPr="00275B89">
        <w:rPr>
          <w:lang w:val="pt-BR"/>
        </w:rPr>
        <w:t xml:space="preserve">Tel.: </w:t>
      </w:r>
      <w:r w:rsidR="00236574" w:rsidRPr="00275B89">
        <w:rPr>
          <w:lang w:val="pt-BR"/>
        </w:rPr>
        <w:t>12</w:t>
      </w:r>
      <w:r w:rsidRPr="00275B89">
        <w:rPr>
          <w:lang w:val="pt-BR"/>
        </w:rPr>
        <w:t xml:space="preserve"> </w:t>
      </w:r>
      <w:r w:rsidR="00236574" w:rsidRPr="00275B89">
        <w:rPr>
          <w:lang w:val="pt-BR"/>
        </w:rPr>
        <w:t>622 94 13, 622 94 87</w:t>
      </w:r>
      <w:r w:rsidRPr="00275B89">
        <w:rPr>
          <w:lang w:val="pt-BR"/>
        </w:rPr>
        <w:t xml:space="preserve">, </w:t>
      </w:r>
      <w:r w:rsidRPr="00275B89">
        <w:rPr>
          <w:rFonts w:eastAsia="Calibri"/>
          <w:lang w:val="pt-BR"/>
        </w:rPr>
        <w:t xml:space="preserve">e-mail: </w:t>
      </w:r>
      <w:r w:rsidR="00236574" w:rsidRPr="00275B89">
        <w:rPr>
          <w:rFonts w:eastAsia="Calibri"/>
          <w:lang w:val="pt-BR"/>
        </w:rPr>
        <w:t>zpubl@zeromski-szpital.pl</w:t>
      </w:r>
    </w:p>
    <w:p w14:paraId="2A5AF593" w14:textId="77777777" w:rsidR="00B01985" w:rsidRPr="00275B89" w:rsidRDefault="00B01985" w:rsidP="00E83AA6">
      <w:pPr>
        <w:pStyle w:val="Nagwek2"/>
        <w:numPr>
          <w:ilvl w:val="0"/>
          <w:numId w:val="15"/>
        </w:numPr>
      </w:pPr>
      <w:r w:rsidRPr="00275B89">
        <w:t xml:space="preserve">w sprawach związanych z przetwarzaniem danych osobowych, można kontaktować się z Inspektorem Ochrony Danych, którym jest </w:t>
      </w:r>
      <w:r w:rsidR="00236574" w:rsidRPr="00275B89">
        <w:t>Klaudia Wróbel</w:t>
      </w:r>
      <w:r w:rsidRPr="00275B89">
        <w:rPr>
          <w:rFonts w:eastAsia="Calibri"/>
          <w:lang w:eastAsia="en-US"/>
        </w:rPr>
        <w:t xml:space="preserve">, </w:t>
      </w:r>
      <w:r w:rsidRPr="00275B89">
        <w:t xml:space="preserve">za pośrednictwem telefonu </w:t>
      </w:r>
      <w:r w:rsidR="00236574" w:rsidRPr="00275B89">
        <w:t>+48 (12) 6229282</w:t>
      </w:r>
      <w:r w:rsidRPr="00275B89">
        <w:t xml:space="preserve"> lub adresu e-mail: </w:t>
      </w:r>
      <w:r w:rsidR="00236574" w:rsidRPr="00275B89">
        <w:t>dane.osobowe@zeromski-szpital.pl</w:t>
      </w:r>
      <w:r w:rsidRPr="00275B89">
        <w:t>;</w:t>
      </w:r>
    </w:p>
    <w:p w14:paraId="7E8BC158" w14:textId="77777777" w:rsidR="00B01985" w:rsidRPr="00275B89" w:rsidRDefault="00B01985" w:rsidP="00E83AA6">
      <w:pPr>
        <w:pStyle w:val="Nagwek2"/>
        <w:numPr>
          <w:ilvl w:val="0"/>
          <w:numId w:val="15"/>
        </w:numPr>
      </w:pPr>
      <w:r w:rsidRPr="00275B89">
        <w:t xml:space="preserve">dane osobowe Wykonawcy będą przetwarzane w celu przeprowadzenia postępowania o udzielenie zamówienia publicznego pn. </w:t>
      </w:r>
      <w:r w:rsidR="00236574" w:rsidRPr="00275B89">
        <w:rPr>
          <w:b/>
        </w:rPr>
        <w:t>Dostawa preparatów do żywienia dojelitowego wraz z dzierżawą pomp</w:t>
      </w:r>
      <w:r w:rsidRPr="00275B89">
        <w:t xml:space="preserve"> – znak sprawy: </w:t>
      </w:r>
      <w:r w:rsidR="00236574" w:rsidRPr="00275B89">
        <w:rPr>
          <w:b/>
        </w:rPr>
        <w:t>SZP-271-28/24</w:t>
      </w:r>
      <w:r w:rsidRPr="00275B89">
        <w:t xml:space="preserve"> oraz w celu archiwizacji dokumentacji dotyczącej tego postępowania;</w:t>
      </w:r>
    </w:p>
    <w:p w14:paraId="52854EF8" w14:textId="77777777" w:rsidR="00B01985" w:rsidRPr="00275B89" w:rsidRDefault="00B01985" w:rsidP="00E83AA6">
      <w:pPr>
        <w:pStyle w:val="Nagwek2"/>
        <w:numPr>
          <w:ilvl w:val="0"/>
          <w:numId w:val="15"/>
        </w:numPr>
      </w:pPr>
      <w:r w:rsidRPr="00275B89">
        <w:t>odbiorcami przekazanych przez Wykonawcę danych osobowych będą osoby lub podmioty, którym zostanie udostępniona dokumentacja postępowania w oparciu o art. 18 oraz art. 74 ust. 1 ustawy Pzp;</w:t>
      </w:r>
    </w:p>
    <w:p w14:paraId="5F335FA0" w14:textId="77777777" w:rsidR="00B01985" w:rsidRPr="00275B89" w:rsidRDefault="00B01985" w:rsidP="00E83AA6">
      <w:pPr>
        <w:pStyle w:val="Nagwek2"/>
        <w:numPr>
          <w:ilvl w:val="0"/>
          <w:numId w:val="15"/>
        </w:numPr>
      </w:pPr>
      <w:r w:rsidRPr="00275B89">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0E86DAB" w14:textId="74056A06" w:rsidR="00B01985" w:rsidRPr="00275B89" w:rsidRDefault="00B01985" w:rsidP="00E83AA6">
      <w:pPr>
        <w:pStyle w:val="Nagwek2"/>
      </w:pPr>
      <w:r w:rsidRPr="00275B89">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275B89">
        <w:t>:</w:t>
      </w:r>
    </w:p>
    <w:p w14:paraId="7FC40C37" w14:textId="77777777" w:rsidR="00B01985" w:rsidRPr="00275B89" w:rsidRDefault="00B01985" w:rsidP="00E83AA6">
      <w:pPr>
        <w:pStyle w:val="Nagwek2"/>
        <w:numPr>
          <w:ilvl w:val="0"/>
          <w:numId w:val="16"/>
        </w:numPr>
      </w:pPr>
      <w:r w:rsidRPr="00275B89">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F1584AE" w14:textId="77777777" w:rsidR="00B01985" w:rsidRPr="00275B89" w:rsidRDefault="00B01985" w:rsidP="00E83AA6">
      <w:pPr>
        <w:pStyle w:val="Nagwek2"/>
        <w:numPr>
          <w:ilvl w:val="0"/>
          <w:numId w:val="16"/>
        </w:numPr>
      </w:pPr>
      <w:r w:rsidRPr="00275B89">
        <w:t xml:space="preserve">obowiązek informacyjny wynikający z art. 14 RODO względem osób fizycznych, których dane Wykonawca pozyskał w sposób pośredni, a które to dane Wykonawca </w:t>
      </w:r>
      <w:r w:rsidRPr="00275B89">
        <w:lastRenderedPageBreak/>
        <w:t>przekazuje Zamawiającemu w treści oferty lub dokumentów składanych na żądanie Zamawiającego.</w:t>
      </w:r>
    </w:p>
    <w:p w14:paraId="178FD3DE" w14:textId="77777777" w:rsidR="00B01985" w:rsidRPr="00275B89" w:rsidRDefault="00B01985" w:rsidP="00E83AA6">
      <w:pPr>
        <w:pStyle w:val="Nagwek2"/>
      </w:pPr>
      <w:r w:rsidRPr="00275B89">
        <w:t>Zamawiający informuje, że;</w:t>
      </w:r>
    </w:p>
    <w:p w14:paraId="03BF9829" w14:textId="77777777" w:rsidR="00B01985" w:rsidRPr="00275B89" w:rsidRDefault="00B01985" w:rsidP="00E83AA6">
      <w:pPr>
        <w:pStyle w:val="Nagwek2"/>
        <w:numPr>
          <w:ilvl w:val="0"/>
          <w:numId w:val="17"/>
        </w:numPr>
      </w:pPr>
      <w:r w:rsidRPr="00275B89">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83D0C52" w14:textId="77777777" w:rsidR="00B01985" w:rsidRPr="00275B89" w:rsidRDefault="00B01985" w:rsidP="00E83AA6">
      <w:pPr>
        <w:pStyle w:val="Nagwek2"/>
        <w:numPr>
          <w:ilvl w:val="0"/>
          <w:numId w:val="17"/>
        </w:numPr>
      </w:pPr>
      <w:r w:rsidRPr="00275B89">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90EA52C" w14:textId="77777777" w:rsidR="00B01985" w:rsidRPr="00275B89" w:rsidRDefault="00B01985" w:rsidP="00E83AA6">
      <w:pPr>
        <w:pStyle w:val="Nagwek2"/>
        <w:numPr>
          <w:ilvl w:val="0"/>
          <w:numId w:val="17"/>
        </w:numPr>
      </w:pPr>
      <w:r w:rsidRPr="00275B89">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1E3345F" w14:textId="77777777" w:rsidR="00B01985" w:rsidRPr="00275B89" w:rsidRDefault="00B01985" w:rsidP="00E83AA6">
      <w:pPr>
        <w:pStyle w:val="Nagwek2"/>
        <w:numPr>
          <w:ilvl w:val="0"/>
          <w:numId w:val="17"/>
        </w:numPr>
      </w:pPr>
      <w:r w:rsidRPr="00275B89">
        <w:t>skorzystanie przez osobę, której dane osobowe są przetwarzane, z uprawnienia, o którym mowa w art. 16 RODO (uprawnienie do sprostowania lub uzupełnienia danych osobowych), nie może naruszać integralności protokołu postępowania oraz jego załączników;</w:t>
      </w:r>
    </w:p>
    <w:p w14:paraId="545CDA81" w14:textId="77777777" w:rsidR="00B01985" w:rsidRPr="00275B89" w:rsidRDefault="00B01985" w:rsidP="00E83AA6">
      <w:pPr>
        <w:pStyle w:val="Nagwek2"/>
        <w:numPr>
          <w:ilvl w:val="0"/>
          <w:numId w:val="17"/>
        </w:numPr>
      </w:pPr>
      <w:r w:rsidRPr="00275B89">
        <w:t xml:space="preserve">w postępowaniu o udzielenie zamówienia zgłoszenie żądania ograniczenia przetwarzania, o którym mowa w art. 18 ust. 1 RODO, nie ogranicza przetwarzania </w:t>
      </w:r>
      <w:r w:rsidRPr="00275B89">
        <w:lastRenderedPageBreak/>
        <w:t>danych osobowych do czasu zakończenia tego postępowania;</w:t>
      </w:r>
    </w:p>
    <w:p w14:paraId="09377756" w14:textId="77777777" w:rsidR="00B01985" w:rsidRPr="00275B89" w:rsidRDefault="00B01985" w:rsidP="00E83AA6">
      <w:pPr>
        <w:pStyle w:val="Nagwek2"/>
        <w:numPr>
          <w:ilvl w:val="0"/>
          <w:numId w:val="17"/>
        </w:numPr>
      </w:pPr>
      <w:r w:rsidRPr="00275B89">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FE9C402" w14:textId="77777777" w:rsidR="00B01985" w:rsidRPr="00275B89" w:rsidRDefault="00B01985" w:rsidP="00E83AA6">
      <w:pPr>
        <w:pStyle w:val="Nagwek2"/>
        <w:numPr>
          <w:ilvl w:val="0"/>
          <w:numId w:val="0"/>
        </w:numPr>
        <w:ind w:left="1040"/>
      </w:pPr>
    </w:p>
    <w:p w14:paraId="3611492F" w14:textId="77777777" w:rsidR="00B01985" w:rsidRPr="00275B89" w:rsidRDefault="00B01985" w:rsidP="00A27E29">
      <w:pPr>
        <w:spacing w:before="60" w:after="60" w:line="360" w:lineRule="auto"/>
        <w:jc w:val="both"/>
      </w:pPr>
      <w:r w:rsidRPr="00275B89">
        <w:rPr>
          <w:b/>
        </w:rPr>
        <w:t>Załączniki do SWZ</w:t>
      </w:r>
      <w:r w:rsidRPr="00275B89">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275B89" w14:paraId="679F9963"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50315C5A" w14:textId="77777777" w:rsidR="00B01985" w:rsidRPr="00275B89" w:rsidRDefault="00B01985" w:rsidP="00BB63B0">
            <w:pPr>
              <w:spacing w:before="60" w:after="120" w:line="360" w:lineRule="auto"/>
              <w:jc w:val="both"/>
              <w:rPr>
                <w:b/>
              </w:rPr>
            </w:pPr>
            <w:r w:rsidRPr="00275B89">
              <w:rPr>
                <w:b/>
              </w:rPr>
              <w:t>Nr</w:t>
            </w:r>
          </w:p>
        </w:tc>
        <w:tc>
          <w:tcPr>
            <w:tcW w:w="8636" w:type="dxa"/>
            <w:tcBorders>
              <w:top w:val="single" w:sz="4" w:space="0" w:color="auto"/>
              <w:left w:val="single" w:sz="4" w:space="0" w:color="auto"/>
              <w:bottom w:val="single" w:sz="4" w:space="0" w:color="auto"/>
              <w:right w:val="single" w:sz="4" w:space="0" w:color="auto"/>
            </w:tcBorders>
            <w:hideMark/>
          </w:tcPr>
          <w:p w14:paraId="10B0BF17" w14:textId="77777777" w:rsidR="00B01985" w:rsidRPr="00275B89" w:rsidRDefault="00B01985" w:rsidP="00BB63B0">
            <w:pPr>
              <w:spacing w:before="60" w:after="120" w:line="360" w:lineRule="auto"/>
              <w:jc w:val="both"/>
              <w:rPr>
                <w:b/>
              </w:rPr>
            </w:pPr>
            <w:r w:rsidRPr="00275B89">
              <w:rPr>
                <w:b/>
              </w:rPr>
              <w:t>Nazwa załącznika</w:t>
            </w:r>
          </w:p>
        </w:tc>
      </w:tr>
      <w:tr w:rsidR="00236574" w:rsidRPr="00275B89" w14:paraId="1BA18CB9" w14:textId="77777777" w:rsidTr="00C05FA8">
        <w:tc>
          <w:tcPr>
            <w:tcW w:w="828" w:type="dxa"/>
            <w:tcBorders>
              <w:top w:val="single" w:sz="4" w:space="0" w:color="auto"/>
              <w:left w:val="single" w:sz="4" w:space="0" w:color="auto"/>
              <w:bottom w:val="single" w:sz="4" w:space="0" w:color="auto"/>
              <w:right w:val="single" w:sz="4" w:space="0" w:color="auto"/>
            </w:tcBorders>
            <w:hideMark/>
          </w:tcPr>
          <w:p w14:paraId="70CC6878" w14:textId="77777777" w:rsidR="00236574" w:rsidRPr="00275B89" w:rsidRDefault="00236574" w:rsidP="00C05FA8">
            <w:pPr>
              <w:spacing w:before="60" w:after="120" w:line="360" w:lineRule="auto"/>
              <w:jc w:val="both"/>
              <w:rPr>
                <w:b/>
              </w:rPr>
            </w:pPr>
            <w:r w:rsidRPr="00275B89">
              <w:t>1</w:t>
            </w:r>
          </w:p>
        </w:tc>
        <w:tc>
          <w:tcPr>
            <w:tcW w:w="8636" w:type="dxa"/>
            <w:tcBorders>
              <w:top w:val="single" w:sz="4" w:space="0" w:color="auto"/>
              <w:left w:val="single" w:sz="4" w:space="0" w:color="auto"/>
              <w:bottom w:val="single" w:sz="4" w:space="0" w:color="auto"/>
              <w:right w:val="single" w:sz="4" w:space="0" w:color="auto"/>
            </w:tcBorders>
            <w:hideMark/>
          </w:tcPr>
          <w:p w14:paraId="6CD0A6F2" w14:textId="7EA758CE" w:rsidR="00236574" w:rsidRPr="00275B89" w:rsidRDefault="00236574" w:rsidP="00C05FA8">
            <w:pPr>
              <w:spacing w:before="60" w:after="120" w:line="360" w:lineRule="auto"/>
              <w:jc w:val="both"/>
              <w:rPr>
                <w:b/>
              </w:rPr>
            </w:pPr>
            <w:r w:rsidRPr="00275B89">
              <w:t>Wzór oferty</w:t>
            </w:r>
          </w:p>
        </w:tc>
      </w:tr>
      <w:tr w:rsidR="00236574" w:rsidRPr="00275B89" w14:paraId="7206617A" w14:textId="77777777" w:rsidTr="00C05FA8">
        <w:tc>
          <w:tcPr>
            <w:tcW w:w="828" w:type="dxa"/>
            <w:tcBorders>
              <w:top w:val="single" w:sz="4" w:space="0" w:color="auto"/>
              <w:left w:val="single" w:sz="4" w:space="0" w:color="auto"/>
              <w:bottom w:val="single" w:sz="4" w:space="0" w:color="auto"/>
              <w:right w:val="single" w:sz="4" w:space="0" w:color="auto"/>
            </w:tcBorders>
            <w:hideMark/>
          </w:tcPr>
          <w:p w14:paraId="1FA063F5" w14:textId="77777777" w:rsidR="00236574" w:rsidRPr="00275B89" w:rsidRDefault="00236574" w:rsidP="00C05FA8">
            <w:pPr>
              <w:spacing w:before="60" w:after="120" w:line="360" w:lineRule="auto"/>
              <w:jc w:val="both"/>
              <w:rPr>
                <w:b/>
              </w:rPr>
            </w:pPr>
            <w:r w:rsidRPr="00275B89">
              <w:t>2</w:t>
            </w:r>
          </w:p>
        </w:tc>
        <w:tc>
          <w:tcPr>
            <w:tcW w:w="8636" w:type="dxa"/>
            <w:tcBorders>
              <w:top w:val="single" w:sz="4" w:space="0" w:color="auto"/>
              <w:left w:val="single" w:sz="4" w:space="0" w:color="auto"/>
              <w:bottom w:val="single" w:sz="4" w:space="0" w:color="auto"/>
              <w:right w:val="single" w:sz="4" w:space="0" w:color="auto"/>
            </w:tcBorders>
            <w:hideMark/>
          </w:tcPr>
          <w:p w14:paraId="6727842B" w14:textId="4BD4A633" w:rsidR="00236574" w:rsidRPr="00275B89" w:rsidRDefault="00FA024A" w:rsidP="00C05FA8">
            <w:pPr>
              <w:spacing w:before="60" w:after="120" w:line="360" w:lineRule="auto"/>
              <w:jc w:val="both"/>
              <w:rPr>
                <w:b/>
              </w:rPr>
            </w:pPr>
            <w:r w:rsidRPr="00275B89">
              <w:t>Jednolity europejski dokument zamówienia</w:t>
            </w:r>
          </w:p>
        </w:tc>
      </w:tr>
      <w:tr w:rsidR="00236574" w:rsidRPr="00275B89" w14:paraId="2178E50A" w14:textId="77777777" w:rsidTr="00C05FA8">
        <w:tc>
          <w:tcPr>
            <w:tcW w:w="828" w:type="dxa"/>
            <w:tcBorders>
              <w:top w:val="single" w:sz="4" w:space="0" w:color="auto"/>
              <w:left w:val="single" w:sz="4" w:space="0" w:color="auto"/>
              <w:bottom w:val="single" w:sz="4" w:space="0" w:color="auto"/>
              <w:right w:val="single" w:sz="4" w:space="0" w:color="auto"/>
            </w:tcBorders>
            <w:hideMark/>
          </w:tcPr>
          <w:p w14:paraId="79D668D2" w14:textId="77777777" w:rsidR="00236574" w:rsidRPr="00275B89" w:rsidRDefault="00236574" w:rsidP="00C05FA8">
            <w:pPr>
              <w:spacing w:before="60" w:after="120" w:line="360" w:lineRule="auto"/>
              <w:jc w:val="both"/>
              <w:rPr>
                <w:b/>
              </w:rPr>
            </w:pPr>
            <w:r w:rsidRPr="00275B89">
              <w:t>3</w:t>
            </w:r>
          </w:p>
        </w:tc>
        <w:tc>
          <w:tcPr>
            <w:tcW w:w="8636" w:type="dxa"/>
            <w:tcBorders>
              <w:top w:val="single" w:sz="4" w:space="0" w:color="auto"/>
              <w:left w:val="single" w:sz="4" w:space="0" w:color="auto"/>
              <w:bottom w:val="single" w:sz="4" w:space="0" w:color="auto"/>
              <w:right w:val="single" w:sz="4" w:space="0" w:color="auto"/>
            </w:tcBorders>
            <w:hideMark/>
          </w:tcPr>
          <w:p w14:paraId="318048E2" w14:textId="3B3EEBA9" w:rsidR="00236574" w:rsidRPr="00275B89" w:rsidRDefault="00FA024A" w:rsidP="00C05FA8">
            <w:pPr>
              <w:spacing w:before="60" w:after="120" w:line="360" w:lineRule="auto"/>
              <w:jc w:val="both"/>
              <w:rPr>
                <w:b/>
              </w:rPr>
            </w:pPr>
            <w:r w:rsidRPr="00275B89">
              <w:t>Oświadczenie wykonawcy dotyczące odrębnych przesłanek wykluczenia (procedura pełna)</w:t>
            </w:r>
          </w:p>
        </w:tc>
      </w:tr>
      <w:tr w:rsidR="00236574" w:rsidRPr="00275B89" w14:paraId="2C663119" w14:textId="77777777" w:rsidTr="00C05FA8">
        <w:tc>
          <w:tcPr>
            <w:tcW w:w="828" w:type="dxa"/>
            <w:tcBorders>
              <w:top w:val="single" w:sz="4" w:space="0" w:color="auto"/>
              <w:left w:val="single" w:sz="4" w:space="0" w:color="auto"/>
              <w:bottom w:val="single" w:sz="4" w:space="0" w:color="auto"/>
              <w:right w:val="single" w:sz="4" w:space="0" w:color="auto"/>
            </w:tcBorders>
            <w:hideMark/>
          </w:tcPr>
          <w:p w14:paraId="35F7696E" w14:textId="77777777" w:rsidR="00236574" w:rsidRPr="00275B89" w:rsidRDefault="00236574" w:rsidP="00C05FA8">
            <w:pPr>
              <w:spacing w:before="60" w:after="120" w:line="360" w:lineRule="auto"/>
              <w:jc w:val="both"/>
              <w:rPr>
                <w:b/>
              </w:rPr>
            </w:pPr>
            <w:r w:rsidRPr="00275B89">
              <w:t>4</w:t>
            </w:r>
          </w:p>
        </w:tc>
        <w:tc>
          <w:tcPr>
            <w:tcW w:w="8636" w:type="dxa"/>
            <w:tcBorders>
              <w:top w:val="single" w:sz="4" w:space="0" w:color="auto"/>
              <w:left w:val="single" w:sz="4" w:space="0" w:color="auto"/>
              <w:bottom w:val="single" w:sz="4" w:space="0" w:color="auto"/>
              <w:right w:val="single" w:sz="4" w:space="0" w:color="auto"/>
            </w:tcBorders>
            <w:hideMark/>
          </w:tcPr>
          <w:p w14:paraId="6F946EA9" w14:textId="41D88399" w:rsidR="00236574" w:rsidRPr="00275B89" w:rsidRDefault="00FA024A" w:rsidP="00C05FA8">
            <w:pPr>
              <w:spacing w:before="60" w:after="120" w:line="360" w:lineRule="auto"/>
              <w:jc w:val="both"/>
              <w:rPr>
                <w:b/>
              </w:rPr>
            </w:pPr>
            <w:r w:rsidRPr="00275B89">
              <w:t>projekt umowy</w:t>
            </w:r>
            <w:r>
              <w:t xml:space="preserve">- </w:t>
            </w:r>
            <w:r w:rsidRPr="00275B89">
              <w:t>dot. grupy 1</w:t>
            </w:r>
          </w:p>
        </w:tc>
      </w:tr>
      <w:tr w:rsidR="00FA024A" w:rsidRPr="00275B89" w14:paraId="63A3841A" w14:textId="77777777" w:rsidTr="00C05FA8">
        <w:tc>
          <w:tcPr>
            <w:tcW w:w="828" w:type="dxa"/>
            <w:tcBorders>
              <w:top w:val="single" w:sz="4" w:space="0" w:color="auto"/>
              <w:left w:val="single" w:sz="4" w:space="0" w:color="auto"/>
              <w:bottom w:val="single" w:sz="4" w:space="0" w:color="auto"/>
              <w:right w:val="single" w:sz="4" w:space="0" w:color="auto"/>
            </w:tcBorders>
          </w:tcPr>
          <w:p w14:paraId="08554B04" w14:textId="5592BE4F" w:rsidR="00FA024A" w:rsidRPr="00275B89" w:rsidRDefault="00FA024A" w:rsidP="00C05FA8">
            <w:pPr>
              <w:spacing w:before="60" w:after="120" w:line="360" w:lineRule="auto"/>
              <w:jc w:val="both"/>
            </w:pPr>
            <w:r>
              <w:t>4A</w:t>
            </w:r>
          </w:p>
        </w:tc>
        <w:tc>
          <w:tcPr>
            <w:tcW w:w="8636" w:type="dxa"/>
            <w:tcBorders>
              <w:top w:val="single" w:sz="4" w:space="0" w:color="auto"/>
              <w:left w:val="single" w:sz="4" w:space="0" w:color="auto"/>
              <w:bottom w:val="single" w:sz="4" w:space="0" w:color="auto"/>
              <w:right w:val="single" w:sz="4" w:space="0" w:color="auto"/>
            </w:tcBorders>
          </w:tcPr>
          <w:p w14:paraId="4B2B9FEF" w14:textId="02CE263B" w:rsidR="00FA024A" w:rsidRPr="00275B89" w:rsidRDefault="00FA024A" w:rsidP="00C05FA8">
            <w:pPr>
              <w:spacing w:before="60" w:after="120" w:line="360" w:lineRule="auto"/>
              <w:jc w:val="both"/>
            </w:pPr>
            <w:r>
              <w:t>Projekt umowy</w:t>
            </w:r>
          </w:p>
        </w:tc>
      </w:tr>
      <w:tr w:rsidR="00FA024A" w:rsidRPr="00275B89" w14:paraId="4DC62D79" w14:textId="77777777" w:rsidTr="00C05FA8">
        <w:tc>
          <w:tcPr>
            <w:tcW w:w="828" w:type="dxa"/>
            <w:tcBorders>
              <w:top w:val="single" w:sz="4" w:space="0" w:color="auto"/>
              <w:left w:val="single" w:sz="4" w:space="0" w:color="auto"/>
              <w:bottom w:val="single" w:sz="4" w:space="0" w:color="auto"/>
              <w:right w:val="single" w:sz="4" w:space="0" w:color="auto"/>
            </w:tcBorders>
          </w:tcPr>
          <w:p w14:paraId="24AF1B21" w14:textId="103B60A2" w:rsidR="00FA024A" w:rsidRPr="00275B89" w:rsidRDefault="00F72091" w:rsidP="00C05FA8">
            <w:pPr>
              <w:spacing w:before="60" w:after="120" w:line="360" w:lineRule="auto"/>
              <w:jc w:val="both"/>
            </w:pPr>
            <w:r>
              <w:t>5</w:t>
            </w:r>
          </w:p>
        </w:tc>
        <w:tc>
          <w:tcPr>
            <w:tcW w:w="8636" w:type="dxa"/>
            <w:tcBorders>
              <w:top w:val="single" w:sz="4" w:space="0" w:color="auto"/>
              <w:left w:val="single" w:sz="4" w:space="0" w:color="auto"/>
              <w:bottom w:val="single" w:sz="4" w:space="0" w:color="auto"/>
              <w:right w:val="single" w:sz="4" w:space="0" w:color="auto"/>
            </w:tcBorders>
          </w:tcPr>
          <w:p w14:paraId="6CB0980D" w14:textId="1584519B" w:rsidR="00FA024A" w:rsidRPr="00275B89" w:rsidRDefault="00F72091" w:rsidP="00C05FA8">
            <w:pPr>
              <w:spacing w:before="60" w:after="120" w:line="360" w:lineRule="auto"/>
              <w:jc w:val="both"/>
            </w:pPr>
            <w:r w:rsidRPr="00275B89">
              <w:t>Oświadczenie wykonawcy o aktualności informacji zawartych w oświadczeniu wstępnym</w:t>
            </w:r>
          </w:p>
        </w:tc>
      </w:tr>
      <w:tr w:rsidR="00236574" w:rsidRPr="00275B89" w14:paraId="3C4CC149" w14:textId="77777777" w:rsidTr="00C05FA8">
        <w:tc>
          <w:tcPr>
            <w:tcW w:w="828" w:type="dxa"/>
            <w:tcBorders>
              <w:top w:val="single" w:sz="4" w:space="0" w:color="auto"/>
              <w:left w:val="single" w:sz="4" w:space="0" w:color="auto"/>
              <w:bottom w:val="single" w:sz="4" w:space="0" w:color="auto"/>
              <w:right w:val="single" w:sz="4" w:space="0" w:color="auto"/>
            </w:tcBorders>
            <w:hideMark/>
          </w:tcPr>
          <w:p w14:paraId="67764E8B" w14:textId="472DEA49" w:rsidR="00236574" w:rsidRPr="00275B89" w:rsidRDefault="00F72091" w:rsidP="00C05FA8">
            <w:pPr>
              <w:spacing w:before="60" w:after="120" w:line="360" w:lineRule="auto"/>
              <w:jc w:val="both"/>
              <w:rPr>
                <w:b/>
              </w:rPr>
            </w:pPr>
            <w:r>
              <w:t>6</w:t>
            </w:r>
          </w:p>
        </w:tc>
        <w:tc>
          <w:tcPr>
            <w:tcW w:w="8636" w:type="dxa"/>
            <w:tcBorders>
              <w:top w:val="single" w:sz="4" w:space="0" w:color="auto"/>
              <w:left w:val="single" w:sz="4" w:space="0" w:color="auto"/>
              <w:bottom w:val="single" w:sz="4" w:space="0" w:color="auto"/>
              <w:right w:val="single" w:sz="4" w:space="0" w:color="auto"/>
            </w:tcBorders>
            <w:hideMark/>
          </w:tcPr>
          <w:p w14:paraId="40B008C2" w14:textId="05F23F59" w:rsidR="00236574" w:rsidRPr="00275B89" w:rsidRDefault="00F72091" w:rsidP="00C05FA8">
            <w:pPr>
              <w:spacing w:before="60" w:after="120" w:line="360" w:lineRule="auto"/>
              <w:jc w:val="both"/>
              <w:rPr>
                <w:b/>
              </w:rPr>
            </w:pPr>
            <w:r w:rsidRPr="00275B89">
              <w:t xml:space="preserve">Oświadczenie wykonawcy w sprawie grupy kapitałowej </w:t>
            </w:r>
          </w:p>
        </w:tc>
      </w:tr>
      <w:tr w:rsidR="00236574" w:rsidRPr="00275B89" w14:paraId="0E9815AF" w14:textId="77777777" w:rsidTr="00C05FA8">
        <w:tc>
          <w:tcPr>
            <w:tcW w:w="828" w:type="dxa"/>
            <w:tcBorders>
              <w:top w:val="single" w:sz="4" w:space="0" w:color="auto"/>
              <w:left w:val="single" w:sz="4" w:space="0" w:color="auto"/>
              <w:bottom w:val="single" w:sz="4" w:space="0" w:color="auto"/>
              <w:right w:val="single" w:sz="4" w:space="0" w:color="auto"/>
            </w:tcBorders>
            <w:hideMark/>
          </w:tcPr>
          <w:p w14:paraId="679FD9F2" w14:textId="51571C54" w:rsidR="00236574" w:rsidRPr="00275B89" w:rsidRDefault="00F72091" w:rsidP="00C05FA8">
            <w:pPr>
              <w:spacing w:before="60" w:after="120" w:line="360" w:lineRule="auto"/>
              <w:jc w:val="both"/>
              <w:rPr>
                <w:b/>
              </w:rPr>
            </w:pPr>
            <w:r>
              <w:rPr>
                <w:b/>
              </w:rPr>
              <w:t>7</w:t>
            </w:r>
          </w:p>
        </w:tc>
        <w:tc>
          <w:tcPr>
            <w:tcW w:w="8636" w:type="dxa"/>
            <w:tcBorders>
              <w:top w:val="single" w:sz="4" w:space="0" w:color="auto"/>
              <w:left w:val="single" w:sz="4" w:space="0" w:color="auto"/>
              <w:bottom w:val="single" w:sz="4" w:space="0" w:color="auto"/>
              <w:right w:val="single" w:sz="4" w:space="0" w:color="auto"/>
            </w:tcBorders>
            <w:hideMark/>
          </w:tcPr>
          <w:p w14:paraId="7A78FD3D" w14:textId="3974F7D3" w:rsidR="00236574" w:rsidRPr="00275B89" w:rsidRDefault="00F72091" w:rsidP="00C05FA8">
            <w:pPr>
              <w:spacing w:before="60" w:after="120" w:line="360" w:lineRule="auto"/>
              <w:jc w:val="both"/>
              <w:rPr>
                <w:b/>
              </w:rPr>
            </w:pPr>
            <w:r w:rsidRPr="00275B89">
              <w:t>Oświadczenie o dopuszczeniu do obrotu</w:t>
            </w:r>
          </w:p>
        </w:tc>
      </w:tr>
    </w:tbl>
    <w:p w14:paraId="305364BB" w14:textId="77777777" w:rsidR="00B01985" w:rsidRPr="00275B89" w:rsidRDefault="00B01985" w:rsidP="00A27E29">
      <w:pPr>
        <w:spacing w:line="360" w:lineRule="auto"/>
        <w:jc w:val="both"/>
        <w:rPr>
          <w:b/>
          <w:sz w:val="6"/>
          <w:szCs w:val="6"/>
        </w:rPr>
      </w:pPr>
    </w:p>
    <w:p w14:paraId="59CB81F6" w14:textId="77777777" w:rsidR="004D2447" w:rsidRPr="00275B89" w:rsidRDefault="004D2447" w:rsidP="00A27E29">
      <w:pPr>
        <w:spacing w:line="360" w:lineRule="auto"/>
      </w:pPr>
    </w:p>
    <w:sectPr w:rsidR="004D2447" w:rsidRPr="00275B89">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349BF" w14:textId="77777777" w:rsidR="00F152C6" w:rsidRDefault="00F152C6">
      <w:r>
        <w:separator/>
      </w:r>
    </w:p>
  </w:endnote>
  <w:endnote w:type="continuationSeparator" w:id="0">
    <w:p w14:paraId="53952B54" w14:textId="77777777" w:rsidR="00F152C6" w:rsidRDefault="00F15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37436" w14:textId="77777777" w:rsidR="00236574" w:rsidRDefault="002365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CF602" w14:textId="52FA7D4F" w:rsidR="00D35830" w:rsidRPr="0032298C" w:rsidRDefault="00DB68BC">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2A435098" wp14:editId="0E1EE9C2">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90EF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656525D"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E801E" w14:textId="77777777" w:rsidR="00236574" w:rsidRDefault="002365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2064A" w14:textId="77777777" w:rsidR="00F152C6" w:rsidRDefault="00F152C6">
      <w:r>
        <w:separator/>
      </w:r>
    </w:p>
  </w:footnote>
  <w:footnote w:type="continuationSeparator" w:id="0">
    <w:p w14:paraId="093B7D4C" w14:textId="77777777" w:rsidR="00F152C6" w:rsidRDefault="00F15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6AAF2" w14:textId="77777777" w:rsidR="00236574" w:rsidRDefault="002365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F9640" w14:textId="77777777" w:rsidR="00D35830" w:rsidRDefault="00D35830">
    <w:pPr>
      <w:pStyle w:val="Nagwek"/>
      <w:jc w:val="center"/>
      <w:rPr>
        <w:sz w:val="18"/>
        <w:szCs w:val="18"/>
      </w:rPr>
    </w:pPr>
    <w:r>
      <w:rPr>
        <w:sz w:val="18"/>
        <w:szCs w:val="18"/>
      </w:rPr>
      <w:t>S</w:t>
    </w:r>
    <w:r w:rsidR="00B01985">
      <w:rPr>
        <w:sz w:val="18"/>
        <w:szCs w:val="18"/>
      </w:rPr>
      <w:t>WZ</w:t>
    </w:r>
  </w:p>
  <w:p w14:paraId="61E40E8F" w14:textId="77777777" w:rsidR="00D35830" w:rsidRDefault="00236574">
    <w:pPr>
      <w:pStyle w:val="Nagwek"/>
      <w:jc w:val="center"/>
      <w:rPr>
        <w:sz w:val="18"/>
        <w:szCs w:val="18"/>
      </w:rPr>
    </w:pPr>
    <w:r>
      <w:rPr>
        <w:sz w:val="18"/>
        <w:szCs w:val="18"/>
      </w:rPr>
      <w:t>Dostawa preparatów do żywienia dojelitowego wraz z dzierżawą pomp</w:t>
    </w:r>
  </w:p>
  <w:p w14:paraId="050F60B7" w14:textId="6201E4A0" w:rsidR="00D35830" w:rsidRDefault="00DB68BC">
    <w:pPr>
      <w:pStyle w:val="Nagwek"/>
    </w:pPr>
    <w:r>
      <w:rPr>
        <w:noProof/>
      </w:rPr>
      <mc:AlternateContent>
        <mc:Choice Requires="wps">
          <w:drawing>
            <wp:anchor distT="0" distB="0" distL="114300" distR="114300" simplePos="0" relativeHeight="251658240" behindDoc="0" locked="0" layoutInCell="1" allowOverlap="1" wp14:anchorId="458C1661" wp14:editId="3041A91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29BE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79871" w14:textId="77777777" w:rsidR="00236574" w:rsidRDefault="002365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02B8A"/>
    <w:multiLevelType w:val="hybridMultilevel"/>
    <w:tmpl w:val="C8CA887E"/>
    <w:name w:val="WW8Num1123222"/>
    <w:lvl w:ilvl="0" w:tplc="A7F0436E">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8020B7B4">
      <w:start w:val="3"/>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EE3197E"/>
    <w:multiLevelType w:val="multilevel"/>
    <w:tmpl w:val="0B2E4B58"/>
    <w:lvl w:ilvl="0">
      <w:start w:val="1"/>
      <w:numFmt w:val="decimal"/>
      <w:pStyle w:val="Nagwek1"/>
      <w:lvlText w:val="%1."/>
      <w:lvlJc w:val="left"/>
      <w:pPr>
        <w:tabs>
          <w:tab w:val="num" w:pos="432"/>
        </w:tabs>
        <w:ind w:left="432" w:hanging="432"/>
      </w:pPr>
      <w:rPr>
        <w:rFonts w:hint="default"/>
      </w:rPr>
    </w:lvl>
    <w:lvl w:ilvl="1">
      <w:start w:val="1"/>
      <w:numFmt w:val="decimal"/>
      <w:pStyle w:val="Nagwek2"/>
      <w:lvlText w:val="%1.%2."/>
      <w:lvlJc w:val="left"/>
      <w:pPr>
        <w:tabs>
          <w:tab w:val="num" w:pos="680"/>
        </w:tabs>
        <w:ind w:left="680" w:hanging="680"/>
      </w:pPr>
      <w:rPr>
        <w:rFonts w:hint="default"/>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355734378">
    <w:abstractNumId w:val="3"/>
  </w:num>
  <w:num w:numId="2" w16cid:durableId="2073505028">
    <w:abstractNumId w:val="7"/>
  </w:num>
  <w:num w:numId="3" w16cid:durableId="1860643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798890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79713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1889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061936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09872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77218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3035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74723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94330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35598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416920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57445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75016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261489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92436618">
    <w:abstractNumId w:val="14"/>
  </w:num>
  <w:num w:numId="19" w16cid:durableId="1306856895">
    <w:abstractNumId w:val="5"/>
  </w:num>
  <w:num w:numId="20" w16cid:durableId="2043748238">
    <w:abstractNumId w:val="16"/>
  </w:num>
  <w:num w:numId="21" w16cid:durableId="980232079">
    <w:abstractNumId w:val="11"/>
  </w:num>
  <w:num w:numId="22" w16cid:durableId="1647931104">
    <w:abstractNumId w:val="17"/>
  </w:num>
  <w:num w:numId="23" w16cid:durableId="1900239032">
    <w:abstractNumId w:val="0"/>
  </w:num>
  <w:num w:numId="24" w16cid:durableId="1358383612">
    <w:abstractNumId w:val="2"/>
  </w:num>
  <w:num w:numId="25" w16cid:durableId="104860776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ECC"/>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251"/>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9CF"/>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477"/>
    <w:rsid w:val="00232EF6"/>
    <w:rsid w:val="00236574"/>
    <w:rsid w:val="0023697B"/>
    <w:rsid w:val="00243FB4"/>
    <w:rsid w:val="002457DC"/>
    <w:rsid w:val="0024673F"/>
    <w:rsid w:val="00263EFE"/>
    <w:rsid w:val="00271E9B"/>
    <w:rsid w:val="002746F7"/>
    <w:rsid w:val="00275B89"/>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87ADC"/>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3BF0"/>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41CE"/>
    <w:rsid w:val="005961D6"/>
    <w:rsid w:val="00597C67"/>
    <w:rsid w:val="005A032F"/>
    <w:rsid w:val="005C46D9"/>
    <w:rsid w:val="005C649B"/>
    <w:rsid w:val="005C7D0D"/>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37065"/>
    <w:rsid w:val="00740B94"/>
    <w:rsid w:val="00740EFA"/>
    <w:rsid w:val="00741CCD"/>
    <w:rsid w:val="007536C0"/>
    <w:rsid w:val="00757FE2"/>
    <w:rsid w:val="00760959"/>
    <w:rsid w:val="00770037"/>
    <w:rsid w:val="00774374"/>
    <w:rsid w:val="00774A7C"/>
    <w:rsid w:val="00774C75"/>
    <w:rsid w:val="00781ECC"/>
    <w:rsid w:val="007941DD"/>
    <w:rsid w:val="007A004A"/>
    <w:rsid w:val="007A5710"/>
    <w:rsid w:val="007B2BC0"/>
    <w:rsid w:val="007C00B8"/>
    <w:rsid w:val="007F35F3"/>
    <w:rsid w:val="007F3A2E"/>
    <w:rsid w:val="007F5389"/>
    <w:rsid w:val="008056A9"/>
    <w:rsid w:val="00811E8A"/>
    <w:rsid w:val="008123AD"/>
    <w:rsid w:val="00812A5E"/>
    <w:rsid w:val="0081485A"/>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1418"/>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2063"/>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25D0"/>
    <w:rsid w:val="00AC3CE1"/>
    <w:rsid w:val="00AE1609"/>
    <w:rsid w:val="00AE4E38"/>
    <w:rsid w:val="00AF1311"/>
    <w:rsid w:val="00AF616D"/>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600A"/>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364"/>
    <w:rsid w:val="00DA6DF6"/>
    <w:rsid w:val="00DB0872"/>
    <w:rsid w:val="00DB1192"/>
    <w:rsid w:val="00DB68BC"/>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3AA6"/>
    <w:rsid w:val="00E85EB9"/>
    <w:rsid w:val="00E879CD"/>
    <w:rsid w:val="00EA00A8"/>
    <w:rsid w:val="00EA145D"/>
    <w:rsid w:val="00EB00B6"/>
    <w:rsid w:val="00EB24E5"/>
    <w:rsid w:val="00EB6566"/>
    <w:rsid w:val="00EB7871"/>
    <w:rsid w:val="00EC031F"/>
    <w:rsid w:val="00EC4094"/>
    <w:rsid w:val="00EC4CDA"/>
    <w:rsid w:val="00ED0999"/>
    <w:rsid w:val="00ED58F5"/>
    <w:rsid w:val="00EE1213"/>
    <w:rsid w:val="00EE3618"/>
    <w:rsid w:val="00EE79F7"/>
    <w:rsid w:val="00EF0A3B"/>
    <w:rsid w:val="00EF5211"/>
    <w:rsid w:val="00F01987"/>
    <w:rsid w:val="00F04C40"/>
    <w:rsid w:val="00F131CB"/>
    <w:rsid w:val="00F13967"/>
    <w:rsid w:val="00F152C6"/>
    <w:rsid w:val="00F16368"/>
    <w:rsid w:val="00F17BC3"/>
    <w:rsid w:val="00F20EAA"/>
    <w:rsid w:val="00F2139A"/>
    <w:rsid w:val="00F234AD"/>
    <w:rsid w:val="00F23594"/>
    <w:rsid w:val="00F241C5"/>
    <w:rsid w:val="00F25177"/>
    <w:rsid w:val="00F278EE"/>
    <w:rsid w:val="00F525A3"/>
    <w:rsid w:val="00F65ACD"/>
    <w:rsid w:val="00F7086B"/>
    <w:rsid w:val="00F72091"/>
    <w:rsid w:val="00F733CE"/>
    <w:rsid w:val="00F8072E"/>
    <w:rsid w:val="00F83C11"/>
    <w:rsid w:val="00F83D72"/>
    <w:rsid w:val="00F927BA"/>
    <w:rsid w:val="00FA024A"/>
    <w:rsid w:val="00FB5143"/>
    <w:rsid w:val="00FC7555"/>
    <w:rsid w:val="00FD0B5A"/>
    <w:rsid w:val="00FD2772"/>
    <w:rsid w:val="00FD5B5F"/>
    <w:rsid w:val="00FE1584"/>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D089A1"/>
  <w15:chartTrackingRefBased/>
  <w15:docId w15:val="{933E1A29-C8E1-4325-8EC3-6D35AD1E8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FA024A"/>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E83AA6"/>
    <w:pPr>
      <w:widowControl w:val="0"/>
      <w:numPr>
        <w:ilvl w:val="1"/>
        <w:numId w:val="1"/>
      </w:numPr>
      <w:suppressAutoHyphens/>
      <w:spacing w:before="120" w:after="60" w:line="360" w:lineRule="auto"/>
      <w:jc w:val="both"/>
      <w:outlineLvl w:val="1"/>
    </w:pPr>
    <w:rPr>
      <w:b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FA024A"/>
    <w:rPr>
      <w:b/>
      <w:bCs/>
      <w:caps/>
      <w:kern w:val="32"/>
      <w:sz w:val="24"/>
      <w:szCs w:val="24"/>
      <w:lang w:val="x-none" w:eastAsia="x-none"/>
    </w:rPr>
  </w:style>
  <w:style w:type="character" w:customStyle="1" w:styleId="Nagwek2Znak">
    <w:name w:val="Nagłówek 2 Znak"/>
    <w:link w:val="Nagwek2"/>
    <w:rsid w:val="00E83AA6"/>
    <w:rPr>
      <w:b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85866611">
      <w:bodyDiv w:val="1"/>
      <w:marLeft w:val="0"/>
      <w:marRight w:val="0"/>
      <w:marTop w:val="0"/>
      <w:marBottom w:val="0"/>
      <w:divBdr>
        <w:top w:val="none" w:sz="0" w:space="0" w:color="auto"/>
        <w:left w:val="none" w:sz="0" w:space="0" w:color="auto"/>
        <w:bottom w:val="none" w:sz="0" w:space="0" w:color="auto"/>
        <w:right w:val="none" w:sz="0" w:space="0" w:color="auto"/>
      </w:divBdr>
    </w:div>
    <w:div w:id="740250338">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3564916">
      <w:bodyDiv w:val="1"/>
      <w:marLeft w:val="0"/>
      <w:marRight w:val="0"/>
      <w:marTop w:val="0"/>
      <w:marBottom w:val="0"/>
      <w:divBdr>
        <w:top w:val="none" w:sz="0" w:space="0" w:color="auto"/>
        <w:left w:val="none" w:sz="0" w:space="0" w:color="auto"/>
        <w:bottom w:val="none" w:sz="0" w:space="0" w:color="auto"/>
        <w:right w:val="none" w:sz="0" w:space="0" w:color="auto"/>
      </w:divBdr>
    </w:div>
    <w:div w:id="1323393565">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425414352">
      <w:bodyDiv w:val="1"/>
      <w:marLeft w:val="0"/>
      <w:marRight w:val="0"/>
      <w:marTop w:val="0"/>
      <w:marBottom w:val="0"/>
      <w:divBdr>
        <w:top w:val="none" w:sz="0" w:space="0" w:color="auto"/>
        <w:left w:val="none" w:sz="0" w:space="0" w:color="auto"/>
        <w:bottom w:val="none" w:sz="0" w:space="0" w:color="auto"/>
        <w:right w:val="none" w:sz="0" w:space="0" w:color="auto"/>
      </w:divBdr>
    </w:div>
    <w:div w:id="1461144198">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6712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B32FE-D5FB-4B6C-8ABD-0E74492F7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37</TotalTime>
  <Pages>31</Pages>
  <Words>8018</Words>
  <Characters>48110</Characters>
  <Application>Microsoft Office Word</Application>
  <DocSecurity>0</DocSecurity>
  <Lines>400</Lines>
  <Paragraphs>112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56016</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Urszula Gawin</cp:lastModifiedBy>
  <cp:revision>6</cp:revision>
  <cp:lastPrinted>2024-09-26T08:07:00Z</cp:lastPrinted>
  <dcterms:created xsi:type="dcterms:W3CDTF">2024-10-17T12:12:00Z</dcterms:created>
  <dcterms:modified xsi:type="dcterms:W3CDTF">2024-10-18T09:14:00Z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