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17D30" w14:textId="3F40664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B7993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210653C" w14:textId="77777777" w:rsidTr="00D62E6E">
        <w:tc>
          <w:tcPr>
            <w:tcW w:w="2800" w:type="dxa"/>
            <w:shd w:val="clear" w:color="auto" w:fill="auto"/>
          </w:tcPr>
          <w:p w14:paraId="19BC847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327D8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069C0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9BA4D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64038A2F" w14:textId="77777777" w:rsidTr="00D62E6E">
        <w:tc>
          <w:tcPr>
            <w:tcW w:w="2800" w:type="dxa"/>
            <w:shd w:val="clear" w:color="auto" w:fill="auto"/>
          </w:tcPr>
          <w:p w14:paraId="2A089C6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6584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A25EF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22F450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D9274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6A18" w:rsidRPr="00C14101" w14:paraId="1590BBB4" w14:textId="77777777" w:rsidTr="003F3E2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C4D8D1" w14:textId="77777777" w:rsidR="00136A18" w:rsidRPr="00C14101" w:rsidRDefault="00136A18" w:rsidP="003F3E2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1BE6D85" w14:textId="77777777" w:rsidR="00136A18" w:rsidRPr="00C14101" w:rsidRDefault="00136A18" w:rsidP="003F3E2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36A1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36A1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36A18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17C4581" w14:textId="77777777" w:rsidR="00136A18" w:rsidRPr="00C14101" w:rsidRDefault="00136A18" w:rsidP="003F3E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835CED" w14:textId="77777777" w:rsidR="00136A18" w:rsidRPr="00C14101" w:rsidRDefault="00136A18" w:rsidP="003F3E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C7DA66E" w14:textId="77777777" w:rsidR="00BC121E" w:rsidRPr="00C14101" w:rsidRDefault="00136A1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76BC366" w14:textId="77777777" w:rsidTr="00D62E6E">
        <w:tc>
          <w:tcPr>
            <w:tcW w:w="2269" w:type="dxa"/>
            <w:shd w:val="clear" w:color="auto" w:fill="auto"/>
          </w:tcPr>
          <w:p w14:paraId="2B66B31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F126D7" w14:textId="77777777" w:rsidR="00D62E6E" w:rsidRPr="00D62E6E" w:rsidRDefault="00136A1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6A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nici chirurgicznych III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6A18" w:rsidRPr="00D62E6E" w14:paraId="06204E14" w14:textId="77777777" w:rsidTr="003F3E2E">
        <w:tc>
          <w:tcPr>
            <w:tcW w:w="2269" w:type="dxa"/>
            <w:shd w:val="clear" w:color="auto" w:fill="auto"/>
          </w:tcPr>
          <w:p w14:paraId="0C33E9DD" w14:textId="77777777" w:rsidR="00136A18" w:rsidRPr="00D62E6E" w:rsidRDefault="00136A18" w:rsidP="003F3E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9F738A" w14:textId="77777777" w:rsidR="00136A18" w:rsidRPr="00D62E6E" w:rsidRDefault="00136A18" w:rsidP="003F3E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6A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ZP/61/2024</w:t>
            </w:r>
          </w:p>
        </w:tc>
      </w:tr>
    </w:tbl>
    <w:p w14:paraId="1CFA6CB1" w14:textId="6F889A9A" w:rsidR="00BC121E" w:rsidRPr="00AB7993" w:rsidRDefault="00BC121E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36A18" w:rsidRPr="00136A18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E288C08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F7CEC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490DE8F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68D6D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4B6CAA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CEE268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90C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63C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C1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B32BD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9DD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6F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B0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CF1D3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4F39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C7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92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455A2A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44EA19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799D00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2CF9DC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1C8E052" w14:textId="77777777" w:rsidTr="00620E37">
        <w:tc>
          <w:tcPr>
            <w:tcW w:w="2660" w:type="dxa"/>
            <w:shd w:val="clear" w:color="auto" w:fill="auto"/>
          </w:tcPr>
          <w:p w14:paraId="31E3A17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B666D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4931AD1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A78BB4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B5C6E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C9D18A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6A1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526F1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A5807" w14:textId="77777777" w:rsidR="005C0992" w:rsidRDefault="005C0992">
      <w:r>
        <w:separator/>
      </w:r>
    </w:p>
  </w:endnote>
  <w:endnote w:type="continuationSeparator" w:id="0">
    <w:p w14:paraId="23BF3F28" w14:textId="77777777" w:rsidR="005C0992" w:rsidRDefault="005C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6628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2FA44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91D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D011DB" w14:textId="77777777" w:rsidR="009A4CD3" w:rsidRDefault="00AB799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1106786">
        <v:line id="_x0000_s1025" style="position:absolute;left:0;text-align:left;z-index:251657728" from="-3.85pt,8.7pt" to="455.15pt,8.7pt"/>
      </w:pict>
    </w:r>
  </w:p>
  <w:p w14:paraId="2849E49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DE19D" w14:textId="77777777" w:rsidR="00136A18" w:rsidRDefault="00136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470B2" w14:textId="77777777" w:rsidR="005C0992" w:rsidRDefault="005C0992">
      <w:r>
        <w:separator/>
      </w:r>
    </w:p>
  </w:footnote>
  <w:footnote w:type="continuationSeparator" w:id="0">
    <w:p w14:paraId="540C93AF" w14:textId="77777777" w:rsidR="005C0992" w:rsidRDefault="005C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65951" w14:textId="77777777" w:rsidR="00136A18" w:rsidRDefault="00136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34E1D" w14:textId="77777777" w:rsidR="00136A18" w:rsidRDefault="00136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06A20" w14:textId="77777777" w:rsidR="00136A18" w:rsidRDefault="00136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8323579">
    <w:abstractNumId w:val="13"/>
  </w:num>
  <w:num w:numId="2" w16cid:durableId="1988823880">
    <w:abstractNumId w:val="0"/>
  </w:num>
  <w:num w:numId="3" w16cid:durableId="2038235437">
    <w:abstractNumId w:val="11"/>
  </w:num>
  <w:num w:numId="4" w16cid:durableId="1217469147">
    <w:abstractNumId w:val="8"/>
  </w:num>
  <w:num w:numId="5" w16cid:durableId="2036495028">
    <w:abstractNumId w:val="7"/>
  </w:num>
  <w:num w:numId="6" w16cid:durableId="597520978">
    <w:abstractNumId w:val="1"/>
  </w:num>
  <w:num w:numId="7" w16cid:durableId="2066831614">
    <w:abstractNumId w:val="6"/>
  </w:num>
  <w:num w:numId="8" w16cid:durableId="1594049063">
    <w:abstractNumId w:val="3"/>
  </w:num>
  <w:num w:numId="9" w16cid:durableId="456685767">
    <w:abstractNumId w:val="2"/>
  </w:num>
  <w:num w:numId="10" w16cid:durableId="820121276">
    <w:abstractNumId w:val="5"/>
  </w:num>
  <w:num w:numId="11" w16cid:durableId="1874028264">
    <w:abstractNumId w:val="10"/>
  </w:num>
  <w:num w:numId="12" w16cid:durableId="208031865">
    <w:abstractNumId w:val="4"/>
  </w:num>
  <w:num w:numId="13" w16cid:durableId="2119327379">
    <w:abstractNumId w:val="9"/>
  </w:num>
  <w:num w:numId="14" w16cid:durableId="20651813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99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6A18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992"/>
    <w:rsid w:val="005C3627"/>
    <w:rsid w:val="005E622E"/>
    <w:rsid w:val="00620E37"/>
    <w:rsid w:val="00641063"/>
    <w:rsid w:val="00664D2F"/>
    <w:rsid w:val="00686C95"/>
    <w:rsid w:val="00694E49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230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B7993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1FAD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D0EEBE3"/>
  <w15:chartTrackingRefBased/>
  <w15:docId w15:val="{DD3370B0-BE81-4623-B548-B5C58453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cp:lastModifiedBy>Agnieszka Guzowska</cp:lastModifiedBy>
  <cp:revision>2</cp:revision>
  <cp:lastPrinted>2024-10-15T10:45:00Z</cp:lastPrinted>
  <dcterms:created xsi:type="dcterms:W3CDTF">2024-10-15T10:45:00Z</dcterms:created>
  <dcterms:modified xsi:type="dcterms:W3CDTF">2024-10-15T10:45:00Z</dcterms:modified>
</cp:coreProperties>
</file>