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81F2D6" w14:textId="77777777" w:rsidR="000246D5" w:rsidRDefault="009B7449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144DAC4C" w14:textId="77777777" w:rsidR="000246D5" w:rsidRDefault="009B7449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2D7AE11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Akademia Górniczo-Hutnicza</w:t>
      </w:r>
    </w:p>
    <w:p w14:paraId="273D619C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8D66BEF" w14:textId="77777777" w:rsidR="000246D5" w:rsidRDefault="009B7449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Mickiewicza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54F7A93F" w14:textId="77777777" w:rsidR="000246D5" w:rsidRDefault="000246D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C24AA08" w14:textId="77777777" w:rsidR="000246D5" w:rsidRDefault="009B7449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59BCE12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53D6839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3FD42AD3" w14:textId="77777777" w:rsidR="000246D5" w:rsidRDefault="009B7449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7BAB81" w14:textId="77777777" w:rsidR="000246D5" w:rsidRDefault="009B7449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86F5F50" w14:textId="77777777" w:rsidR="000246D5" w:rsidRDefault="009B7449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3A845AC" w14:textId="77777777" w:rsidR="000246D5" w:rsidRDefault="009B7449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985A781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1777FFC5" w14:textId="77777777" w:rsidR="000246D5" w:rsidRDefault="009B7449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719BDE70" w14:textId="77777777" w:rsidR="000246D5" w:rsidRDefault="009B7449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03B15F89" w14:textId="49D76472" w:rsidR="000246D5" w:rsidRPr="00BD4972" w:rsidRDefault="009B7449" w:rsidP="00B80B12">
      <w:pPr>
        <w:rPr>
          <w:b/>
          <w:bCs/>
          <w:iCs/>
          <w:color w:val="000000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</w:t>
      </w:r>
      <w:r>
        <w:rPr>
          <w:rFonts w:eastAsia="Times New Roman" w:cs="Calibri"/>
          <w:lang w:eastAsia="pl-PL"/>
        </w:rPr>
        <w:br/>
        <w:t>pn.</w:t>
      </w:r>
      <w:r w:rsidR="003625A6">
        <w:rPr>
          <w:rFonts w:eastAsia="Times New Roman" w:cs="Calibri"/>
          <w:lang w:eastAsia="pl-PL"/>
        </w:rPr>
        <w:t xml:space="preserve"> </w:t>
      </w:r>
      <w:r w:rsidR="00B80B12" w:rsidRPr="00B80B12">
        <w:rPr>
          <w:b/>
          <w:bCs/>
          <w:iCs/>
          <w:color w:val="000000"/>
        </w:rPr>
        <w:t>dostawę laptopa na potrzeby WFiIS - DE-dzp.272-646/24</w:t>
      </w:r>
      <w:r w:rsidR="00B80B12">
        <w:rPr>
          <w:b/>
          <w:bCs/>
          <w:iCs/>
          <w:color w:val="000000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14:paraId="46AAAD29" w14:textId="77777777" w:rsidR="000246D5" w:rsidRDefault="009B7449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14:paraId="1CC1E60C" w14:textId="77777777" w:rsidR="000246D5" w:rsidRDefault="009B7449">
      <w:pPr>
        <w:widowControl w:val="0"/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5A32044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>ustawy Pzp.</w:t>
      </w:r>
    </w:p>
    <w:p w14:paraId="6E19BC99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14:paraId="6C6528FF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FE2C2BB" w14:textId="77777777" w:rsidR="000246D5" w:rsidRDefault="009B7449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9558921" w14:textId="77777777" w:rsidR="000246D5" w:rsidRDefault="009B7449">
      <w:pPr>
        <w:widowControl w:val="0"/>
        <w:spacing w:before="240" w:after="240" w:line="240" w:lineRule="auto"/>
        <w:jc w:val="center"/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14:paraId="217A80F2" w14:textId="77777777" w:rsidR="000246D5" w:rsidRDefault="009B7449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3B1821A" w14:textId="77777777" w:rsidR="000246D5" w:rsidRDefault="000246D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7BD91681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24144D4" w14:textId="77777777" w:rsidR="000246D5" w:rsidRDefault="009B744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0246D5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F6A414" w14:textId="77777777" w:rsidR="00015D99" w:rsidRDefault="00015D99">
      <w:pPr>
        <w:spacing w:after="0" w:line="240" w:lineRule="auto"/>
      </w:pPr>
      <w:r>
        <w:separator/>
      </w:r>
    </w:p>
  </w:endnote>
  <w:endnote w:type="continuationSeparator" w:id="0">
    <w:p w14:paraId="2BB262C5" w14:textId="77777777" w:rsidR="00015D99" w:rsidRDefault="00015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462F2" w14:textId="77777777" w:rsidR="009A7723" w:rsidRDefault="009B7449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</w:p>
  <w:p w14:paraId="2F24BC7A" w14:textId="77777777" w:rsidR="009A7723" w:rsidRDefault="009A77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15D82A" w14:textId="77777777" w:rsidR="00015D99" w:rsidRDefault="00015D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9F41E5A" w14:textId="77777777" w:rsidR="00015D99" w:rsidRDefault="00015D99">
      <w:pPr>
        <w:spacing w:after="0" w:line="240" w:lineRule="auto"/>
      </w:pPr>
      <w:r>
        <w:continuationSeparator/>
      </w:r>
    </w:p>
  </w:footnote>
  <w:footnote w:id="1">
    <w:p w14:paraId="30A725A8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175C7DDE" w14:textId="77777777" w:rsidR="000246D5" w:rsidRDefault="009B7449">
      <w:pPr>
        <w:pStyle w:val="Tekstprzypisudolnego"/>
      </w:pPr>
      <w:r>
        <w:rPr>
          <w:rStyle w:val="Odwoanieprzypisudolnego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4C7FE2"/>
    <w:multiLevelType w:val="multilevel"/>
    <w:tmpl w:val="9B020FC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92114980">
    <w:abstractNumId w:val="0"/>
  </w:num>
  <w:num w:numId="2" w16cid:durableId="113294485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6D5"/>
    <w:rsid w:val="00015D99"/>
    <w:rsid w:val="000246D5"/>
    <w:rsid w:val="000419DD"/>
    <w:rsid w:val="000A54B0"/>
    <w:rsid w:val="000D1880"/>
    <w:rsid w:val="002B3CBD"/>
    <w:rsid w:val="002D6D29"/>
    <w:rsid w:val="003625A6"/>
    <w:rsid w:val="00441118"/>
    <w:rsid w:val="0048047B"/>
    <w:rsid w:val="004A5310"/>
    <w:rsid w:val="00622979"/>
    <w:rsid w:val="006F0C03"/>
    <w:rsid w:val="007A6003"/>
    <w:rsid w:val="007F063B"/>
    <w:rsid w:val="008D617C"/>
    <w:rsid w:val="009726CF"/>
    <w:rsid w:val="009A42E9"/>
    <w:rsid w:val="009A7723"/>
    <w:rsid w:val="009B7449"/>
    <w:rsid w:val="009E259A"/>
    <w:rsid w:val="00A05528"/>
    <w:rsid w:val="00AF307C"/>
    <w:rsid w:val="00B80B12"/>
    <w:rsid w:val="00BD4972"/>
    <w:rsid w:val="00C652C7"/>
    <w:rsid w:val="00CA28F9"/>
    <w:rsid w:val="00CD0463"/>
    <w:rsid w:val="00CD7E1D"/>
    <w:rsid w:val="00E03F9E"/>
    <w:rsid w:val="00E30D5B"/>
    <w:rsid w:val="00F54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DB2D"/>
  <w15:docId w15:val="{598B906A-EA93-4444-9829-89CC8CB72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  <w:contextualSpacing/>
    </w:pPr>
  </w:style>
  <w:style w:type="paragraph" w:styleId="Tekstprzypisukocowego">
    <w:name w:val="end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rPr>
      <w:sz w:val="20"/>
      <w:szCs w:val="20"/>
    </w:rPr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rPr>
      <w:sz w:val="20"/>
      <w:szCs w:val="20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sz w:val="20"/>
      <w:szCs w:val="20"/>
    </w:rPr>
  </w:style>
  <w:style w:type="paragraph" w:styleId="Tekstdymka">
    <w:name w:val="Balloon Text"/>
    <w:basedOn w:val="Normalny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customStyle="1" w:styleId="TekstpodstawowywcityZnak">
    <w:name w:val="Tekst podstawowy wcięty Znak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31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303</Words>
  <Characters>1823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lastModifiedBy>Katarzyna Breguła</cp:lastModifiedBy>
  <cp:revision>6</cp:revision>
  <cp:lastPrinted>2016-07-26T10:32:00Z</cp:lastPrinted>
  <dcterms:created xsi:type="dcterms:W3CDTF">2024-09-12T14:34:00Z</dcterms:created>
  <dcterms:modified xsi:type="dcterms:W3CDTF">2024-11-05T07:54:00Z</dcterms:modified>
</cp:coreProperties>
</file>