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EAF609" w14:textId="77777777" w:rsidR="000A31B4" w:rsidRPr="000A31B4" w:rsidRDefault="008D2AB8" w:rsidP="000A31B4">
      <w:pPr>
        <w:pStyle w:val="Nagwek3"/>
        <w:jc w:val="right"/>
        <w:rPr>
          <w:rFonts w:ascii="Verdana" w:hAnsi="Verdana"/>
          <w:sz w:val="18"/>
          <w:szCs w:val="18"/>
        </w:rPr>
      </w:pP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Pr="00004386">
        <w:rPr>
          <w:rFonts w:ascii="Times New Roman" w:hAnsi="Times New Roman"/>
          <w:b w:val="0"/>
          <w:sz w:val="22"/>
          <w:szCs w:val="22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b w:val="0"/>
          <w:sz w:val="18"/>
          <w:szCs w:val="18"/>
        </w:rPr>
        <w:tab/>
      </w:r>
      <w:r w:rsidR="000A31B4" w:rsidRPr="000A31B4">
        <w:rPr>
          <w:rFonts w:ascii="Verdana" w:hAnsi="Verdana"/>
          <w:sz w:val="18"/>
          <w:szCs w:val="18"/>
        </w:rPr>
        <w:t>Załącznik nr 1</w:t>
      </w:r>
    </w:p>
    <w:p w14:paraId="0FEDA438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</w:p>
    <w:p w14:paraId="2AC1BB55" w14:textId="77777777" w:rsidR="000A31B4" w:rsidRPr="000A31B4" w:rsidRDefault="000A31B4" w:rsidP="000A31B4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FORMULARZ OFERTY</w:t>
      </w:r>
    </w:p>
    <w:p w14:paraId="653C6E30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5A5C1E1F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…………………………………………………………………………………………………………………………..</w:t>
      </w:r>
    </w:p>
    <w:p w14:paraId="1AFC80A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ADRES:………………………………………………………………………………………………………………………………………………..</w:t>
      </w:r>
    </w:p>
    <w:p w14:paraId="63E1388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……………………………......................................................................................</w:t>
      </w:r>
    </w:p>
    <w:p w14:paraId="5242580D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TEL.……………………………………………………………………………………………………………………………………………………….</w:t>
      </w:r>
    </w:p>
    <w:p w14:paraId="5638CFBA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………………………………………………………………………………………………………………………………………………………</w:t>
      </w:r>
    </w:p>
    <w:p w14:paraId="5C85E6B7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17F0D3A6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</w:t>
      </w:r>
    </w:p>
    <w:p w14:paraId="0CF440A1" w14:textId="77777777" w:rsidR="000A31B4" w:rsidRPr="000A31B4" w:rsidRDefault="000A31B4" w:rsidP="000A31B4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……………………………………………………………………………………………………………………………..</w:t>
      </w:r>
    </w:p>
    <w:p w14:paraId="1160123E" w14:textId="77777777" w:rsidR="000A31B4" w:rsidRPr="000A31B4" w:rsidRDefault="000A31B4" w:rsidP="000A31B4">
      <w:pPr>
        <w:tabs>
          <w:tab w:val="left" w:pos="694"/>
          <w:tab w:val="right" w:pos="9000"/>
        </w:tabs>
        <w:rPr>
          <w:rFonts w:ascii="Verdana" w:hAnsi="Verdana"/>
          <w:b/>
          <w:sz w:val="18"/>
          <w:szCs w:val="18"/>
        </w:rPr>
      </w:pPr>
    </w:p>
    <w:p w14:paraId="2DA89F61" w14:textId="77777777" w:rsidR="000A31B4" w:rsidRPr="000A31B4" w:rsidRDefault="000A31B4" w:rsidP="000A31B4">
      <w:pPr>
        <w:spacing w:line="360" w:lineRule="auto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Do: Nazwa i siedziba Zamawiającego:</w:t>
      </w:r>
    </w:p>
    <w:p w14:paraId="38F7115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Akademia Górniczo - Hutnicza</w:t>
      </w:r>
    </w:p>
    <w:p w14:paraId="796062C2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>im. Stanisława Staszica w Krakowie</w:t>
      </w:r>
    </w:p>
    <w:p w14:paraId="01B9A2DE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Dział Zamówień Publicznych  </w:t>
      </w:r>
    </w:p>
    <w:p w14:paraId="49A9D1D3" w14:textId="77777777" w:rsidR="000A31B4" w:rsidRPr="000A31B4" w:rsidRDefault="000A31B4" w:rsidP="000A31B4">
      <w:pPr>
        <w:ind w:right="-110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Al. Mickiewicza 30 </w:t>
      </w:r>
    </w:p>
    <w:p w14:paraId="12E367D2" w14:textId="77777777" w:rsidR="000A31B4" w:rsidRPr="000A31B4" w:rsidRDefault="000A31B4" w:rsidP="000A31B4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t xml:space="preserve">30-059 Kraków,  </w:t>
      </w:r>
    </w:p>
    <w:p w14:paraId="39129771" w14:textId="77777777" w:rsidR="000A31B4" w:rsidRPr="000A31B4" w:rsidRDefault="000A31B4" w:rsidP="000A31B4">
      <w:pPr>
        <w:ind w:firstLine="3969"/>
        <w:rPr>
          <w:rFonts w:ascii="Verdana" w:hAnsi="Verdana"/>
          <w:b/>
          <w:sz w:val="18"/>
          <w:szCs w:val="18"/>
        </w:rPr>
      </w:pPr>
    </w:p>
    <w:p w14:paraId="19488DB7" w14:textId="161F4BF0" w:rsidR="000A31B4" w:rsidRPr="00445C2B" w:rsidRDefault="000A31B4" w:rsidP="00445C2B">
      <w:pPr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445C2B" w:rsidRPr="00445C2B">
        <w:rPr>
          <w:rFonts w:ascii="Verdana" w:hAnsi="Verdana"/>
          <w:b/>
          <w:sz w:val="18"/>
          <w:szCs w:val="18"/>
        </w:rPr>
        <w:t xml:space="preserve">dostawę laptopa na potrzeby </w:t>
      </w:r>
      <w:proofErr w:type="spellStart"/>
      <w:r w:rsidR="00445C2B" w:rsidRPr="00445C2B">
        <w:rPr>
          <w:rFonts w:ascii="Verdana" w:hAnsi="Verdana"/>
          <w:b/>
          <w:sz w:val="18"/>
          <w:szCs w:val="18"/>
        </w:rPr>
        <w:t>WFiIS</w:t>
      </w:r>
      <w:proofErr w:type="spellEnd"/>
      <w:r w:rsidR="00445C2B" w:rsidRPr="00445C2B">
        <w:rPr>
          <w:rFonts w:ascii="Verdana" w:hAnsi="Verdana"/>
          <w:b/>
          <w:sz w:val="18"/>
          <w:szCs w:val="18"/>
        </w:rPr>
        <w:t xml:space="preserve"> - DE-dzp.272-646/24</w:t>
      </w:r>
      <w:r w:rsidR="00445C2B">
        <w:rPr>
          <w:rFonts w:ascii="Verdana" w:hAnsi="Verdana"/>
          <w:b/>
          <w:sz w:val="18"/>
          <w:szCs w:val="18"/>
        </w:rPr>
        <w:t xml:space="preserve">, </w:t>
      </w:r>
      <w:r w:rsidRPr="000A31B4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0F7159C9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9"/>
        <w:gridCol w:w="1702"/>
        <w:gridCol w:w="3120"/>
        <w:gridCol w:w="705"/>
        <w:gridCol w:w="997"/>
        <w:gridCol w:w="852"/>
        <w:gridCol w:w="567"/>
        <w:gridCol w:w="1418"/>
      </w:tblGrid>
      <w:tr w:rsidR="000A31B4" w:rsidRPr="000A31B4" w14:paraId="2E677CD8" w14:textId="77777777" w:rsidTr="00726B3C">
        <w:trPr>
          <w:trHeight w:val="645"/>
        </w:trPr>
        <w:tc>
          <w:tcPr>
            <w:tcW w:w="56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A8E1F4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L.p.</w:t>
            </w:r>
          </w:p>
        </w:tc>
        <w:tc>
          <w:tcPr>
            <w:tcW w:w="170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1D3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Nazwa elementu</w:t>
            </w:r>
          </w:p>
          <w:p w14:paraId="2319D29E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(lub usługi)</w:t>
            </w:r>
          </w:p>
        </w:tc>
        <w:tc>
          <w:tcPr>
            <w:tcW w:w="312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B1C2C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Producent</w:t>
            </w:r>
          </w:p>
          <w:p w14:paraId="2E8A1BCB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/model</w:t>
            </w:r>
          </w:p>
        </w:tc>
        <w:tc>
          <w:tcPr>
            <w:tcW w:w="70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35909E0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Ilość</w:t>
            </w:r>
          </w:p>
        </w:tc>
        <w:tc>
          <w:tcPr>
            <w:tcW w:w="99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DC82A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Cena jednostkowa netto </w:t>
            </w: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B8D4E48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Wartość netto</w:t>
            </w:r>
          </w:p>
          <w:p w14:paraId="2701058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D3E297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VAT</w:t>
            </w:r>
          </w:p>
          <w:p w14:paraId="04C9AC20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7DCFEB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Wartość brutto </w:t>
            </w:r>
          </w:p>
          <w:p w14:paraId="0423DFEA" w14:textId="77777777" w:rsidR="000A31B4" w:rsidRPr="000A31B4" w:rsidRDefault="000A31B4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[PLN]</w:t>
            </w:r>
          </w:p>
          <w:p w14:paraId="6F51C10A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0A31B4">
              <w:rPr>
                <w:rFonts w:ascii="Verdana" w:hAnsi="Verdana"/>
                <w:b/>
                <w:sz w:val="18"/>
                <w:szCs w:val="18"/>
              </w:rPr>
              <w:t>VAT)</w:t>
            </w:r>
          </w:p>
        </w:tc>
      </w:tr>
      <w:tr w:rsidR="000A31B4" w:rsidRPr="000A31B4" w14:paraId="0FE8EA2C" w14:textId="77777777" w:rsidTr="00726B3C">
        <w:trPr>
          <w:trHeight w:val="234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2D26A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6300F97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2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D2B5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3</w:t>
            </w: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A7E38D9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4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757B613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5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F0B732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1FB0A6CC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6FBAB56" w14:textId="77777777" w:rsidR="000A31B4" w:rsidRPr="000A31B4" w:rsidRDefault="000A31B4" w:rsidP="000A31B4">
            <w:pPr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>8</w:t>
            </w:r>
          </w:p>
        </w:tc>
      </w:tr>
      <w:tr w:rsidR="000A31B4" w:rsidRPr="000A31B4" w14:paraId="36647ED5" w14:textId="77777777" w:rsidTr="00726B3C">
        <w:trPr>
          <w:trHeight w:val="171"/>
        </w:trPr>
        <w:tc>
          <w:tcPr>
            <w:tcW w:w="56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6C4AFC" w14:textId="77777777" w:rsidR="000A31B4" w:rsidRPr="000A31B4" w:rsidRDefault="000A31B4" w:rsidP="000A31B4">
            <w:pPr>
              <w:tabs>
                <w:tab w:val="left" w:pos="394"/>
                <w:tab w:val="left" w:pos="466"/>
              </w:tabs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1.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59DCE" w14:textId="11A7DFC3" w:rsidR="000A31B4" w:rsidRPr="000A31B4" w:rsidRDefault="00CE0239" w:rsidP="000A31B4">
            <w:pPr>
              <w:ind w:right="72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 xml:space="preserve">Laptop </w:t>
            </w:r>
            <w:r w:rsidR="0023754F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D634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Producent: ……………….</w:t>
            </w:r>
          </w:p>
          <w:p w14:paraId="313D7816" w14:textId="77777777" w:rsidR="000A31B4" w:rsidRPr="000A31B4" w:rsidRDefault="000A31B4" w:rsidP="000A31B4">
            <w:pPr>
              <w:ind w:right="71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Model: …………………….</w:t>
            </w:r>
          </w:p>
          <w:p w14:paraId="1E34ACC0" w14:textId="77777777" w:rsidR="000A31B4" w:rsidRPr="000A31B4" w:rsidRDefault="000A31B4" w:rsidP="000A31B4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40389" w14:textId="25340460" w:rsidR="000A31B4" w:rsidRPr="000A31B4" w:rsidRDefault="0023754F" w:rsidP="000A31B4">
            <w:pPr>
              <w:jc w:val="center"/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b/>
                <w:sz w:val="18"/>
                <w:szCs w:val="18"/>
              </w:rPr>
              <w:t xml:space="preserve">2 </w:t>
            </w:r>
            <w:r w:rsidR="000A31B4" w:rsidRPr="000A31B4">
              <w:rPr>
                <w:rFonts w:ascii="Verdana" w:hAnsi="Verdana"/>
                <w:b/>
                <w:sz w:val="18"/>
                <w:szCs w:val="18"/>
              </w:rPr>
              <w:t>szt.</w:t>
            </w:r>
          </w:p>
        </w:tc>
        <w:tc>
          <w:tcPr>
            <w:tcW w:w="9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88B0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AEA88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7A42C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04A8887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13832451" w14:textId="77777777" w:rsidTr="00726B3C">
        <w:trPr>
          <w:trHeight w:val="163"/>
        </w:trPr>
        <w:tc>
          <w:tcPr>
            <w:tcW w:w="7093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C73F3C" w14:textId="77777777" w:rsidR="000A31B4" w:rsidRPr="000A31B4" w:rsidRDefault="000A31B4" w:rsidP="000A31B4">
            <w:pPr>
              <w:ind w:right="425"/>
              <w:rPr>
                <w:rFonts w:ascii="Verdana" w:hAnsi="Verdana"/>
                <w:b/>
                <w:sz w:val="18"/>
                <w:szCs w:val="18"/>
              </w:rPr>
            </w:pPr>
            <w:r w:rsidRPr="000A31B4">
              <w:rPr>
                <w:rFonts w:ascii="Verdana" w:hAnsi="Verdana"/>
                <w:b/>
                <w:sz w:val="18"/>
                <w:szCs w:val="18"/>
              </w:rPr>
              <w:t xml:space="preserve">                                                                                       RAZEM:</w:t>
            </w:r>
          </w:p>
          <w:p w14:paraId="0CD1915B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5EC1F8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netto za całość zamówienia /słownie: ……………………………/</w:t>
            </w:r>
          </w:p>
          <w:p w14:paraId="52598419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F2D99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Słownie brutto za całość zamówienia /słownie: ……………………………/</w:t>
            </w:r>
          </w:p>
          <w:p w14:paraId="2355B67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  <w:p w14:paraId="2A45707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81D0F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D7F9925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3231256" w14:textId="77777777" w:rsidR="000A31B4" w:rsidRPr="000A31B4" w:rsidRDefault="000A31B4" w:rsidP="000A31B4">
            <w:pPr>
              <w:ind w:right="425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914FE4F" w14:textId="77777777" w:rsidR="000A31B4" w:rsidRPr="000A31B4" w:rsidRDefault="000A31B4" w:rsidP="000A31B4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</w:p>
    <w:p w14:paraId="256CF019" w14:textId="77777777" w:rsidR="000A31B4" w:rsidRPr="000A31B4" w:rsidRDefault="000A31B4" w:rsidP="000A31B4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F43A8ED" w14:textId="67E58AF1" w:rsidR="000A31B4" w:rsidRPr="00C25257" w:rsidRDefault="000A31B4" w:rsidP="000A31B4">
      <w:pPr>
        <w:widowControl w:val="0"/>
        <w:spacing w:line="360" w:lineRule="auto"/>
        <w:ind w:right="1"/>
        <w:jc w:val="both"/>
        <w:rPr>
          <w:rFonts w:ascii="Verdana" w:hAnsi="Verdana"/>
          <w:b/>
          <w:i/>
          <w:iCs/>
          <w:sz w:val="18"/>
          <w:szCs w:val="18"/>
        </w:rPr>
      </w:pPr>
      <w:r w:rsidRPr="00C25257">
        <w:rPr>
          <w:rFonts w:ascii="Verdana" w:hAnsi="Verdana"/>
          <w:b/>
          <w:i/>
          <w:iCs/>
          <w:sz w:val="18"/>
          <w:szCs w:val="18"/>
        </w:rPr>
        <w:t xml:space="preserve">Termin realizacji umowy: </w:t>
      </w:r>
      <w:r w:rsidRPr="00C25257">
        <w:rPr>
          <w:rFonts w:ascii="Verdana" w:hAnsi="Verdana"/>
          <w:b/>
          <w:bCs/>
          <w:i/>
          <w:iCs/>
          <w:sz w:val="18"/>
          <w:szCs w:val="18"/>
        </w:rPr>
        <w:t xml:space="preserve">……… </w:t>
      </w:r>
      <w:r w:rsidRPr="00C25257">
        <w:rPr>
          <w:rFonts w:ascii="Verdana" w:hAnsi="Verdana"/>
          <w:i/>
          <w:iCs/>
          <w:sz w:val="18"/>
          <w:szCs w:val="18"/>
        </w:rPr>
        <w:t xml:space="preserve">dni od daty podpisania umowy </w:t>
      </w:r>
    </w:p>
    <w:p w14:paraId="2AF08109" w14:textId="77777777" w:rsidR="00C25257" w:rsidRDefault="00C25257" w:rsidP="00C25257">
      <w:pPr>
        <w:widowControl w:val="0"/>
        <w:ind w:right="1"/>
        <w:jc w:val="both"/>
        <w:rPr>
          <w:i/>
          <w:sz w:val="22"/>
          <w:szCs w:val="22"/>
        </w:rPr>
      </w:pPr>
      <w:bookmarkStart w:id="0" w:name="_Hlk147910056"/>
      <w:r>
        <w:rPr>
          <w:b/>
          <w:sz w:val="22"/>
          <w:szCs w:val="22"/>
        </w:rPr>
        <w:t>Okres udzielonej gwarancji  producenta</w:t>
      </w:r>
      <w:r>
        <w:rPr>
          <w:bCs/>
          <w:sz w:val="22"/>
          <w:szCs w:val="22"/>
        </w:rPr>
        <w:t>……………………………m-</w:t>
      </w:r>
      <w:proofErr w:type="spellStart"/>
      <w:r>
        <w:rPr>
          <w:bCs/>
          <w:sz w:val="22"/>
          <w:szCs w:val="22"/>
        </w:rPr>
        <w:t>cy</w:t>
      </w:r>
      <w:bookmarkStart w:id="1" w:name="_Hlk163485290"/>
      <w:proofErr w:type="spellEnd"/>
      <w:r>
        <w:rPr>
          <w:bCs/>
          <w:sz w:val="22"/>
          <w:szCs w:val="22"/>
        </w:rPr>
        <w:t>.</w:t>
      </w:r>
      <w:bookmarkEnd w:id="0"/>
      <w:r>
        <w:rPr>
          <w:b/>
          <w:bCs/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highlight w:val="yellow"/>
        </w:rPr>
        <w:t>(</w:t>
      </w:r>
      <w:r>
        <w:rPr>
          <w:i/>
          <w:sz w:val="22"/>
          <w:szCs w:val="22"/>
          <w:highlight w:val="yellow"/>
        </w:rPr>
        <w:t>kryterium oceny ofert)</w:t>
      </w:r>
      <w:r>
        <w:rPr>
          <w:i/>
          <w:sz w:val="22"/>
          <w:szCs w:val="22"/>
        </w:rPr>
        <w:t xml:space="preserve">*. </w:t>
      </w:r>
    </w:p>
    <w:bookmarkEnd w:id="1"/>
    <w:p w14:paraId="6792F608" w14:textId="63C5A94F" w:rsidR="00C25257" w:rsidRDefault="00C25257" w:rsidP="00C25257">
      <w:pPr>
        <w:widowControl w:val="0"/>
        <w:jc w:val="both"/>
        <w:rPr>
          <w:i/>
          <w:sz w:val="22"/>
          <w:szCs w:val="22"/>
        </w:rPr>
      </w:pPr>
      <w:r w:rsidRPr="00CE37C5">
        <w:rPr>
          <w:i/>
          <w:sz w:val="22"/>
          <w:szCs w:val="22"/>
        </w:rPr>
        <w:t>*)</w:t>
      </w:r>
      <w:r>
        <w:rPr>
          <w:i/>
          <w:sz w:val="22"/>
          <w:szCs w:val="22"/>
        </w:rPr>
        <w:t xml:space="preserve">Zamawiający informuje, że w przypadku braku wpisania gwarancji przez Wykonawcę, Zamawiający przyjmie gwarancję </w:t>
      </w:r>
      <w:r w:rsidRPr="00256D50">
        <w:rPr>
          <w:i/>
          <w:sz w:val="22"/>
          <w:szCs w:val="22"/>
        </w:rPr>
        <w:t>minimalną tj.</w:t>
      </w:r>
      <w:r w:rsidR="0065338E">
        <w:rPr>
          <w:i/>
          <w:sz w:val="22"/>
          <w:szCs w:val="22"/>
        </w:rPr>
        <w:t>24</w:t>
      </w:r>
      <w:r w:rsidRPr="00256D50">
        <w:rPr>
          <w:i/>
          <w:sz w:val="22"/>
          <w:szCs w:val="22"/>
        </w:rPr>
        <w:t xml:space="preserve"> miesięcy.</w:t>
      </w:r>
    </w:p>
    <w:p w14:paraId="4204EADC" w14:textId="7594EE66" w:rsidR="000A31B4" w:rsidRPr="000A31B4" w:rsidRDefault="000A31B4" w:rsidP="000A31B4">
      <w:pPr>
        <w:autoSpaceDN w:val="0"/>
        <w:spacing w:after="160" w:line="256" w:lineRule="auto"/>
        <w:jc w:val="both"/>
        <w:rPr>
          <w:rFonts w:ascii="Verdana" w:hAnsi="Verdana" w:cs="Arial"/>
          <w:sz w:val="18"/>
          <w:szCs w:val="18"/>
          <w:lang w:eastAsia="zh-CN"/>
        </w:rPr>
      </w:pPr>
    </w:p>
    <w:p w14:paraId="51B2C1A1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sz w:val="18"/>
          <w:szCs w:val="18"/>
        </w:rPr>
      </w:pPr>
    </w:p>
    <w:p w14:paraId="51BB10CF" w14:textId="77777777" w:rsidR="000A31B4" w:rsidRPr="000A31B4" w:rsidRDefault="000A31B4" w:rsidP="000A31B4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Oświadczamy, że zgodnie z ustawą z dnia 6 marca 2018 r. Prawo przedsiębiorców, należymy do małych lub średnich przedsiębiorców:</w:t>
      </w:r>
      <w:r w:rsidRPr="000A31B4">
        <w:rPr>
          <w:rFonts w:ascii="Verdana" w:hAnsi="Verdana"/>
          <w:b/>
          <w:sz w:val="18"/>
          <w:szCs w:val="18"/>
        </w:rPr>
        <w:t xml:space="preserve"> TAK/NIE</w:t>
      </w:r>
    </w:p>
    <w:p w14:paraId="1080AE71" w14:textId="77777777" w:rsidR="000A31B4" w:rsidRPr="000A31B4" w:rsidRDefault="000A31B4" w:rsidP="000A31B4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</w:rPr>
        <w:lastRenderedPageBreak/>
        <w:t xml:space="preserve">Termin płatności: </w:t>
      </w:r>
      <w:r w:rsidRPr="000A31B4">
        <w:rPr>
          <w:rFonts w:ascii="Verdana" w:hAnsi="Verdana"/>
          <w:bCs/>
          <w:sz w:val="18"/>
          <w:szCs w:val="18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14:paraId="1F6189DF" w14:textId="77777777" w:rsidR="006142B0" w:rsidRDefault="006142B0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b/>
          <w:sz w:val="18"/>
          <w:szCs w:val="18"/>
          <w:u w:val="single"/>
        </w:rPr>
      </w:pPr>
    </w:p>
    <w:p w14:paraId="33B0E557" w14:textId="6746BA2F" w:rsidR="000A31B4" w:rsidRPr="000A31B4" w:rsidRDefault="000A31B4" w:rsidP="000A31B4">
      <w:pPr>
        <w:tabs>
          <w:tab w:val="left" w:pos="426"/>
        </w:tabs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45B0E9A" w14:textId="77777777" w:rsidR="000A31B4" w:rsidRPr="000A31B4" w:rsidRDefault="000A31B4" w:rsidP="000A31B4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do terminu wskazanego w SWZ.</w:t>
      </w:r>
    </w:p>
    <w:p w14:paraId="258F4BA7" w14:textId="77777777" w:rsid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0A31B4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A31B4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5F0537C4" w14:textId="39985F5D" w:rsidR="009B5F10" w:rsidRPr="009B5F10" w:rsidRDefault="000A31B4" w:rsidP="009B5F1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9B5F10">
        <w:rPr>
          <w:rFonts w:ascii="Verdana" w:hAnsi="Verdana" w:cs="Arial"/>
          <w:b/>
          <w:bCs/>
          <w:color w:val="000000"/>
          <w:sz w:val="18"/>
          <w:szCs w:val="18"/>
          <w:lang w:eastAsia="zh-CN"/>
        </w:rPr>
        <w:t xml:space="preserve">Oświadczamy, że </w:t>
      </w:r>
      <w:r w:rsidR="009B5F10" w:rsidRPr="009B5F10">
        <w:rPr>
          <w:rFonts w:ascii="Verdana" w:hAnsi="Verdana"/>
          <w:bCs/>
          <w:sz w:val="18"/>
          <w:szCs w:val="18"/>
        </w:rPr>
        <w:t xml:space="preserve">usługa gwarancyjna świadczona będzie przez producenta lub autoryzowanego partnera serwisowego producenta tj. ………………………………….... </w:t>
      </w:r>
    </w:p>
    <w:p w14:paraId="64A34202" w14:textId="66393CF5" w:rsidR="000A31B4" w:rsidRPr="009B5F10" w:rsidRDefault="000A31B4" w:rsidP="00515FD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9B5F1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6283EFC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3105434E" w14:textId="77777777" w:rsidR="000A31B4" w:rsidRPr="000A31B4" w:rsidRDefault="000A31B4" w:rsidP="000A31B4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0A31B4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1F3E78C" w14:textId="77777777" w:rsidR="000A31B4" w:rsidRPr="000A31B4" w:rsidRDefault="000A31B4" w:rsidP="000A31B4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0A31B4" w:rsidRPr="000A31B4" w14:paraId="1597827F" w14:textId="77777777" w:rsidTr="00726B3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506A206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A82BAEA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24496ADE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95818B" w14:textId="77777777" w:rsidR="000A31B4" w:rsidRPr="000A31B4" w:rsidRDefault="000A31B4" w:rsidP="000A31B4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0A31B4">
              <w:rPr>
                <w:rFonts w:ascii="Verdana" w:hAnsi="Verdana"/>
                <w:sz w:val="18"/>
                <w:szCs w:val="18"/>
              </w:rPr>
              <w:t>Nazwa podwykonawcy</w:t>
            </w:r>
            <w:r w:rsidRPr="000A31B4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0A31B4" w:rsidRPr="000A31B4" w14:paraId="51BC4450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76032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64A24C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B32C6F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0A31B4" w:rsidRPr="000A31B4" w14:paraId="0D762014" w14:textId="77777777" w:rsidTr="00726B3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958E6D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85C285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41067" w14:textId="77777777" w:rsidR="000A31B4" w:rsidRPr="000A31B4" w:rsidRDefault="000A31B4" w:rsidP="000A31B4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07B95EE2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6D79BFBE" w14:textId="77777777" w:rsidR="000A31B4" w:rsidRPr="000A31B4" w:rsidRDefault="000A31B4" w:rsidP="000A31B4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18"/>
          <w:szCs w:val="18"/>
        </w:rPr>
      </w:pPr>
      <w:r w:rsidRPr="000A31B4">
        <w:rPr>
          <w:rFonts w:ascii="Verdana" w:hAnsi="Verdana"/>
          <w:b/>
          <w:bCs/>
          <w:kern w:val="32"/>
          <w:sz w:val="18"/>
          <w:szCs w:val="18"/>
        </w:rPr>
        <w:tab/>
        <w:t>Imię i Nazwisko</w:t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  <w:r w:rsidRPr="000A31B4">
        <w:rPr>
          <w:rFonts w:ascii="Verdana" w:hAnsi="Verdana"/>
          <w:b/>
          <w:bCs/>
          <w:kern w:val="32"/>
          <w:sz w:val="18"/>
          <w:szCs w:val="18"/>
        </w:rPr>
        <w:tab/>
      </w:r>
    </w:p>
    <w:p w14:paraId="72BDCC57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</w:r>
    </w:p>
    <w:p w14:paraId="76550A3B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776778A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0A31B4">
        <w:rPr>
          <w:rFonts w:ascii="Verdana" w:hAnsi="Verdana"/>
          <w:sz w:val="18"/>
          <w:szCs w:val="18"/>
        </w:rPr>
        <w:tab/>
      </w:r>
      <w:r w:rsidRPr="000A31B4">
        <w:rPr>
          <w:rFonts w:ascii="Verdana" w:hAnsi="Verdana"/>
          <w:sz w:val="18"/>
          <w:szCs w:val="18"/>
        </w:rPr>
        <w:tab/>
        <w:t xml:space="preserve"> </w:t>
      </w:r>
    </w:p>
    <w:p w14:paraId="56D4B795" w14:textId="77777777" w:rsidR="000A31B4" w:rsidRPr="000A31B4" w:rsidRDefault="000A31B4" w:rsidP="000A31B4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3993AFCA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0A31B4">
        <w:rPr>
          <w:rFonts w:ascii="Verdana" w:hAnsi="Verdana"/>
          <w:sz w:val="18"/>
          <w:szCs w:val="18"/>
        </w:rPr>
        <w:t>ych</w:t>
      </w:r>
      <w:proofErr w:type="spellEnd"/>
      <w:r w:rsidRPr="000A31B4">
        <w:rPr>
          <w:rFonts w:ascii="Verdana" w:hAnsi="Verdana"/>
          <w:sz w:val="18"/>
          <w:szCs w:val="18"/>
        </w:rPr>
        <w:t>) dokumentu(ów)</w:t>
      </w:r>
    </w:p>
    <w:p w14:paraId="71CB97FF" w14:textId="77777777" w:rsidR="000A31B4" w:rsidRPr="000A31B4" w:rsidRDefault="000A31B4" w:rsidP="000A31B4">
      <w:p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2A92F3A5" w14:textId="77777777" w:rsidR="000A31B4" w:rsidRPr="000A31B4" w:rsidRDefault="000A31B4" w:rsidP="000A31B4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załącznikami do niniejszej oferty są:</w:t>
      </w:r>
    </w:p>
    <w:p w14:paraId="6299CAE5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10997BF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280F4B16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...............................................................................</w:t>
      </w:r>
    </w:p>
    <w:p w14:paraId="6DC05684" w14:textId="77777777" w:rsidR="000A31B4" w:rsidRPr="000A31B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5FFF93D6" w14:textId="2B0C3E78" w:rsidR="00A9639A" w:rsidRPr="00E46214" w:rsidRDefault="000A31B4" w:rsidP="000A31B4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0A31B4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39E08A5E" w14:textId="77777777" w:rsidR="0064295B" w:rsidRPr="00004386" w:rsidRDefault="0064295B" w:rsidP="0064295B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i/>
          <w:color w:val="FF0000"/>
          <w:sz w:val="22"/>
          <w:szCs w:val="22"/>
          <w:lang w:eastAsia="zh-CN"/>
        </w:rPr>
      </w:pP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Oferta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powinna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być sporządzona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 xml:space="preserve"> </w:t>
      </w:r>
      <w:r w:rsidRPr="00004386">
        <w:rPr>
          <w:rFonts w:eastAsia="Calibri"/>
          <w:b/>
          <w:i/>
          <w:color w:val="FF0000"/>
          <w:sz w:val="22"/>
          <w:szCs w:val="22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04386">
        <w:rPr>
          <w:rFonts w:eastAsia="Calibri"/>
          <w:i/>
          <w:color w:val="FF0000"/>
          <w:sz w:val="22"/>
          <w:szCs w:val="22"/>
          <w:lang w:eastAsia="zh-CN"/>
        </w:rPr>
        <w:t>.</w:t>
      </w:r>
    </w:p>
    <w:p w14:paraId="6AD75E45" w14:textId="77777777" w:rsidR="00A9639A" w:rsidRPr="00004386" w:rsidRDefault="00A9639A" w:rsidP="00A9639A">
      <w:pPr>
        <w:rPr>
          <w:b/>
          <w:sz w:val="22"/>
          <w:szCs w:val="22"/>
          <w:u w:val="single"/>
        </w:rPr>
      </w:pPr>
    </w:p>
    <w:sectPr w:rsidR="00A9639A" w:rsidRPr="00004386" w:rsidSect="00D74EE8">
      <w:headerReference w:type="default" r:id="rId8"/>
      <w:footerReference w:type="default" r:id="rId9"/>
      <w:pgSz w:w="11906" w:h="16838"/>
      <w:pgMar w:top="1418" w:right="991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E36C03B" w14:textId="77777777" w:rsidR="00665AF9" w:rsidRDefault="00665AF9">
      <w:r>
        <w:separator/>
      </w:r>
    </w:p>
  </w:endnote>
  <w:endnote w:type="continuationSeparator" w:id="0">
    <w:p w14:paraId="6228D7A7" w14:textId="77777777" w:rsidR="00665AF9" w:rsidRDefault="0066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25DD0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C897A" w14:textId="77777777" w:rsidR="00665AF9" w:rsidRDefault="00665AF9">
      <w:r>
        <w:separator/>
      </w:r>
    </w:p>
  </w:footnote>
  <w:footnote w:type="continuationSeparator" w:id="0">
    <w:p w14:paraId="76005070" w14:textId="77777777" w:rsidR="00665AF9" w:rsidRDefault="0066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5780E7" w14:textId="6DC707B3" w:rsidR="00EA579B" w:rsidRDefault="00EA579B">
    <w:pPr>
      <w:pStyle w:val="Nagwek"/>
      <w:rPr>
        <w:sz w:val="22"/>
      </w:rPr>
    </w:pPr>
  </w:p>
  <w:p w14:paraId="39A12500" w14:textId="7820688A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846623"/>
    <w:multiLevelType w:val="hybridMultilevel"/>
    <w:tmpl w:val="4B9AE4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1A3272"/>
    <w:multiLevelType w:val="hybridMultilevel"/>
    <w:tmpl w:val="13FCF2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7190368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557324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99911345">
    <w:abstractNumId w:val="0"/>
  </w:num>
  <w:num w:numId="4" w16cid:durableId="786390356">
    <w:abstractNumId w:val="3"/>
  </w:num>
  <w:num w:numId="5" w16cid:durableId="32508011">
    <w:abstractNumId w:val="2"/>
  </w:num>
  <w:num w:numId="6" w16cid:durableId="4929913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2A32"/>
    <w:rsid w:val="00004386"/>
    <w:rsid w:val="00012286"/>
    <w:rsid w:val="00020AD4"/>
    <w:rsid w:val="000238AE"/>
    <w:rsid w:val="0002484D"/>
    <w:rsid w:val="00040050"/>
    <w:rsid w:val="0004617B"/>
    <w:rsid w:val="00054BAA"/>
    <w:rsid w:val="00061007"/>
    <w:rsid w:val="000704FC"/>
    <w:rsid w:val="00071CCC"/>
    <w:rsid w:val="00074FA1"/>
    <w:rsid w:val="000A1465"/>
    <w:rsid w:val="000A31B4"/>
    <w:rsid w:val="000B731D"/>
    <w:rsid w:val="000D6134"/>
    <w:rsid w:val="000E09C7"/>
    <w:rsid w:val="000E5FBD"/>
    <w:rsid w:val="000F6589"/>
    <w:rsid w:val="00106636"/>
    <w:rsid w:val="00116EC6"/>
    <w:rsid w:val="00146904"/>
    <w:rsid w:val="001801DD"/>
    <w:rsid w:val="001B39B7"/>
    <w:rsid w:val="001C468B"/>
    <w:rsid w:val="001D4612"/>
    <w:rsid w:val="001E2E06"/>
    <w:rsid w:val="00204048"/>
    <w:rsid w:val="00207E98"/>
    <w:rsid w:val="0023754F"/>
    <w:rsid w:val="0024628F"/>
    <w:rsid w:val="0024678D"/>
    <w:rsid w:val="002504B9"/>
    <w:rsid w:val="002535CA"/>
    <w:rsid w:val="00260F24"/>
    <w:rsid w:val="00261135"/>
    <w:rsid w:val="002723B0"/>
    <w:rsid w:val="002822CD"/>
    <w:rsid w:val="002826A4"/>
    <w:rsid w:val="00291B65"/>
    <w:rsid w:val="002B3CBD"/>
    <w:rsid w:val="002D6D29"/>
    <w:rsid w:val="002E322C"/>
    <w:rsid w:val="003064E3"/>
    <w:rsid w:val="0031496D"/>
    <w:rsid w:val="00315A4A"/>
    <w:rsid w:val="003336A1"/>
    <w:rsid w:val="003642BB"/>
    <w:rsid w:val="00376412"/>
    <w:rsid w:val="003A3FF8"/>
    <w:rsid w:val="003B007E"/>
    <w:rsid w:val="003B5A81"/>
    <w:rsid w:val="003C26D5"/>
    <w:rsid w:val="003E60FF"/>
    <w:rsid w:val="003F045F"/>
    <w:rsid w:val="003F0B13"/>
    <w:rsid w:val="003F2313"/>
    <w:rsid w:val="004410BE"/>
    <w:rsid w:val="00445C2B"/>
    <w:rsid w:val="004614CB"/>
    <w:rsid w:val="00485852"/>
    <w:rsid w:val="0048709F"/>
    <w:rsid w:val="00495B22"/>
    <w:rsid w:val="004A3829"/>
    <w:rsid w:val="004B7300"/>
    <w:rsid w:val="004C0FBC"/>
    <w:rsid w:val="004C6753"/>
    <w:rsid w:val="004E432E"/>
    <w:rsid w:val="004F1149"/>
    <w:rsid w:val="00514936"/>
    <w:rsid w:val="00527DD0"/>
    <w:rsid w:val="00537D66"/>
    <w:rsid w:val="00546FD8"/>
    <w:rsid w:val="00551F48"/>
    <w:rsid w:val="00562C21"/>
    <w:rsid w:val="00571AF7"/>
    <w:rsid w:val="00583AF1"/>
    <w:rsid w:val="00595C87"/>
    <w:rsid w:val="005C3CC9"/>
    <w:rsid w:val="005D2C65"/>
    <w:rsid w:val="005E6D94"/>
    <w:rsid w:val="005F15EC"/>
    <w:rsid w:val="006051FA"/>
    <w:rsid w:val="006142B0"/>
    <w:rsid w:val="006275CB"/>
    <w:rsid w:val="0063384F"/>
    <w:rsid w:val="0064295B"/>
    <w:rsid w:val="00643C6F"/>
    <w:rsid w:val="00646202"/>
    <w:rsid w:val="0065290F"/>
    <w:rsid w:val="0065338E"/>
    <w:rsid w:val="00665AF9"/>
    <w:rsid w:val="00667331"/>
    <w:rsid w:val="0067138D"/>
    <w:rsid w:val="0067365D"/>
    <w:rsid w:val="006757E2"/>
    <w:rsid w:val="006815F6"/>
    <w:rsid w:val="006A0ED8"/>
    <w:rsid w:val="006A427A"/>
    <w:rsid w:val="006A5CBB"/>
    <w:rsid w:val="006C1F99"/>
    <w:rsid w:val="006D1797"/>
    <w:rsid w:val="006D4936"/>
    <w:rsid w:val="006E32C8"/>
    <w:rsid w:val="006F4272"/>
    <w:rsid w:val="00707ECF"/>
    <w:rsid w:val="00772D61"/>
    <w:rsid w:val="00773082"/>
    <w:rsid w:val="007748F0"/>
    <w:rsid w:val="00784335"/>
    <w:rsid w:val="00785956"/>
    <w:rsid w:val="007A4321"/>
    <w:rsid w:val="007D081D"/>
    <w:rsid w:val="007D302E"/>
    <w:rsid w:val="007D5896"/>
    <w:rsid w:val="007D731D"/>
    <w:rsid w:val="007E1884"/>
    <w:rsid w:val="007E435B"/>
    <w:rsid w:val="00833933"/>
    <w:rsid w:val="00836B76"/>
    <w:rsid w:val="00853083"/>
    <w:rsid w:val="00891A90"/>
    <w:rsid w:val="008A5787"/>
    <w:rsid w:val="008B2F0C"/>
    <w:rsid w:val="008B4928"/>
    <w:rsid w:val="008B6F7E"/>
    <w:rsid w:val="008D2AB8"/>
    <w:rsid w:val="008F1C66"/>
    <w:rsid w:val="00903111"/>
    <w:rsid w:val="00922561"/>
    <w:rsid w:val="00926AA1"/>
    <w:rsid w:val="00931861"/>
    <w:rsid w:val="00970FE4"/>
    <w:rsid w:val="0098598E"/>
    <w:rsid w:val="009B3871"/>
    <w:rsid w:val="009B5F10"/>
    <w:rsid w:val="009C2B3A"/>
    <w:rsid w:val="009C5F25"/>
    <w:rsid w:val="009D170C"/>
    <w:rsid w:val="009E259A"/>
    <w:rsid w:val="00A0022B"/>
    <w:rsid w:val="00A11920"/>
    <w:rsid w:val="00A346FE"/>
    <w:rsid w:val="00A4066D"/>
    <w:rsid w:val="00A40C4C"/>
    <w:rsid w:val="00A45BD6"/>
    <w:rsid w:val="00A47B4D"/>
    <w:rsid w:val="00A83018"/>
    <w:rsid w:val="00A91841"/>
    <w:rsid w:val="00A9639A"/>
    <w:rsid w:val="00AA0F7C"/>
    <w:rsid w:val="00AD653E"/>
    <w:rsid w:val="00AD6BB5"/>
    <w:rsid w:val="00B03F16"/>
    <w:rsid w:val="00B22FD0"/>
    <w:rsid w:val="00B33824"/>
    <w:rsid w:val="00B62A32"/>
    <w:rsid w:val="00B653E6"/>
    <w:rsid w:val="00B774DC"/>
    <w:rsid w:val="00B84413"/>
    <w:rsid w:val="00B924C3"/>
    <w:rsid w:val="00B97CCF"/>
    <w:rsid w:val="00BA3A22"/>
    <w:rsid w:val="00BB70F5"/>
    <w:rsid w:val="00BD00E0"/>
    <w:rsid w:val="00BE264F"/>
    <w:rsid w:val="00C25257"/>
    <w:rsid w:val="00C449FF"/>
    <w:rsid w:val="00C471AA"/>
    <w:rsid w:val="00C51671"/>
    <w:rsid w:val="00C72068"/>
    <w:rsid w:val="00C744F8"/>
    <w:rsid w:val="00C86564"/>
    <w:rsid w:val="00C95F26"/>
    <w:rsid w:val="00C969A6"/>
    <w:rsid w:val="00C96CB4"/>
    <w:rsid w:val="00CA7D36"/>
    <w:rsid w:val="00CB6BA7"/>
    <w:rsid w:val="00CC3F7B"/>
    <w:rsid w:val="00CD0463"/>
    <w:rsid w:val="00CE0239"/>
    <w:rsid w:val="00CF6BC8"/>
    <w:rsid w:val="00D24208"/>
    <w:rsid w:val="00D30F4E"/>
    <w:rsid w:val="00D360D5"/>
    <w:rsid w:val="00D464D4"/>
    <w:rsid w:val="00D470FA"/>
    <w:rsid w:val="00D60C38"/>
    <w:rsid w:val="00D66893"/>
    <w:rsid w:val="00D74EE8"/>
    <w:rsid w:val="00D90ACB"/>
    <w:rsid w:val="00DC1500"/>
    <w:rsid w:val="00E30D5B"/>
    <w:rsid w:val="00E369F5"/>
    <w:rsid w:val="00E37D95"/>
    <w:rsid w:val="00E44371"/>
    <w:rsid w:val="00E44E14"/>
    <w:rsid w:val="00E46214"/>
    <w:rsid w:val="00E514A7"/>
    <w:rsid w:val="00E54317"/>
    <w:rsid w:val="00E949B0"/>
    <w:rsid w:val="00EA2631"/>
    <w:rsid w:val="00EA579B"/>
    <w:rsid w:val="00EC07CB"/>
    <w:rsid w:val="00EC0BEA"/>
    <w:rsid w:val="00ED6D40"/>
    <w:rsid w:val="00F00591"/>
    <w:rsid w:val="00F37ADB"/>
    <w:rsid w:val="00F50E8A"/>
    <w:rsid w:val="00F51688"/>
    <w:rsid w:val="00F53146"/>
    <w:rsid w:val="00F53B9C"/>
    <w:rsid w:val="00F6090B"/>
    <w:rsid w:val="00F65538"/>
    <w:rsid w:val="00F91018"/>
    <w:rsid w:val="00FA0F30"/>
    <w:rsid w:val="00FA51A4"/>
    <w:rsid w:val="00FC3FF9"/>
    <w:rsid w:val="00FE3A1F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4F4D3BA"/>
  <w15:chartTrackingRefBased/>
  <w15:docId w15:val="{4B947283-020E-44F5-BC55-135F6BF92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61007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Akapit z listą31,Kolorowa lista — akcent 11,Jasna lista — akcent 51"/>
    <w:basedOn w:val="Normalny"/>
    <w:link w:val="AkapitzlistZnak"/>
    <w:uiPriority w:val="34"/>
    <w:qFormat/>
    <w:rsid w:val="003B5A81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Akapit z listą31 Znak"/>
    <w:link w:val="Akapitzlist"/>
    <w:uiPriority w:val="34"/>
    <w:qFormat/>
    <w:locked/>
    <w:rsid w:val="003B5A81"/>
    <w:rPr>
      <w:rFonts w:ascii="Calibri" w:eastAsia="Calibri" w:hAnsi="Calibri"/>
      <w:sz w:val="22"/>
      <w:szCs w:val="22"/>
      <w:lang w:eastAsia="en-US"/>
    </w:rPr>
  </w:style>
  <w:style w:type="character" w:customStyle="1" w:styleId="Nagwek2Znak">
    <w:name w:val="Nagłówek 2 Znak"/>
    <w:link w:val="Nagwek2"/>
    <w:uiPriority w:val="9"/>
    <w:semiHidden/>
    <w:rsid w:val="00061007"/>
    <w:rPr>
      <w:rFonts w:ascii="Calibri Light" w:eastAsia="Times New Roman" w:hAnsi="Calibri Light" w:cs="Times New Roman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727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2</Pages>
  <Words>558</Words>
  <Characters>4730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14</cp:revision>
  <cp:lastPrinted>2024-10-17T07:06:00Z</cp:lastPrinted>
  <dcterms:created xsi:type="dcterms:W3CDTF">2024-09-12T14:34:00Z</dcterms:created>
  <dcterms:modified xsi:type="dcterms:W3CDTF">2024-11-05T07:54:00Z</dcterms:modified>
</cp:coreProperties>
</file>