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C1311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4C1311">
        <w:rPr>
          <w:bCs/>
          <w:i w:val="0"/>
          <w:sz w:val="20"/>
        </w:rPr>
        <w:t xml:space="preserve">Załącznik nr </w:t>
      </w:r>
      <w:r w:rsidR="004C1311" w:rsidRPr="004C1311">
        <w:rPr>
          <w:bCs/>
          <w:i w:val="0"/>
          <w:sz w:val="20"/>
        </w:rPr>
        <w:t>3</w:t>
      </w:r>
      <w:r w:rsidR="007666D6" w:rsidRPr="004C1311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4C1311" w:rsidTr="00467CA2">
        <w:tc>
          <w:tcPr>
            <w:tcW w:w="2800" w:type="dxa"/>
            <w:shd w:val="clear" w:color="auto" w:fill="auto"/>
          </w:tcPr>
          <w:p w:rsidR="00D520D3" w:rsidRPr="004C131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C131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4C131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4C131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4C131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C131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C1311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C131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C131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C131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4C1311" w:rsidTr="00467CA2">
        <w:tc>
          <w:tcPr>
            <w:tcW w:w="2800" w:type="dxa"/>
            <w:shd w:val="clear" w:color="auto" w:fill="auto"/>
          </w:tcPr>
          <w:p w:rsidR="00D520D3" w:rsidRPr="004C131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C131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4C131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4C131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C131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C131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4C131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C1311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4C131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4C1311" w:rsidRDefault="00B62AD0" w:rsidP="004C1311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C131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C1311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1311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4C131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C131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C1311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C1311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C1311" w:rsidRDefault="0071340C" w:rsidP="004C131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4C131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4C1311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4C1311">
        <w:rPr>
          <w:rFonts w:ascii="Times New Roman" w:hAnsi="Times New Roman"/>
          <w:sz w:val="20"/>
          <w:szCs w:val="20"/>
        </w:rPr>
        <w:t xml:space="preserve"> ustawy </w:t>
      </w:r>
      <w:r w:rsidR="00EF3368" w:rsidRPr="004C1311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4652B" w:rsidRPr="004C1311">
        <w:rPr>
          <w:rFonts w:ascii="Times New Roman" w:hAnsi="Times New Roman"/>
          <w:sz w:val="20"/>
          <w:szCs w:val="20"/>
        </w:rPr>
        <w:t>(</w:t>
      </w:r>
      <w:proofErr w:type="spellStart"/>
      <w:r w:rsidR="0084652B" w:rsidRPr="004C1311">
        <w:rPr>
          <w:rFonts w:ascii="Times New Roman" w:hAnsi="Times New Roman"/>
          <w:sz w:val="20"/>
          <w:szCs w:val="20"/>
        </w:rPr>
        <w:t>t.j</w:t>
      </w:r>
      <w:proofErr w:type="spellEnd"/>
      <w:r w:rsidR="0084652B" w:rsidRPr="004C1311">
        <w:rPr>
          <w:rFonts w:ascii="Times New Roman" w:hAnsi="Times New Roman"/>
          <w:sz w:val="20"/>
          <w:szCs w:val="20"/>
        </w:rPr>
        <w:t>. Dz. U. z 2024 poz. 1320)</w:t>
      </w:r>
      <w:r w:rsidR="00E27ABB" w:rsidRPr="004C131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4C131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4C1311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C1311" w:rsidTr="00467CA2">
        <w:tc>
          <w:tcPr>
            <w:tcW w:w="2269" w:type="dxa"/>
            <w:shd w:val="clear" w:color="auto" w:fill="auto"/>
          </w:tcPr>
          <w:p w:rsidR="00D520D3" w:rsidRPr="004C131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C131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4C1311" w:rsidRDefault="0084652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C131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drogi gminnej nr 581202K klasy L od km 0+000 do km 0+586,50 w miejscowości Mikluszowice, Gmina Drwinia</w:t>
            </w:r>
            <w:r w:rsidR="00D520D3" w:rsidRPr="004C131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4652B" w:rsidRPr="004C1311" w:rsidTr="004479B9">
        <w:tc>
          <w:tcPr>
            <w:tcW w:w="2269" w:type="dxa"/>
            <w:shd w:val="clear" w:color="auto" w:fill="auto"/>
          </w:tcPr>
          <w:p w:rsidR="0084652B" w:rsidRPr="004C1311" w:rsidRDefault="0084652B" w:rsidP="004479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C131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652B" w:rsidRPr="004C1311" w:rsidRDefault="0084652B" w:rsidP="004479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C131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ZP.271.11.2024</w:t>
            </w:r>
          </w:p>
        </w:tc>
      </w:tr>
    </w:tbl>
    <w:p w:rsidR="00DC652A" w:rsidRPr="004C1311" w:rsidRDefault="0084652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4C1311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4C131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C131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4C1311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4C131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4C131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4C131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4C13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C1311" w:rsidRDefault="00D520D3" w:rsidP="004C1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4C1311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4C131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DC652A" w:rsidRPr="004C131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C131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C1311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4C13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C1311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C1311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C131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4C131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4C13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4C131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C131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4C131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4C13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C1311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C1311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C131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4C1311" w:rsidRPr="004C1311" w:rsidRDefault="004C1311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4C1311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kwalifikowany podpis elektroniczny lub podpis zaufany lub elektroniczny podpis osobisty osoby / osób uprawnionych do reprezentacji podmiotu udostępniającego zasoby</w:t>
      </w:r>
      <w:bookmarkStart w:id="2" w:name="_GoBack"/>
      <w:bookmarkEnd w:id="2"/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4C1311" w:rsidTr="00467CA2">
        <w:tc>
          <w:tcPr>
            <w:tcW w:w="2660" w:type="dxa"/>
            <w:shd w:val="clear" w:color="auto" w:fill="auto"/>
          </w:tcPr>
          <w:p w:rsidR="00D520D3" w:rsidRPr="004C1311" w:rsidRDefault="00D520D3" w:rsidP="004C1311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D520D3" w:rsidRPr="004C13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D520D3" w:rsidRPr="004C1311" w:rsidRDefault="00D520D3" w:rsidP="004C131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:rsidR="00E27ABB" w:rsidRPr="004C131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4C1311" w:rsidSect="004C13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E92" w:rsidRDefault="00686E92" w:rsidP="00025386">
      <w:pPr>
        <w:spacing w:after="0" w:line="240" w:lineRule="auto"/>
      </w:pPr>
      <w:r>
        <w:separator/>
      </w:r>
    </w:p>
  </w:endnote>
  <w:endnote w:type="continuationSeparator" w:id="0">
    <w:p w:rsidR="00686E92" w:rsidRDefault="00686E9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52B" w:rsidRDefault="008465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52B" w:rsidRDefault="008465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E92" w:rsidRDefault="00686E92" w:rsidP="00025386">
      <w:pPr>
        <w:spacing w:after="0" w:line="240" w:lineRule="auto"/>
      </w:pPr>
      <w:r>
        <w:separator/>
      </w:r>
    </w:p>
  </w:footnote>
  <w:footnote w:type="continuationSeparator" w:id="0">
    <w:p w:rsidR="00686E92" w:rsidRDefault="00686E9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52B" w:rsidRDefault="008465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52B" w:rsidRDefault="008465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52B" w:rsidRDefault="00846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E9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C1311"/>
    <w:rsid w:val="004E27D7"/>
    <w:rsid w:val="0055145C"/>
    <w:rsid w:val="005624D8"/>
    <w:rsid w:val="00620476"/>
    <w:rsid w:val="00657A47"/>
    <w:rsid w:val="00686E92"/>
    <w:rsid w:val="0071340C"/>
    <w:rsid w:val="00745A44"/>
    <w:rsid w:val="007666D6"/>
    <w:rsid w:val="007D6755"/>
    <w:rsid w:val="007F49C7"/>
    <w:rsid w:val="00824D73"/>
    <w:rsid w:val="00830970"/>
    <w:rsid w:val="0084652B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687C176"/>
  <w15:chartTrackingRefBased/>
  <w15:docId w15:val="{701428CB-B57B-4F89-99CA-EF5709B77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2024-10-18T14:14:00Z</cp:lastPrinted>
  <dcterms:created xsi:type="dcterms:W3CDTF">2024-10-18T14:14:00Z</dcterms:created>
  <dcterms:modified xsi:type="dcterms:W3CDTF">2024-10-18T14:14:00Z</dcterms:modified>
</cp:coreProperties>
</file>