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1958F" w14:textId="5C83DDED" w:rsidR="008D2AB8" w:rsidRPr="00F65AAB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F65AAB">
        <w:rPr>
          <w:rFonts w:ascii="Verdana" w:hAnsi="Verdana"/>
          <w:b w:val="0"/>
          <w:sz w:val="18"/>
          <w:szCs w:val="18"/>
        </w:rPr>
        <w:tab/>
      </w:r>
      <w:r w:rsidRPr="00F65AAB">
        <w:rPr>
          <w:rFonts w:ascii="Verdana" w:hAnsi="Verdana"/>
          <w:b w:val="0"/>
          <w:sz w:val="18"/>
          <w:szCs w:val="18"/>
        </w:rPr>
        <w:tab/>
      </w:r>
      <w:r w:rsidRPr="00F65AAB">
        <w:rPr>
          <w:rFonts w:ascii="Verdana" w:hAnsi="Verdana"/>
          <w:b w:val="0"/>
          <w:sz w:val="18"/>
          <w:szCs w:val="18"/>
        </w:rPr>
        <w:tab/>
      </w:r>
      <w:r w:rsidRPr="00F65AAB">
        <w:rPr>
          <w:rFonts w:ascii="Verdana" w:hAnsi="Verdana"/>
          <w:b w:val="0"/>
          <w:sz w:val="18"/>
          <w:szCs w:val="18"/>
        </w:rPr>
        <w:tab/>
      </w:r>
      <w:r w:rsidRPr="00F65AAB">
        <w:rPr>
          <w:rFonts w:ascii="Verdana" w:hAnsi="Verdana"/>
          <w:sz w:val="18"/>
          <w:szCs w:val="18"/>
        </w:rPr>
        <w:t xml:space="preserve">Załącznik nr </w:t>
      </w:r>
      <w:r w:rsidR="00012286" w:rsidRPr="00F65AAB">
        <w:rPr>
          <w:rFonts w:ascii="Verdana" w:hAnsi="Verdana"/>
          <w:sz w:val="18"/>
          <w:szCs w:val="18"/>
        </w:rPr>
        <w:t>1</w:t>
      </w:r>
    </w:p>
    <w:p w14:paraId="1CA36E30" w14:textId="77777777" w:rsidR="008D2AB8" w:rsidRPr="00F65AA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4C6D5D1" w14:textId="77777777" w:rsidR="008D2AB8" w:rsidRPr="00F65AA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65AAB">
        <w:rPr>
          <w:rFonts w:ascii="Verdana" w:hAnsi="Verdana"/>
          <w:b/>
          <w:sz w:val="18"/>
          <w:szCs w:val="18"/>
        </w:rPr>
        <w:t>FORMULARZ OFERTY</w:t>
      </w:r>
    </w:p>
    <w:p w14:paraId="1B059D7A" w14:textId="77777777" w:rsidR="008D2AB8" w:rsidRPr="00F65AA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1771009" w14:textId="77777777" w:rsidR="008D2AB8" w:rsidRPr="00F65AAB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0FAF0463" w14:textId="77777777" w:rsidR="008D2AB8" w:rsidRPr="00F65AAB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4847F8A5" w14:textId="77777777" w:rsidR="008D2AB8" w:rsidRPr="00F65AAB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0C1AB201" w14:textId="77777777" w:rsidR="008D2AB8" w:rsidRPr="00F65AAB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772B7E97" w14:textId="77777777" w:rsidR="008D2AB8" w:rsidRPr="00F65AAB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F65AAB">
        <w:rPr>
          <w:rFonts w:ascii="Verdana" w:hAnsi="Verdana"/>
          <w:sz w:val="18"/>
          <w:szCs w:val="18"/>
          <w:lang w:val="de-DE"/>
        </w:rPr>
        <w:t>TEL.</w:t>
      </w:r>
      <w:r w:rsidRPr="00F65AAB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5AA469D4" w14:textId="77777777" w:rsidR="008D2AB8" w:rsidRPr="00F65AAB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F65AAB">
        <w:rPr>
          <w:rFonts w:ascii="Verdana" w:hAnsi="Verdana"/>
          <w:sz w:val="18"/>
          <w:szCs w:val="18"/>
          <w:lang w:val="de-DE"/>
        </w:rPr>
        <w:t xml:space="preserve">FAX </w:t>
      </w:r>
      <w:r w:rsidRPr="00F65AAB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707CD755" w14:textId="77777777" w:rsidR="008D2AB8" w:rsidRPr="00F65AAB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F65AA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005DD89C" w14:textId="77777777" w:rsidR="008D2AB8" w:rsidRPr="00F65AAB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65AAB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2B4B8E8C" w14:textId="77777777" w:rsidR="008D2AB8" w:rsidRPr="00F65AAB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CA85B58" w14:textId="77777777" w:rsidR="008D2AB8" w:rsidRPr="00F65AAB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>Do: Nazwa i siedziba Zamawiającego:</w:t>
      </w:r>
    </w:p>
    <w:p w14:paraId="6B2895FF" w14:textId="5BA5363A" w:rsidR="00CE0B83" w:rsidRPr="00F65AAB" w:rsidRDefault="00CE0B83" w:rsidP="008D2AB8">
      <w:pPr>
        <w:ind w:right="-110"/>
        <w:rPr>
          <w:rFonts w:ascii="Verdana" w:hAnsi="Verdana"/>
          <w:b/>
          <w:sz w:val="18"/>
          <w:szCs w:val="18"/>
        </w:rPr>
      </w:pPr>
      <w:r w:rsidRPr="00F65AAB">
        <w:rPr>
          <w:rFonts w:ascii="Verdana" w:hAnsi="Verdana"/>
          <w:b/>
          <w:sz w:val="18"/>
          <w:szCs w:val="18"/>
        </w:rPr>
        <w:t xml:space="preserve">Akademia Górniczo </w:t>
      </w:r>
      <w:r w:rsidR="008F3BDD" w:rsidRPr="00F65AAB">
        <w:rPr>
          <w:rFonts w:ascii="Verdana" w:hAnsi="Verdana"/>
          <w:b/>
          <w:sz w:val="18"/>
          <w:szCs w:val="18"/>
        </w:rPr>
        <w:t>–</w:t>
      </w:r>
      <w:r w:rsidRPr="00F65AAB">
        <w:rPr>
          <w:rFonts w:ascii="Verdana" w:hAnsi="Verdana"/>
          <w:b/>
          <w:sz w:val="18"/>
          <w:szCs w:val="18"/>
        </w:rPr>
        <w:t xml:space="preserve"> Hutnicza</w:t>
      </w:r>
      <w:r w:rsidR="008F3BDD" w:rsidRPr="00F65AAB">
        <w:rPr>
          <w:rFonts w:ascii="Verdana" w:hAnsi="Verdana"/>
          <w:b/>
          <w:sz w:val="18"/>
          <w:szCs w:val="18"/>
        </w:rPr>
        <w:t xml:space="preserve"> </w:t>
      </w:r>
      <w:r w:rsidRPr="00F65AAB">
        <w:rPr>
          <w:rFonts w:ascii="Verdana" w:hAnsi="Verdana"/>
          <w:b/>
          <w:sz w:val="18"/>
          <w:szCs w:val="18"/>
        </w:rPr>
        <w:t>im. Stanisława Staszica w Krakowie</w:t>
      </w:r>
    </w:p>
    <w:p w14:paraId="0F0F5A8A" w14:textId="77777777" w:rsidR="008D2AB8" w:rsidRPr="00F65AAB" w:rsidRDefault="00CE0B83" w:rsidP="008D2AB8">
      <w:pPr>
        <w:ind w:right="-110"/>
        <w:rPr>
          <w:rFonts w:ascii="Verdana" w:hAnsi="Verdana"/>
          <w:b/>
          <w:sz w:val="18"/>
          <w:szCs w:val="18"/>
        </w:rPr>
      </w:pPr>
      <w:r w:rsidRPr="00F65AAB">
        <w:rPr>
          <w:rFonts w:ascii="Verdana" w:hAnsi="Verdana"/>
          <w:b/>
          <w:sz w:val="18"/>
          <w:szCs w:val="18"/>
        </w:rPr>
        <w:t>Dział Zamówień Publicznych</w:t>
      </w:r>
      <w:r w:rsidR="008D2AB8" w:rsidRPr="00F65AAB">
        <w:rPr>
          <w:rFonts w:ascii="Verdana" w:hAnsi="Verdana"/>
          <w:b/>
          <w:sz w:val="18"/>
          <w:szCs w:val="18"/>
        </w:rPr>
        <w:t xml:space="preserve">  </w:t>
      </w:r>
    </w:p>
    <w:p w14:paraId="3B0D039E" w14:textId="3885F0DA" w:rsidR="008D2AB8" w:rsidRPr="00F65AAB" w:rsidRDefault="00CE0B83" w:rsidP="008F3BDD">
      <w:pPr>
        <w:ind w:right="-110"/>
        <w:rPr>
          <w:rFonts w:ascii="Verdana" w:hAnsi="Verdana"/>
          <w:b/>
          <w:sz w:val="18"/>
          <w:szCs w:val="18"/>
        </w:rPr>
      </w:pPr>
      <w:r w:rsidRPr="00F65AAB">
        <w:rPr>
          <w:rFonts w:ascii="Verdana" w:hAnsi="Verdana"/>
          <w:b/>
          <w:sz w:val="18"/>
          <w:szCs w:val="18"/>
        </w:rPr>
        <w:t>Al. Mickiewicza</w:t>
      </w:r>
      <w:r w:rsidR="008D2AB8" w:rsidRPr="00F65AAB">
        <w:rPr>
          <w:rFonts w:ascii="Verdana" w:hAnsi="Verdana"/>
          <w:b/>
          <w:sz w:val="18"/>
          <w:szCs w:val="18"/>
        </w:rPr>
        <w:t xml:space="preserve"> </w:t>
      </w:r>
      <w:r w:rsidRPr="00F65AAB">
        <w:rPr>
          <w:rFonts w:ascii="Verdana" w:hAnsi="Verdana"/>
          <w:b/>
          <w:sz w:val="18"/>
          <w:szCs w:val="18"/>
        </w:rPr>
        <w:t>30</w:t>
      </w:r>
      <w:r w:rsidR="008F3BDD" w:rsidRPr="00F65AAB">
        <w:rPr>
          <w:rFonts w:ascii="Verdana" w:hAnsi="Verdana"/>
          <w:b/>
          <w:sz w:val="18"/>
          <w:szCs w:val="18"/>
        </w:rPr>
        <w:t xml:space="preserve">, </w:t>
      </w:r>
      <w:r w:rsidRPr="00F65AAB">
        <w:rPr>
          <w:rFonts w:ascii="Verdana" w:hAnsi="Verdana"/>
          <w:b/>
          <w:sz w:val="18"/>
          <w:szCs w:val="18"/>
        </w:rPr>
        <w:t>30-059</w:t>
      </w:r>
      <w:r w:rsidR="008D2AB8" w:rsidRPr="00F65AAB">
        <w:rPr>
          <w:rFonts w:ascii="Verdana" w:hAnsi="Verdana"/>
          <w:b/>
          <w:sz w:val="18"/>
          <w:szCs w:val="18"/>
        </w:rPr>
        <w:t xml:space="preserve"> </w:t>
      </w:r>
      <w:r w:rsidRPr="00F65AAB">
        <w:rPr>
          <w:rFonts w:ascii="Verdana" w:hAnsi="Verdana"/>
          <w:b/>
          <w:sz w:val="18"/>
          <w:szCs w:val="18"/>
        </w:rPr>
        <w:t>Kraków</w:t>
      </w:r>
      <w:r w:rsidR="008D2AB8" w:rsidRPr="00F65AAB">
        <w:rPr>
          <w:rFonts w:ascii="Verdana" w:hAnsi="Verdana"/>
          <w:b/>
          <w:sz w:val="18"/>
          <w:szCs w:val="18"/>
        </w:rPr>
        <w:t xml:space="preserve">,  </w:t>
      </w:r>
    </w:p>
    <w:p w14:paraId="7D509BFC" w14:textId="77777777" w:rsidR="008D2AB8" w:rsidRPr="00F65AAB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87D1FB7" w14:textId="1E1E784B" w:rsidR="008D2AB8" w:rsidRPr="00F65AAB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E0B83" w:rsidRPr="00F65AAB">
        <w:rPr>
          <w:rFonts w:ascii="Verdana" w:hAnsi="Verdana"/>
          <w:b/>
          <w:sz w:val="18"/>
          <w:szCs w:val="18"/>
        </w:rPr>
        <w:t>Dostawa monitorów interaktywnych i rzutników do pomieszczeń w paw. B-2 AGH w Krakowie - DE-dzp.272-537/24</w:t>
      </w:r>
      <w:r w:rsidRPr="00F65AAB">
        <w:rPr>
          <w:rFonts w:ascii="Verdana" w:hAnsi="Verdana"/>
          <w:b/>
          <w:sz w:val="18"/>
          <w:szCs w:val="18"/>
        </w:rPr>
        <w:t xml:space="preserve">, </w:t>
      </w:r>
      <w:r w:rsidRPr="00F65AAB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366B0D" w14:textId="77777777" w:rsidR="008D2AB8" w:rsidRPr="00F65AAB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5999995" w14:textId="77777777" w:rsidR="008F3BDD" w:rsidRPr="00F65AAB" w:rsidRDefault="008F3BDD" w:rsidP="008F3BDD">
      <w:pPr>
        <w:widowControl w:val="0"/>
        <w:ind w:right="1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>Oferuję/</w:t>
      </w:r>
      <w:proofErr w:type="spellStart"/>
      <w:r w:rsidRPr="00F65AAB">
        <w:rPr>
          <w:rFonts w:ascii="Verdana" w:hAnsi="Verdana"/>
          <w:sz w:val="18"/>
          <w:szCs w:val="18"/>
        </w:rPr>
        <w:t>emy</w:t>
      </w:r>
      <w:proofErr w:type="spellEnd"/>
      <w:r w:rsidRPr="00F65AAB">
        <w:rPr>
          <w:rFonts w:ascii="Verdana" w:hAnsi="Verdana"/>
          <w:sz w:val="18"/>
          <w:szCs w:val="18"/>
        </w:rPr>
        <w:t xml:space="preserve"> realizację zamówienia w cenach:</w:t>
      </w:r>
    </w:p>
    <w:tbl>
      <w:tblPr>
        <w:tblW w:w="897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1843"/>
        <w:gridCol w:w="567"/>
        <w:gridCol w:w="1701"/>
        <w:gridCol w:w="1276"/>
        <w:gridCol w:w="1559"/>
      </w:tblGrid>
      <w:tr w:rsidR="008F3BDD" w:rsidRPr="00F65AAB" w14:paraId="43389446" w14:textId="77777777" w:rsidTr="008F3BDD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A5C2F9" w14:textId="77777777" w:rsidR="008F3BDD" w:rsidRPr="00F65AAB" w:rsidRDefault="008F3BD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AA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3575C4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17F3B998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3CA71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Producent,</w:t>
            </w:r>
          </w:p>
          <w:p w14:paraId="041A432C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model/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8F94AB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477255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FA1DCB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55B257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70A772EB" w14:textId="77777777" w:rsidR="008F3BDD" w:rsidRPr="00F65AAB" w:rsidRDefault="008F3BD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AAB">
              <w:rPr>
                <w:rFonts w:ascii="Verdana" w:hAnsi="Verdana"/>
                <w:sz w:val="18"/>
                <w:szCs w:val="18"/>
              </w:rPr>
              <w:t>[PLN]</w:t>
            </w:r>
          </w:p>
          <w:p w14:paraId="62F0995E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65AAB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8F3BDD" w:rsidRPr="00F65AAB" w14:paraId="762E4146" w14:textId="77777777" w:rsidTr="008F3BDD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9D1532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432236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8465FB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492B65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129A08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AC04A9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3BCCD8" w14:textId="77777777" w:rsidR="008F3BDD" w:rsidRPr="00F65AAB" w:rsidRDefault="008F3B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</w:tr>
      <w:tr w:rsidR="008F3BDD" w:rsidRPr="00F65AAB" w14:paraId="1ADA6197" w14:textId="77777777" w:rsidTr="008F3BDD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78B0D38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C8701AC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F65AA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5805A4" w14:textId="77777777" w:rsidR="008F3BDD" w:rsidRPr="00F65AAB" w:rsidRDefault="008F3BDD">
            <w:pPr>
              <w:rPr>
                <w:rFonts w:ascii="Verdana" w:hAnsi="Verdana"/>
                <w:sz w:val="18"/>
                <w:szCs w:val="18"/>
              </w:rPr>
            </w:pPr>
          </w:p>
          <w:p w14:paraId="45DD3C78" w14:textId="26CF1A17" w:rsidR="008F3BDD" w:rsidRPr="00F65AAB" w:rsidRDefault="008F3BDD">
            <w:pPr>
              <w:rPr>
                <w:rFonts w:ascii="Verdana" w:hAnsi="Verdana"/>
                <w:sz w:val="18"/>
                <w:szCs w:val="18"/>
              </w:rPr>
            </w:pPr>
            <w:r w:rsidRPr="00F65AAB">
              <w:rPr>
                <w:rFonts w:ascii="Verdana" w:hAnsi="Verdana"/>
                <w:sz w:val="18"/>
                <w:szCs w:val="18"/>
              </w:rPr>
              <w:t>Monitor interaktywny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65A3E8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4DCCBA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CB3E66B" w14:textId="1A8F1578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F65AA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9B719D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62463D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2D6076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8F3BDD" w:rsidRPr="00F65AAB" w14:paraId="3406047E" w14:textId="77777777" w:rsidTr="008F3BDD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6DEA5B6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688185F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F65AA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1BEBE0" w14:textId="4D15C8D9" w:rsidR="008F3BDD" w:rsidRPr="00F65AAB" w:rsidRDefault="008F3BDD">
            <w:pPr>
              <w:rPr>
                <w:rFonts w:ascii="Verdana" w:hAnsi="Verdana"/>
                <w:sz w:val="18"/>
                <w:szCs w:val="18"/>
              </w:rPr>
            </w:pPr>
            <w:r w:rsidRPr="00F65AAB">
              <w:rPr>
                <w:rFonts w:ascii="Verdana" w:hAnsi="Verdana"/>
                <w:sz w:val="18"/>
                <w:szCs w:val="18"/>
              </w:rPr>
              <w:t>Rzutnik</w:t>
            </w:r>
          </w:p>
          <w:p w14:paraId="6034B169" w14:textId="77777777" w:rsidR="008F3BDD" w:rsidRPr="00F65AAB" w:rsidRDefault="008F3BD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86FC75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900340" w14:textId="08665106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F65AAB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D9738E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330F76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E50BE3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8F3BDD" w:rsidRPr="00F65AAB" w14:paraId="1832855A" w14:textId="77777777" w:rsidTr="008F3BDD">
        <w:trPr>
          <w:trHeight w:val="163"/>
        </w:trPr>
        <w:tc>
          <w:tcPr>
            <w:tcW w:w="443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E72785" w14:textId="77777777" w:rsidR="008F3BDD" w:rsidRPr="00F65AAB" w:rsidRDefault="008F3BD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AAB">
              <w:rPr>
                <w:rFonts w:ascii="Verdana" w:hAnsi="Verdana"/>
                <w:b/>
                <w:bCs/>
                <w:sz w:val="18"/>
                <w:szCs w:val="18"/>
              </w:rPr>
              <w:t>RAZEM</w:t>
            </w:r>
          </w:p>
          <w:p w14:paraId="6FE3F9AC" w14:textId="77777777" w:rsidR="008F3BDD" w:rsidRPr="00F65AAB" w:rsidRDefault="008F3BDD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2BF4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FBD8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5CE6" w14:textId="77777777" w:rsidR="008F3BDD" w:rsidRPr="00F65AAB" w:rsidRDefault="008F3BD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5327E19" w14:textId="77777777" w:rsidR="008F3BDD" w:rsidRPr="00F65AAB" w:rsidRDefault="008F3BDD" w:rsidP="008F3BD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D1C6BF5" w14:textId="77777777" w:rsidR="008F3BDD" w:rsidRPr="00F65AAB" w:rsidRDefault="008F3BDD" w:rsidP="008F3BDD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>Powyższa cena zawiera podatek VAT w wysokości .......... % tj.……….PLN</w:t>
      </w:r>
    </w:p>
    <w:p w14:paraId="26667EE8" w14:textId="77777777" w:rsidR="008F3BDD" w:rsidRPr="00F65AAB" w:rsidRDefault="008F3BDD" w:rsidP="008F3BDD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451F4925" w14:textId="5E946F96" w:rsidR="008F3BDD" w:rsidRPr="00F65AAB" w:rsidRDefault="008F3BDD" w:rsidP="008F3BDD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F65AAB">
        <w:rPr>
          <w:rFonts w:ascii="Verdana" w:hAnsi="Verdana"/>
          <w:sz w:val="18"/>
          <w:szCs w:val="18"/>
        </w:rPr>
        <w:t xml:space="preserve">Producent/nazwa zaoferowanego oprogramowania do </w:t>
      </w:r>
      <w:r w:rsidR="000D7280" w:rsidRPr="00F65AAB">
        <w:rPr>
          <w:rFonts w:ascii="Verdana" w:hAnsi="Verdana"/>
          <w:sz w:val="18"/>
          <w:szCs w:val="18"/>
        </w:rPr>
        <w:t>nauczania i pisania</w:t>
      </w:r>
      <w:r w:rsidRPr="00F65AAB">
        <w:rPr>
          <w:rFonts w:ascii="Verdana" w:hAnsi="Verdana"/>
          <w:sz w:val="18"/>
          <w:szCs w:val="18"/>
        </w:rPr>
        <w:t>: …………………………</w:t>
      </w:r>
    </w:p>
    <w:p w14:paraId="5C45F97D" w14:textId="77777777" w:rsidR="008F3BDD" w:rsidRPr="00F65AAB" w:rsidRDefault="008F3BDD" w:rsidP="008F3BDD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3812394" w14:textId="2DA4C1CC" w:rsidR="008F3BDD" w:rsidRPr="00F65AAB" w:rsidRDefault="008F3BDD" w:rsidP="008F3BDD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F65AAB">
        <w:rPr>
          <w:rFonts w:ascii="Verdana" w:hAnsi="Verdana"/>
          <w:b/>
          <w:sz w:val="18"/>
          <w:szCs w:val="18"/>
        </w:rPr>
        <w:t xml:space="preserve">Termin realizacji umowy: </w:t>
      </w:r>
      <w:r w:rsidRPr="00F65AAB">
        <w:rPr>
          <w:rFonts w:ascii="Verdana" w:hAnsi="Verdana"/>
          <w:sz w:val="18"/>
          <w:szCs w:val="18"/>
        </w:rPr>
        <w:t xml:space="preserve">…………… dni od daty </w:t>
      </w:r>
      <w:r w:rsidR="00760503" w:rsidRPr="00F65AAB">
        <w:rPr>
          <w:rFonts w:ascii="Verdana" w:hAnsi="Verdana"/>
          <w:sz w:val="18"/>
          <w:szCs w:val="18"/>
        </w:rPr>
        <w:t xml:space="preserve">otrzymania zamówienia potwierdzonego przez </w:t>
      </w:r>
      <w:proofErr w:type="spellStart"/>
      <w:r w:rsidR="00760503" w:rsidRPr="00F65AAB">
        <w:rPr>
          <w:rFonts w:ascii="Verdana" w:hAnsi="Verdana"/>
          <w:sz w:val="18"/>
          <w:szCs w:val="18"/>
        </w:rPr>
        <w:t>MNiSzW</w:t>
      </w:r>
      <w:proofErr w:type="spellEnd"/>
      <w:r w:rsidR="00760503" w:rsidRPr="00F65AAB">
        <w:rPr>
          <w:rFonts w:ascii="Verdana" w:hAnsi="Verdana"/>
          <w:sz w:val="18"/>
          <w:szCs w:val="18"/>
        </w:rPr>
        <w:t>.</w:t>
      </w:r>
    </w:p>
    <w:p w14:paraId="0C3E9F37" w14:textId="77777777" w:rsidR="008F3BDD" w:rsidRPr="00F65AAB" w:rsidRDefault="008F3BDD" w:rsidP="008F3BDD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96EA82B" w14:textId="77777777" w:rsidR="008F3BDD" w:rsidRPr="00F65AAB" w:rsidRDefault="008F3BDD" w:rsidP="008F3BDD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F65AAB">
        <w:rPr>
          <w:rFonts w:ascii="Verdana" w:hAnsi="Verdana"/>
          <w:b/>
          <w:sz w:val="18"/>
          <w:szCs w:val="18"/>
        </w:rPr>
        <w:t>Okres udzielonej gwarancji wynosi:</w:t>
      </w:r>
      <w:r w:rsidRPr="00F65AAB">
        <w:rPr>
          <w:rFonts w:ascii="Verdana" w:hAnsi="Verdana"/>
          <w:sz w:val="18"/>
          <w:szCs w:val="18"/>
        </w:rPr>
        <w:t xml:space="preserve"> ………………………………...(</w:t>
      </w:r>
      <w:r w:rsidRPr="00F65AAB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05365364" w14:textId="77777777" w:rsidR="008F3BDD" w:rsidRPr="00F65AAB" w:rsidRDefault="008F3BDD" w:rsidP="008F3BDD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F65AAB">
        <w:rPr>
          <w:rFonts w:ascii="Verdana" w:hAnsi="Verdana"/>
          <w:i/>
          <w:sz w:val="16"/>
          <w:szCs w:val="16"/>
        </w:rPr>
        <w:t>*</w:t>
      </w:r>
      <w:r w:rsidRPr="00F65AAB">
        <w:rPr>
          <w:rFonts w:ascii="Verdana" w:hAnsi="Verdana"/>
          <w:i/>
          <w:color w:val="FF0000"/>
          <w:sz w:val="16"/>
          <w:szCs w:val="16"/>
        </w:rPr>
        <w:t xml:space="preserve"> </w:t>
      </w:r>
      <w:r w:rsidRPr="00F65AAB">
        <w:rPr>
          <w:rFonts w:ascii="Verdana" w:hAnsi="Verdana"/>
          <w:i/>
          <w:sz w:val="16"/>
          <w:szCs w:val="16"/>
        </w:rPr>
        <w:t>Brak wypełnienia skutkować będzie uznaniem przez Zamawiającego minimalnego okresu udzielonej gwarancji</w:t>
      </w:r>
    </w:p>
    <w:p w14:paraId="1029C7AC" w14:textId="77777777" w:rsidR="008F3BDD" w:rsidRDefault="008F3BDD" w:rsidP="008F3BD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DDDC8A2" w14:textId="77777777" w:rsidR="008F3BDD" w:rsidRDefault="008F3BDD" w:rsidP="008F3BD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3066BCB4" w14:textId="77777777" w:rsidR="008F3BDD" w:rsidRDefault="008F3BDD" w:rsidP="008F3BD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06214AA" w14:textId="77777777" w:rsidR="008F3BDD" w:rsidRDefault="008F3BDD" w:rsidP="008F3BD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B2A4EB1" w14:textId="77777777" w:rsidR="008F3BDD" w:rsidRDefault="008F3BDD" w:rsidP="008F3BDD">
      <w:pPr>
        <w:rPr>
          <w:rFonts w:ascii="Verdana" w:hAnsi="Verdana"/>
          <w:b/>
          <w:sz w:val="20"/>
          <w:szCs w:val="20"/>
          <w:u w:val="single"/>
        </w:rPr>
      </w:pPr>
    </w:p>
    <w:p w14:paraId="6119A31B" w14:textId="77777777" w:rsidR="008F3BDD" w:rsidRDefault="008F3BDD" w:rsidP="008F3BDD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2F93359A" w14:textId="77777777" w:rsidR="008F3BDD" w:rsidRDefault="008F3BDD" w:rsidP="008F3BD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3D7C12E9" w14:textId="77777777" w:rsidR="008F3BDD" w:rsidRDefault="008F3BDD" w:rsidP="008F3B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80E3E1B" w14:textId="1DB4490D" w:rsidR="008465BA" w:rsidRPr="000D7280" w:rsidRDefault="008465BA" w:rsidP="008465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0D7280">
        <w:rPr>
          <w:rFonts w:ascii="Verdana" w:hAnsi="Verdana"/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0D7280">
        <w:rPr>
          <w:rFonts w:ascii="Verdana" w:hAnsi="Verdana"/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0D7280">
        <w:rPr>
          <w:rFonts w:ascii="Verdana" w:hAnsi="Verdana"/>
          <w:sz w:val="20"/>
          <w:szCs w:val="20"/>
        </w:rPr>
        <w:t>późn</w:t>
      </w:r>
      <w:proofErr w:type="spellEnd"/>
      <w:r w:rsidRPr="000D7280">
        <w:rPr>
          <w:rFonts w:ascii="Verdana" w:hAnsi="Verdana"/>
          <w:sz w:val="20"/>
          <w:szCs w:val="20"/>
        </w:rPr>
        <w:t xml:space="preserve">. zm.) </w:t>
      </w:r>
      <w:r w:rsidRPr="000D7280">
        <w:rPr>
          <w:rFonts w:ascii="Verdana" w:hAnsi="Verdana"/>
          <w:color w:val="000000"/>
          <w:sz w:val="20"/>
          <w:szCs w:val="20"/>
          <w:lang w:eastAsia="ar-SA"/>
        </w:rPr>
        <w:t xml:space="preserve">będzie się ubiegał o zastosowanie przy zakupie 0% stawki VAT na </w:t>
      </w:r>
      <w:r w:rsidRPr="000D7280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monitory </w:t>
      </w:r>
      <w:r w:rsidRPr="000D7280">
        <w:rPr>
          <w:rFonts w:ascii="Verdana" w:hAnsi="Verdana"/>
          <w:sz w:val="20"/>
          <w:szCs w:val="20"/>
        </w:rPr>
        <w:t xml:space="preserve">w zakresie objętym zwolnieniem – zgodnie z art. 83 ust. 1 pkt 26 przywołanej ustawy. </w:t>
      </w:r>
    </w:p>
    <w:p w14:paraId="2B3FC44B" w14:textId="28633431" w:rsidR="008465BA" w:rsidRPr="000D7280" w:rsidRDefault="008465BA" w:rsidP="008465BA">
      <w:pPr>
        <w:numPr>
          <w:ilvl w:val="0"/>
          <w:numId w:val="1"/>
        </w:numPr>
        <w:tabs>
          <w:tab w:val="left" w:pos="426"/>
        </w:tabs>
        <w:ind w:right="20"/>
        <w:rPr>
          <w:rFonts w:ascii="Verdana" w:eastAsia="Calibri" w:hAnsi="Verdana" w:cs="Calibri"/>
          <w:color w:val="FF0000"/>
          <w:sz w:val="20"/>
          <w:szCs w:val="20"/>
        </w:rPr>
      </w:pPr>
      <w:r w:rsidRPr="000D7280">
        <w:rPr>
          <w:rFonts w:ascii="Verdana" w:hAnsi="Verdana"/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0D7280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monitory, </w:t>
      </w:r>
      <w:r w:rsidRPr="000D7280">
        <w:rPr>
          <w:rFonts w:ascii="Verdana" w:hAnsi="Verdana"/>
          <w:color w:val="000000"/>
          <w:sz w:val="20"/>
          <w:szCs w:val="20"/>
          <w:lang w:eastAsia="ar-SA"/>
        </w:rPr>
        <w:t xml:space="preserve">są przeznaczone dla placówki oświatowej - </w:t>
      </w:r>
      <w:r w:rsidRPr="000D7280">
        <w:rPr>
          <w:rFonts w:ascii="Verdana" w:hAnsi="Verdana"/>
          <w:sz w:val="20"/>
          <w:szCs w:val="20"/>
        </w:rPr>
        <w:t xml:space="preserve">zgodnie z art. 83 ust. 1 pkt 26 ustawy z dnia 11 marca 2004 r. o podatku od towarów i usług (t. j. Dz. U. 2011 Nr 177 poz. 1054 z </w:t>
      </w:r>
      <w:proofErr w:type="spellStart"/>
      <w:r w:rsidRPr="000D7280">
        <w:rPr>
          <w:rFonts w:ascii="Verdana" w:hAnsi="Verdana"/>
          <w:sz w:val="20"/>
          <w:szCs w:val="20"/>
        </w:rPr>
        <w:t>późn</w:t>
      </w:r>
      <w:proofErr w:type="spellEnd"/>
      <w:r w:rsidRPr="000D7280">
        <w:rPr>
          <w:rFonts w:ascii="Verdana" w:hAnsi="Verdana"/>
          <w:sz w:val="20"/>
          <w:szCs w:val="20"/>
        </w:rPr>
        <w:t>. zm.)</w:t>
      </w:r>
    </w:p>
    <w:p w14:paraId="6184CE5D" w14:textId="77777777" w:rsidR="008F3BDD" w:rsidRDefault="008F3BDD" w:rsidP="008F3BD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EEDA219" w14:textId="77777777" w:rsidR="008F3BDD" w:rsidRDefault="008F3BDD" w:rsidP="008F3BDD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706A88" w14:textId="77777777" w:rsidR="008F3BDD" w:rsidRDefault="008F3BDD" w:rsidP="008F3BDD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B3A7E5" w14:textId="77777777" w:rsidR="008F3BDD" w:rsidRDefault="008F3BDD" w:rsidP="008F3BD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F3BDD" w14:paraId="74B5EFFE" w14:textId="77777777" w:rsidTr="008F3B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CB06B" w14:textId="77777777" w:rsidR="008F3BDD" w:rsidRDefault="008F3BD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8C380" w14:textId="77777777" w:rsidR="008F3BDD" w:rsidRDefault="008F3BD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480DC0C" w14:textId="77777777" w:rsidR="008F3BDD" w:rsidRDefault="008F3BD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663F8" w14:textId="77777777" w:rsidR="008F3BDD" w:rsidRDefault="008F3BD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F3BDD" w14:paraId="168197F4" w14:textId="77777777" w:rsidTr="008F3B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4C762" w14:textId="77777777" w:rsidR="008F3BDD" w:rsidRDefault="008F3BD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1A17D" w14:textId="77777777" w:rsidR="008F3BDD" w:rsidRDefault="008F3BD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D1CAA" w14:textId="77777777" w:rsidR="008F3BDD" w:rsidRDefault="008F3BD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F3BDD" w14:paraId="1C357489" w14:textId="77777777" w:rsidTr="008F3B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F183A" w14:textId="77777777" w:rsidR="008F3BDD" w:rsidRDefault="008F3BD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11F78" w14:textId="77777777" w:rsidR="008F3BDD" w:rsidRDefault="008F3BD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1137C" w14:textId="77777777" w:rsidR="008F3BDD" w:rsidRDefault="008F3BD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9C4623E" w14:textId="77777777" w:rsidR="008F3BDD" w:rsidRDefault="008F3BDD" w:rsidP="008F3BD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DF9C064" w14:textId="77777777" w:rsidR="008F3BDD" w:rsidRDefault="008F3BDD" w:rsidP="008F3BDD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415663F7" w14:textId="77777777" w:rsidR="008F3BDD" w:rsidRDefault="008F3BDD" w:rsidP="008F3BD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2A45D7F1" w14:textId="77777777" w:rsidR="008F3BDD" w:rsidRDefault="008F3BDD" w:rsidP="008F3BD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547A10E4" w14:textId="77777777" w:rsidR="008F3BDD" w:rsidRDefault="008F3BDD" w:rsidP="008F3BD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69E6DA96" w14:textId="77777777" w:rsidR="008F3BDD" w:rsidRDefault="008F3BDD" w:rsidP="008F3BD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585C8B93" w14:textId="77777777" w:rsidR="008F3BDD" w:rsidRDefault="008F3BDD" w:rsidP="008F3BD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163737F" w14:textId="77777777" w:rsidR="008F3BDD" w:rsidRDefault="008F3BDD" w:rsidP="008F3BD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F52BAF6" w14:textId="77777777" w:rsidR="008F3BDD" w:rsidRDefault="008F3BDD" w:rsidP="008F3BD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73DB3187" w14:textId="77777777" w:rsidR="008F3BDD" w:rsidRDefault="008F3BDD" w:rsidP="008F3BD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B07F0CB" w14:textId="77777777" w:rsidR="008F3BDD" w:rsidRDefault="008F3BDD" w:rsidP="008F3BD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AAD7330" w14:textId="77777777" w:rsidR="008F3BDD" w:rsidRDefault="008F3BDD" w:rsidP="008F3BDD">
      <w:pPr>
        <w:ind w:left="1440"/>
        <w:jc w:val="both"/>
        <w:rPr>
          <w:rFonts w:ascii="Verdana" w:hAnsi="Verdana"/>
          <w:sz w:val="20"/>
          <w:szCs w:val="20"/>
        </w:rPr>
      </w:pPr>
    </w:p>
    <w:p w14:paraId="1E1ADD8E" w14:textId="643EF774" w:rsidR="00FE545C" w:rsidRDefault="008F3BDD" w:rsidP="00F65AAB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56399" w14:textId="77777777" w:rsidR="000477CB" w:rsidRDefault="000477CB">
      <w:r>
        <w:separator/>
      </w:r>
    </w:p>
  </w:endnote>
  <w:endnote w:type="continuationSeparator" w:id="0">
    <w:p w14:paraId="402459CA" w14:textId="77777777" w:rsidR="000477CB" w:rsidRDefault="00047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AEB62" w14:textId="77777777" w:rsidR="00CE0B83" w:rsidRDefault="00CE0B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7A95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BB2F5" w14:textId="77777777" w:rsidR="00CE0B83" w:rsidRDefault="00CE0B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786B5" w14:textId="77777777" w:rsidR="000477CB" w:rsidRDefault="000477CB">
      <w:r>
        <w:separator/>
      </w:r>
    </w:p>
  </w:footnote>
  <w:footnote w:type="continuationSeparator" w:id="0">
    <w:p w14:paraId="57220299" w14:textId="77777777" w:rsidR="000477CB" w:rsidRDefault="00047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5961A" w14:textId="77777777" w:rsidR="00CE0B83" w:rsidRDefault="00CE0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B66B9" w14:textId="1BFA9246" w:rsidR="00F53146" w:rsidRPr="008F3BDD" w:rsidRDefault="00F53146" w:rsidP="008F3B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37CCC" w14:textId="77777777" w:rsidR="00CE0B83" w:rsidRDefault="00CE0B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3202D306"/>
    <w:lvl w:ilvl="0" w:tplc="371A36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64584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73384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4790491">
    <w:abstractNumId w:val="0"/>
  </w:num>
  <w:num w:numId="4" w16cid:durableId="105125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7CB"/>
    <w:rsid w:val="00012286"/>
    <w:rsid w:val="000477CB"/>
    <w:rsid w:val="000704FC"/>
    <w:rsid w:val="00071CCC"/>
    <w:rsid w:val="000B731D"/>
    <w:rsid w:val="000D6134"/>
    <w:rsid w:val="000D7280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0503"/>
    <w:rsid w:val="007748F0"/>
    <w:rsid w:val="007A4321"/>
    <w:rsid w:val="00833933"/>
    <w:rsid w:val="008465BA"/>
    <w:rsid w:val="00853083"/>
    <w:rsid w:val="008B2F0C"/>
    <w:rsid w:val="008B4928"/>
    <w:rsid w:val="008D2AB8"/>
    <w:rsid w:val="008F1C66"/>
    <w:rsid w:val="008F3BDD"/>
    <w:rsid w:val="00970FE4"/>
    <w:rsid w:val="009C64FF"/>
    <w:rsid w:val="00A0022B"/>
    <w:rsid w:val="00A346FE"/>
    <w:rsid w:val="00A47B4D"/>
    <w:rsid w:val="00A83018"/>
    <w:rsid w:val="00B774DC"/>
    <w:rsid w:val="00C969A6"/>
    <w:rsid w:val="00CA7D36"/>
    <w:rsid w:val="00CE0B83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06A6"/>
    <w:rsid w:val="00F51688"/>
    <w:rsid w:val="00F53146"/>
    <w:rsid w:val="00F65AA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5D3A7"/>
  <w15:chartTrackingRefBased/>
  <w15:docId w15:val="{93EF4E99-0F0A-4B94-95D7-A6331617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76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650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2024-09-20T08:15:00Z</dcterms:created>
  <dcterms:modified xsi:type="dcterms:W3CDTF">2024-10-17T08:11:00Z</dcterms:modified>
</cp:coreProperties>
</file>