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8899F1" w14:textId="77777777" w:rsidR="0026637C" w:rsidRPr="006653A5" w:rsidRDefault="0026637C" w:rsidP="0026637C">
      <w:pPr>
        <w:jc w:val="right"/>
        <w:rPr>
          <w:sz w:val="22"/>
          <w:szCs w:val="22"/>
        </w:rPr>
      </w:pPr>
      <w:bookmarkStart w:id="0" w:name="_Hlk53520193"/>
      <w:r w:rsidRPr="006653A5">
        <w:rPr>
          <w:sz w:val="22"/>
          <w:szCs w:val="22"/>
        </w:rPr>
        <w:t>Kraków dnia: 2024-10-18</w:t>
      </w:r>
    </w:p>
    <w:p w14:paraId="5A86B034" w14:textId="77777777" w:rsidR="0026637C" w:rsidRPr="006653A5" w:rsidRDefault="0026637C" w:rsidP="0026637C">
      <w:pPr>
        <w:rPr>
          <w:b/>
          <w:bCs/>
          <w:sz w:val="22"/>
          <w:szCs w:val="22"/>
        </w:rPr>
      </w:pPr>
      <w:r w:rsidRPr="006653A5">
        <w:rPr>
          <w:b/>
          <w:bCs/>
          <w:sz w:val="22"/>
          <w:szCs w:val="22"/>
        </w:rPr>
        <w:t>Akademia Górniczo - Hutnicza</w:t>
      </w:r>
    </w:p>
    <w:p w14:paraId="7C22AC41" w14:textId="77777777" w:rsidR="0026637C" w:rsidRPr="006653A5" w:rsidRDefault="0026637C" w:rsidP="0026637C">
      <w:pPr>
        <w:rPr>
          <w:b/>
          <w:bCs/>
          <w:sz w:val="22"/>
          <w:szCs w:val="22"/>
        </w:rPr>
      </w:pPr>
      <w:r w:rsidRPr="006653A5">
        <w:rPr>
          <w:b/>
          <w:bCs/>
          <w:sz w:val="22"/>
          <w:szCs w:val="22"/>
        </w:rPr>
        <w:t>im. Stanisława Staszica w Krakowie</w:t>
      </w:r>
    </w:p>
    <w:p w14:paraId="593732FF" w14:textId="77777777" w:rsidR="0026637C" w:rsidRPr="006653A5" w:rsidRDefault="0026637C" w:rsidP="0026637C">
      <w:pPr>
        <w:rPr>
          <w:b/>
          <w:bCs/>
          <w:sz w:val="22"/>
          <w:szCs w:val="22"/>
        </w:rPr>
      </w:pPr>
      <w:r w:rsidRPr="006653A5">
        <w:rPr>
          <w:b/>
          <w:bCs/>
          <w:sz w:val="22"/>
          <w:szCs w:val="22"/>
        </w:rPr>
        <w:t>Dział Zamówień Publicznych</w:t>
      </w:r>
    </w:p>
    <w:p w14:paraId="35AC445E" w14:textId="77777777" w:rsidR="0026637C" w:rsidRPr="006653A5" w:rsidRDefault="0026637C" w:rsidP="0026637C">
      <w:pPr>
        <w:rPr>
          <w:sz w:val="22"/>
          <w:szCs w:val="22"/>
        </w:rPr>
      </w:pPr>
      <w:r w:rsidRPr="006653A5">
        <w:rPr>
          <w:sz w:val="22"/>
          <w:szCs w:val="22"/>
        </w:rPr>
        <w:t>Al. Mickiewicza 30</w:t>
      </w:r>
    </w:p>
    <w:p w14:paraId="2CC79AEC" w14:textId="77777777" w:rsidR="0026637C" w:rsidRPr="006653A5" w:rsidRDefault="0026637C" w:rsidP="0026637C">
      <w:pPr>
        <w:rPr>
          <w:sz w:val="22"/>
          <w:szCs w:val="22"/>
        </w:rPr>
      </w:pPr>
      <w:r w:rsidRPr="006653A5">
        <w:rPr>
          <w:sz w:val="22"/>
          <w:szCs w:val="22"/>
        </w:rPr>
        <w:t>30-059 Kraków</w:t>
      </w:r>
    </w:p>
    <w:p w14:paraId="008F223C" w14:textId="77777777" w:rsidR="0026637C" w:rsidRPr="006653A5" w:rsidRDefault="0026637C" w:rsidP="0026637C">
      <w:pPr>
        <w:rPr>
          <w:sz w:val="22"/>
          <w:szCs w:val="22"/>
        </w:rPr>
      </w:pPr>
      <w:r w:rsidRPr="006653A5">
        <w:rPr>
          <w:sz w:val="22"/>
          <w:szCs w:val="22"/>
        </w:rPr>
        <w:t>Pismo:</w:t>
      </w:r>
      <w:r w:rsidRPr="006653A5">
        <w:rPr>
          <w:b/>
          <w:bCs/>
          <w:sz w:val="22"/>
          <w:szCs w:val="22"/>
        </w:rPr>
        <w:t xml:space="preserve"> </w:t>
      </w:r>
      <w:r w:rsidRPr="006653A5">
        <w:rPr>
          <w:bCs/>
          <w:sz w:val="22"/>
          <w:szCs w:val="22"/>
        </w:rPr>
        <w:t>DE-dzp.272-521/24</w:t>
      </w:r>
    </w:p>
    <w:p w14:paraId="0E210AC0" w14:textId="77777777" w:rsidR="0026637C" w:rsidRPr="006653A5" w:rsidRDefault="0026637C" w:rsidP="0026637C">
      <w:pPr>
        <w:rPr>
          <w:sz w:val="22"/>
          <w:szCs w:val="22"/>
        </w:rPr>
      </w:pPr>
    </w:p>
    <w:p w14:paraId="24A62F03" w14:textId="77777777" w:rsidR="0026637C" w:rsidRPr="006653A5" w:rsidRDefault="0026637C" w:rsidP="0026637C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6653A5">
        <w:rPr>
          <w:b/>
          <w:sz w:val="22"/>
          <w:szCs w:val="22"/>
        </w:rPr>
        <w:t>WYKONAWCY</w:t>
      </w:r>
    </w:p>
    <w:p w14:paraId="16663B1B" w14:textId="77777777" w:rsidR="0026637C" w:rsidRPr="006653A5" w:rsidRDefault="0026637C" w:rsidP="0026637C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6653A5">
        <w:rPr>
          <w:sz w:val="22"/>
          <w:szCs w:val="22"/>
        </w:rPr>
        <w:t>ubiegający się o zamówienie</w:t>
      </w:r>
    </w:p>
    <w:p w14:paraId="6AF62EB2" w14:textId="77777777" w:rsidR="0026637C" w:rsidRDefault="0026637C" w:rsidP="0026637C">
      <w:pPr>
        <w:pStyle w:val="Nagwek1"/>
        <w:spacing w:before="0" w:after="0"/>
        <w:rPr>
          <w:sz w:val="22"/>
          <w:szCs w:val="22"/>
        </w:rPr>
      </w:pPr>
    </w:p>
    <w:p w14:paraId="016A477C" w14:textId="26500573" w:rsidR="0026637C" w:rsidRPr="006653A5" w:rsidRDefault="0026637C" w:rsidP="0026637C">
      <w:pPr>
        <w:pStyle w:val="Nagwek1"/>
        <w:spacing w:before="0" w:after="0"/>
        <w:rPr>
          <w:sz w:val="22"/>
          <w:szCs w:val="22"/>
        </w:rPr>
      </w:pPr>
      <w:r>
        <w:rPr>
          <w:sz w:val="22"/>
          <w:szCs w:val="22"/>
        </w:rPr>
        <w:t>OGŁOSZENIE</w:t>
      </w:r>
    </w:p>
    <w:p w14:paraId="65450FA0" w14:textId="77777777" w:rsidR="0026637C" w:rsidRDefault="0026637C" w:rsidP="0026637C">
      <w:pPr>
        <w:jc w:val="center"/>
        <w:rPr>
          <w:b/>
          <w:sz w:val="22"/>
          <w:szCs w:val="22"/>
        </w:rPr>
      </w:pPr>
      <w:r w:rsidRPr="006653A5">
        <w:rPr>
          <w:b/>
          <w:sz w:val="22"/>
          <w:szCs w:val="22"/>
        </w:rPr>
        <w:t>o wyborze najkorzystniejszej oferty</w:t>
      </w:r>
    </w:p>
    <w:p w14:paraId="25755414" w14:textId="77777777" w:rsidR="0026637C" w:rsidRPr="006653A5" w:rsidRDefault="0026637C" w:rsidP="0026637C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6637C" w:rsidRPr="006653A5" w14:paraId="6BBDB32D" w14:textId="77777777" w:rsidTr="001B2D86">
        <w:trPr>
          <w:trHeight w:val="638"/>
        </w:trPr>
        <w:tc>
          <w:tcPr>
            <w:tcW w:w="959" w:type="dxa"/>
            <w:shd w:val="clear" w:color="auto" w:fill="auto"/>
          </w:tcPr>
          <w:p w14:paraId="2127583D" w14:textId="77777777" w:rsidR="0026637C" w:rsidRPr="006653A5" w:rsidRDefault="0026637C" w:rsidP="001B2D86">
            <w:pPr>
              <w:jc w:val="both"/>
              <w:rPr>
                <w:sz w:val="22"/>
                <w:szCs w:val="22"/>
              </w:rPr>
            </w:pPr>
            <w:r w:rsidRPr="006653A5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D70CEE2" w14:textId="77777777" w:rsidR="0026637C" w:rsidRPr="006653A5" w:rsidRDefault="0026637C" w:rsidP="001B2D86">
            <w:pPr>
              <w:jc w:val="both"/>
              <w:rPr>
                <w:sz w:val="22"/>
                <w:szCs w:val="22"/>
              </w:rPr>
            </w:pPr>
            <w:r w:rsidRPr="006653A5">
              <w:rPr>
                <w:sz w:val="22"/>
                <w:szCs w:val="22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6653A5">
              <w:rPr>
                <w:sz w:val="22"/>
                <w:szCs w:val="22"/>
              </w:rPr>
              <w:t>Pzp</w:t>
            </w:r>
            <w:proofErr w:type="spellEnd"/>
            <w:r w:rsidRPr="006653A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653A5">
              <w:rPr>
                <w:sz w:val="22"/>
                <w:szCs w:val="22"/>
              </w:rPr>
              <w:t>pn</w:t>
            </w:r>
            <w:proofErr w:type="spellEnd"/>
            <w:r w:rsidRPr="006653A5">
              <w:rPr>
                <w:sz w:val="22"/>
                <w:szCs w:val="22"/>
              </w:rPr>
              <w:t>.</w:t>
            </w:r>
            <w:r w:rsidRPr="006653A5">
              <w:rPr>
                <w:bCs/>
                <w:sz w:val="22"/>
                <w:szCs w:val="22"/>
              </w:rPr>
              <w:t>”</w:t>
            </w:r>
            <w:r w:rsidRPr="006653A5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6653A5">
              <w:rPr>
                <w:b/>
                <w:bCs/>
                <w:sz w:val="22"/>
                <w:szCs w:val="22"/>
              </w:rPr>
              <w:t>porometru</w:t>
            </w:r>
            <w:proofErr w:type="spellEnd"/>
            <w:r w:rsidRPr="006653A5">
              <w:rPr>
                <w:b/>
                <w:bCs/>
                <w:sz w:val="22"/>
                <w:szCs w:val="22"/>
              </w:rPr>
              <w:t xml:space="preserve"> kapilarnego dla WIMIC - DE-dzp.272-521/24</w:t>
            </w:r>
            <w:r w:rsidRPr="006653A5">
              <w:rPr>
                <w:bCs/>
                <w:sz w:val="22"/>
                <w:szCs w:val="22"/>
              </w:rPr>
              <w:t>”.</w:t>
            </w:r>
          </w:p>
        </w:tc>
      </w:tr>
    </w:tbl>
    <w:p w14:paraId="678FC7F2" w14:textId="77777777" w:rsidR="0026637C" w:rsidRDefault="0026637C" w:rsidP="0026637C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11F67FD6" w14:textId="77777777" w:rsidR="0026637C" w:rsidRDefault="0026637C" w:rsidP="0026637C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6653A5">
        <w:rPr>
          <w:sz w:val="22"/>
          <w:szCs w:val="22"/>
        </w:rPr>
        <w:t xml:space="preserve">Zamawiający, działając na podstawie art. 253 ust. 1 ustawy z dnia 11 września 2019r. Prawo zamówień publicznych (Dz.U.2024.1320 </w:t>
      </w:r>
      <w:proofErr w:type="spellStart"/>
      <w:r w:rsidRPr="006653A5">
        <w:rPr>
          <w:sz w:val="22"/>
          <w:szCs w:val="22"/>
        </w:rPr>
        <w:t>t.j</w:t>
      </w:r>
      <w:proofErr w:type="spellEnd"/>
      <w:r w:rsidRPr="006653A5">
        <w:rPr>
          <w:sz w:val="22"/>
          <w:szCs w:val="22"/>
        </w:rPr>
        <w:t xml:space="preserve">. ze zm.) zwanej dalej „ustawą </w:t>
      </w:r>
      <w:proofErr w:type="spellStart"/>
      <w:r w:rsidRPr="006653A5">
        <w:rPr>
          <w:sz w:val="22"/>
          <w:szCs w:val="22"/>
        </w:rPr>
        <w:t>Pzp</w:t>
      </w:r>
      <w:proofErr w:type="spellEnd"/>
      <w:r w:rsidRPr="006653A5">
        <w:rPr>
          <w:sz w:val="22"/>
          <w:szCs w:val="22"/>
        </w:rPr>
        <w:t>”, informuje, że w toczącym się postępowaniu o udzielenie zamówienia publicznego, jako najkorzystniejsza wybrana została oferta:</w:t>
      </w:r>
    </w:p>
    <w:p w14:paraId="3892DDF4" w14:textId="77777777" w:rsidR="0026637C" w:rsidRPr="006653A5" w:rsidRDefault="0026637C" w:rsidP="0026637C">
      <w:pPr>
        <w:pStyle w:val="Nagwek"/>
        <w:tabs>
          <w:tab w:val="clear" w:pos="4536"/>
          <w:tab w:val="clear" w:pos="9072"/>
        </w:tabs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6637C" w:rsidRPr="006653A5" w14:paraId="18CFCB78" w14:textId="77777777" w:rsidTr="001B2D86">
        <w:trPr>
          <w:cantSplit/>
        </w:trPr>
        <w:tc>
          <w:tcPr>
            <w:tcW w:w="10150" w:type="dxa"/>
          </w:tcPr>
          <w:p w14:paraId="7559AFBB" w14:textId="77777777" w:rsidR="0026637C" w:rsidRPr="006653A5" w:rsidRDefault="0026637C" w:rsidP="001B2D86">
            <w:pPr>
              <w:jc w:val="both"/>
              <w:rPr>
                <w:b/>
                <w:sz w:val="22"/>
                <w:szCs w:val="22"/>
              </w:rPr>
            </w:pPr>
            <w:r w:rsidRPr="006653A5">
              <w:rPr>
                <w:b/>
                <w:sz w:val="22"/>
                <w:szCs w:val="22"/>
              </w:rPr>
              <w:t xml:space="preserve">Anton </w:t>
            </w:r>
            <w:proofErr w:type="spellStart"/>
            <w:r w:rsidRPr="006653A5">
              <w:rPr>
                <w:b/>
                <w:sz w:val="22"/>
                <w:szCs w:val="22"/>
              </w:rPr>
              <w:t>Paar</w:t>
            </w:r>
            <w:proofErr w:type="spellEnd"/>
            <w:r w:rsidRPr="006653A5">
              <w:rPr>
                <w:b/>
                <w:sz w:val="22"/>
                <w:szCs w:val="22"/>
              </w:rPr>
              <w:t xml:space="preserve"> Poland Sp. z o.o.</w:t>
            </w:r>
          </w:p>
          <w:p w14:paraId="0CB78DD3" w14:textId="77777777" w:rsidR="0026637C" w:rsidRPr="006653A5" w:rsidRDefault="0026637C" w:rsidP="001B2D8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6653A5">
              <w:rPr>
                <w:bCs/>
                <w:sz w:val="22"/>
                <w:szCs w:val="22"/>
              </w:rPr>
              <w:t>Hołubcowa</w:t>
            </w:r>
            <w:proofErr w:type="spellEnd"/>
            <w:r w:rsidRPr="006653A5">
              <w:rPr>
                <w:bCs/>
                <w:sz w:val="22"/>
                <w:szCs w:val="22"/>
              </w:rPr>
              <w:t xml:space="preserve"> 123 </w:t>
            </w:r>
          </w:p>
          <w:p w14:paraId="78C898E9" w14:textId="77777777" w:rsidR="0026637C" w:rsidRPr="006653A5" w:rsidRDefault="0026637C" w:rsidP="001B2D86">
            <w:pPr>
              <w:jc w:val="both"/>
              <w:rPr>
                <w:bCs/>
                <w:sz w:val="22"/>
                <w:szCs w:val="22"/>
              </w:rPr>
            </w:pPr>
            <w:r w:rsidRPr="006653A5">
              <w:rPr>
                <w:bCs/>
                <w:sz w:val="22"/>
                <w:szCs w:val="22"/>
              </w:rPr>
              <w:t>02-854 Warszawa</w:t>
            </w:r>
          </w:p>
          <w:p w14:paraId="429F2ADD" w14:textId="77777777" w:rsidR="0026637C" w:rsidRPr="006653A5" w:rsidRDefault="0026637C" w:rsidP="001B2D86">
            <w:pPr>
              <w:jc w:val="both"/>
              <w:rPr>
                <w:sz w:val="22"/>
                <w:szCs w:val="22"/>
              </w:rPr>
            </w:pPr>
            <w:r w:rsidRPr="006653A5">
              <w:rPr>
                <w:sz w:val="22"/>
                <w:szCs w:val="22"/>
              </w:rPr>
              <w:t>na:</w:t>
            </w:r>
          </w:p>
          <w:p w14:paraId="6F3C42D0" w14:textId="77777777" w:rsidR="0026637C" w:rsidRPr="006653A5" w:rsidRDefault="0026637C" w:rsidP="001B2D86">
            <w:pPr>
              <w:jc w:val="both"/>
              <w:rPr>
                <w:b/>
                <w:sz w:val="22"/>
                <w:szCs w:val="22"/>
              </w:rPr>
            </w:pPr>
            <w:r w:rsidRPr="006653A5">
              <w:rPr>
                <w:sz w:val="22"/>
                <w:szCs w:val="22"/>
              </w:rPr>
              <w:t xml:space="preserve">dostawa </w:t>
            </w:r>
            <w:proofErr w:type="spellStart"/>
            <w:r w:rsidRPr="006653A5">
              <w:rPr>
                <w:sz w:val="22"/>
                <w:szCs w:val="22"/>
              </w:rPr>
              <w:t>porometru</w:t>
            </w:r>
            <w:proofErr w:type="spellEnd"/>
            <w:r w:rsidRPr="006653A5">
              <w:rPr>
                <w:sz w:val="22"/>
                <w:szCs w:val="22"/>
              </w:rPr>
              <w:t xml:space="preserve"> kapilarnego dla WIMIC - DE-dzp.272-521/24 za cenę brutto </w:t>
            </w:r>
            <w:r w:rsidRPr="006653A5">
              <w:rPr>
                <w:b/>
                <w:sz w:val="22"/>
                <w:szCs w:val="22"/>
              </w:rPr>
              <w:t>199 875.00 zł</w:t>
            </w:r>
            <w:r w:rsidRPr="006653A5">
              <w:rPr>
                <w:bCs/>
                <w:sz w:val="22"/>
                <w:szCs w:val="22"/>
              </w:rPr>
              <w:t>.</w:t>
            </w:r>
          </w:p>
          <w:p w14:paraId="75DC204B" w14:textId="77777777" w:rsidR="0026637C" w:rsidRPr="006653A5" w:rsidRDefault="0026637C" w:rsidP="001B2D86">
            <w:pPr>
              <w:jc w:val="both"/>
              <w:rPr>
                <w:sz w:val="22"/>
                <w:szCs w:val="22"/>
              </w:rPr>
            </w:pPr>
            <w:r w:rsidRPr="006653A5">
              <w:rPr>
                <w:color w:val="000000"/>
                <w:sz w:val="22"/>
                <w:szCs w:val="22"/>
              </w:rPr>
              <w:t>Uzasadnienie wyboru:</w:t>
            </w:r>
            <w:r w:rsidRPr="006653A5">
              <w:rPr>
                <w:sz w:val="22"/>
                <w:szCs w:val="22"/>
              </w:rPr>
              <w:t xml:space="preserve"> </w:t>
            </w:r>
            <w:r w:rsidRPr="006653A5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6653A5">
              <w:rPr>
                <w:sz w:val="22"/>
                <w:szCs w:val="22"/>
              </w:rPr>
              <w:t xml:space="preserve"> </w:t>
            </w:r>
          </w:p>
        </w:tc>
      </w:tr>
    </w:tbl>
    <w:p w14:paraId="76BD758F" w14:textId="77777777" w:rsidR="0026637C" w:rsidRDefault="0026637C" w:rsidP="0026637C">
      <w:pPr>
        <w:jc w:val="both"/>
        <w:rPr>
          <w:color w:val="000000"/>
          <w:sz w:val="22"/>
          <w:szCs w:val="22"/>
        </w:rPr>
      </w:pPr>
    </w:p>
    <w:p w14:paraId="5D53ED47" w14:textId="77777777" w:rsidR="0026637C" w:rsidRPr="006653A5" w:rsidRDefault="0026637C" w:rsidP="0026637C">
      <w:pPr>
        <w:jc w:val="both"/>
        <w:rPr>
          <w:color w:val="000000"/>
          <w:sz w:val="22"/>
          <w:szCs w:val="22"/>
        </w:rPr>
      </w:pPr>
      <w:r w:rsidRPr="006653A5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26637C" w:rsidRPr="006653A5" w14:paraId="62AE419F" w14:textId="77777777" w:rsidTr="001B2D86">
        <w:trPr>
          <w:trHeight w:val="510"/>
        </w:trPr>
        <w:tc>
          <w:tcPr>
            <w:tcW w:w="595" w:type="pct"/>
            <w:vAlign w:val="center"/>
          </w:tcPr>
          <w:p w14:paraId="77C2A038" w14:textId="77777777" w:rsidR="0026637C" w:rsidRPr="006653A5" w:rsidRDefault="0026637C" w:rsidP="001B2D8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6653A5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1786" w:type="pct"/>
            <w:vAlign w:val="center"/>
          </w:tcPr>
          <w:p w14:paraId="008985F9" w14:textId="77777777" w:rsidR="0026637C" w:rsidRPr="006653A5" w:rsidRDefault="0026637C" w:rsidP="001B2D8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53A5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36E55E3A" w14:textId="77777777" w:rsidR="0026637C" w:rsidRPr="006653A5" w:rsidRDefault="0026637C" w:rsidP="001B2D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653A5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952" w:type="pct"/>
            <w:vAlign w:val="center"/>
          </w:tcPr>
          <w:p w14:paraId="185C9677" w14:textId="77777777" w:rsidR="0026637C" w:rsidRPr="006653A5" w:rsidRDefault="0026637C" w:rsidP="001B2D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653A5">
              <w:rPr>
                <w:rFonts w:ascii="Times New Roman" w:hAnsi="Times New Roman" w:cs="Times New Roman"/>
                <w:bCs/>
                <w:sz w:val="22"/>
                <w:szCs w:val="22"/>
              </w:rPr>
              <w:t>Gwarancja</w:t>
            </w:r>
          </w:p>
        </w:tc>
        <w:tc>
          <w:tcPr>
            <w:tcW w:w="715" w:type="pct"/>
            <w:vAlign w:val="center"/>
          </w:tcPr>
          <w:p w14:paraId="3305056F" w14:textId="77777777" w:rsidR="0026637C" w:rsidRPr="006653A5" w:rsidRDefault="0026637C" w:rsidP="001B2D8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53A5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26637C" w:rsidRPr="006653A5" w14:paraId="507C7F1F" w14:textId="77777777" w:rsidTr="001B2D86">
        <w:tc>
          <w:tcPr>
            <w:tcW w:w="595" w:type="pct"/>
            <w:vAlign w:val="center"/>
          </w:tcPr>
          <w:p w14:paraId="521869D8" w14:textId="77777777" w:rsidR="0026637C" w:rsidRPr="006653A5" w:rsidRDefault="0026637C" w:rsidP="001B2D8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53A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86" w:type="pct"/>
            <w:vAlign w:val="center"/>
          </w:tcPr>
          <w:p w14:paraId="0DA171B1" w14:textId="77777777" w:rsidR="0026637C" w:rsidRPr="006653A5" w:rsidRDefault="0026637C" w:rsidP="001B2D86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653A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Anton </w:t>
            </w:r>
            <w:proofErr w:type="spellStart"/>
            <w:r w:rsidRPr="006653A5">
              <w:rPr>
                <w:rFonts w:ascii="Times New Roman" w:hAnsi="Times New Roman" w:cs="Times New Roman"/>
                <w:b/>
                <w:sz w:val="22"/>
                <w:szCs w:val="22"/>
              </w:rPr>
              <w:t>Paar</w:t>
            </w:r>
            <w:proofErr w:type="spellEnd"/>
            <w:r w:rsidRPr="006653A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Poland Sp. z o.o.</w:t>
            </w:r>
          </w:p>
          <w:p w14:paraId="05934E33" w14:textId="77777777" w:rsidR="0026637C" w:rsidRPr="006653A5" w:rsidRDefault="0026637C" w:rsidP="001B2D8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r w:rsidRPr="006653A5">
              <w:rPr>
                <w:rFonts w:ascii="Times New Roman" w:hAnsi="Times New Roman" w:cs="Times New Roman"/>
                <w:bCs/>
                <w:sz w:val="22"/>
                <w:szCs w:val="22"/>
              </w:rPr>
              <w:t>Hołubcowa</w:t>
            </w:r>
            <w:proofErr w:type="spellEnd"/>
            <w:r w:rsidRPr="006653A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123 </w:t>
            </w:r>
          </w:p>
          <w:p w14:paraId="7F2BA528" w14:textId="77777777" w:rsidR="0026637C" w:rsidRPr="006653A5" w:rsidRDefault="0026637C" w:rsidP="001B2D8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653A5">
              <w:rPr>
                <w:rFonts w:ascii="Times New Roman" w:hAnsi="Times New Roman" w:cs="Times New Roman"/>
                <w:bCs/>
                <w:sz w:val="22"/>
                <w:szCs w:val="22"/>
              </w:rPr>
              <w:t>02-854 Warszawa</w:t>
            </w:r>
          </w:p>
        </w:tc>
        <w:tc>
          <w:tcPr>
            <w:tcW w:w="952" w:type="pct"/>
            <w:vAlign w:val="center"/>
          </w:tcPr>
          <w:p w14:paraId="486BFD4C" w14:textId="77777777" w:rsidR="0026637C" w:rsidRPr="006653A5" w:rsidRDefault="0026637C" w:rsidP="001B2D8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53A5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71E1198F" w14:textId="77777777" w:rsidR="0026637C" w:rsidRPr="006653A5" w:rsidRDefault="0026637C" w:rsidP="001B2D8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53A5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715" w:type="pct"/>
            <w:vAlign w:val="center"/>
          </w:tcPr>
          <w:p w14:paraId="639E71B1" w14:textId="77777777" w:rsidR="0026637C" w:rsidRPr="006653A5" w:rsidRDefault="0026637C" w:rsidP="001B2D8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53A5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</w:tr>
      <w:tr w:rsidR="0026637C" w:rsidRPr="006653A5" w14:paraId="2D00176A" w14:textId="77777777" w:rsidTr="001B2D86">
        <w:tc>
          <w:tcPr>
            <w:tcW w:w="595" w:type="pct"/>
            <w:vAlign w:val="center"/>
          </w:tcPr>
          <w:p w14:paraId="5325B0B6" w14:textId="77777777" w:rsidR="0026637C" w:rsidRPr="006653A5" w:rsidRDefault="0026637C" w:rsidP="001B2D8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53A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86" w:type="pct"/>
            <w:vAlign w:val="center"/>
          </w:tcPr>
          <w:p w14:paraId="67F917E6" w14:textId="77777777" w:rsidR="0026637C" w:rsidRPr="006653A5" w:rsidRDefault="0026637C" w:rsidP="001B2D86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653A5">
              <w:rPr>
                <w:rFonts w:ascii="Times New Roman" w:hAnsi="Times New Roman" w:cs="Times New Roman"/>
                <w:b/>
                <w:sz w:val="22"/>
                <w:szCs w:val="22"/>
              </w:rPr>
              <w:t>SYL&amp;ANT Instruments</w:t>
            </w:r>
          </w:p>
          <w:p w14:paraId="5A16ADF7" w14:textId="77777777" w:rsidR="0026637C" w:rsidRPr="006653A5" w:rsidRDefault="0026637C" w:rsidP="001B2D8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653A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Pyskowicka 12 </w:t>
            </w:r>
          </w:p>
          <w:p w14:paraId="331CCDA6" w14:textId="77777777" w:rsidR="0026637C" w:rsidRPr="006653A5" w:rsidRDefault="0026637C" w:rsidP="001B2D8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653A5">
              <w:rPr>
                <w:rFonts w:ascii="Times New Roman" w:hAnsi="Times New Roman" w:cs="Times New Roman"/>
                <w:bCs/>
                <w:sz w:val="22"/>
                <w:szCs w:val="22"/>
              </w:rPr>
              <w:t>44-172 Niewiesze</w:t>
            </w:r>
          </w:p>
        </w:tc>
        <w:tc>
          <w:tcPr>
            <w:tcW w:w="952" w:type="pct"/>
            <w:vAlign w:val="center"/>
          </w:tcPr>
          <w:p w14:paraId="730A28E0" w14:textId="77777777" w:rsidR="0026637C" w:rsidRPr="006653A5" w:rsidRDefault="0026637C" w:rsidP="001B2D8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53A5"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952" w:type="pct"/>
            <w:vAlign w:val="center"/>
          </w:tcPr>
          <w:p w14:paraId="67CF15D4" w14:textId="77777777" w:rsidR="0026637C" w:rsidRPr="006653A5" w:rsidRDefault="0026637C" w:rsidP="001B2D8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53A5">
              <w:rPr>
                <w:rFonts w:ascii="Times New Roman" w:hAnsi="Times New Roman" w:cs="Times New Roman"/>
                <w:sz w:val="22"/>
                <w:szCs w:val="22"/>
              </w:rPr>
              <w:t xml:space="preserve">  *</w:t>
            </w:r>
          </w:p>
        </w:tc>
        <w:tc>
          <w:tcPr>
            <w:tcW w:w="715" w:type="pct"/>
            <w:vAlign w:val="center"/>
          </w:tcPr>
          <w:p w14:paraId="0E855AFB" w14:textId="77777777" w:rsidR="0026637C" w:rsidRPr="006653A5" w:rsidRDefault="0026637C" w:rsidP="001B2D8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53A5">
              <w:rPr>
                <w:rFonts w:ascii="Times New Roman" w:hAnsi="Times New Roman" w:cs="Times New Roman"/>
                <w:sz w:val="22"/>
                <w:szCs w:val="22"/>
              </w:rPr>
              <w:t xml:space="preserve">  *</w:t>
            </w:r>
          </w:p>
        </w:tc>
      </w:tr>
    </w:tbl>
    <w:p w14:paraId="778F1B3D" w14:textId="77777777" w:rsidR="0026637C" w:rsidRDefault="0026637C" w:rsidP="0026637C">
      <w:pPr>
        <w:ind w:firstLine="70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*Zamawiający nie przyznawał punktów. Oferta Wykonawcy została odrzucona</w:t>
      </w:r>
    </w:p>
    <w:p w14:paraId="4814FC47" w14:textId="77777777" w:rsidR="0026637C" w:rsidRPr="006653A5" w:rsidRDefault="0026637C" w:rsidP="0026637C">
      <w:pPr>
        <w:ind w:firstLine="709"/>
        <w:jc w:val="both"/>
        <w:rPr>
          <w:color w:val="000000"/>
          <w:sz w:val="22"/>
          <w:szCs w:val="22"/>
        </w:rPr>
      </w:pPr>
    </w:p>
    <w:bookmarkEnd w:id="0"/>
    <w:sectPr w:rsidR="0026637C" w:rsidRPr="006653A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9537D5" w14:textId="77777777" w:rsidR="0014364B" w:rsidRDefault="0014364B">
      <w:r>
        <w:separator/>
      </w:r>
    </w:p>
  </w:endnote>
  <w:endnote w:type="continuationSeparator" w:id="0">
    <w:p w14:paraId="617ED1CD" w14:textId="77777777" w:rsidR="0014364B" w:rsidRDefault="00143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A9E24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6B6EF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18D6F2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9ECCD3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D78B1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00E16E" w14:textId="77777777" w:rsidR="0014364B" w:rsidRDefault="0014364B">
      <w:r>
        <w:separator/>
      </w:r>
    </w:p>
  </w:footnote>
  <w:footnote w:type="continuationSeparator" w:id="0">
    <w:p w14:paraId="49EEEEC9" w14:textId="77777777" w:rsidR="0014364B" w:rsidRDefault="001436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9353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7D71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67DDE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364B"/>
    <w:rsid w:val="00005838"/>
    <w:rsid w:val="00022322"/>
    <w:rsid w:val="00042497"/>
    <w:rsid w:val="000C1E6F"/>
    <w:rsid w:val="000E4E56"/>
    <w:rsid w:val="0014364B"/>
    <w:rsid w:val="001A1468"/>
    <w:rsid w:val="001B7815"/>
    <w:rsid w:val="001C31ED"/>
    <w:rsid w:val="0026637C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66FB1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C00065"/>
  <w15:chartTrackingRefBased/>
  <w15:docId w15:val="{39E74E9E-5B52-4D3C-B89D-40850E7BB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6637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2024-10-18T12:23:00Z</cp:lastPrinted>
  <dcterms:created xsi:type="dcterms:W3CDTF">2024-10-18T12:23:00Z</dcterms:created>
  <dcterms:modified xsi:type="dcterms:W3CDTF">2024-10-18T12:23:00Z</dcterms:modified>
</cp:coreProperties>
</file>