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84649" w14:textId="77777777" w:rsidR="00D34297" w:rsidRPr="00471F3F" w:rsidRDefault="003D1230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D1230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3D1230">
        <w:rPr>
          <w:rFonts w:ascii="Arial" w:hAnsi="Arial" w:cs="Arial"/>
          <w:sz w:val="24"/>
          <w:szCs w:val="24"/>
        </w:rPr>
        <w:t>2024-10-14</w:t>
      </w:r>
    </w:p>
    <w:p w14:paraId="152D209C" w14:textId="77777777" w:rsidR="00D34297" w:rsidRPr="00471F3F" w:rsidRDefault="003D1230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123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F48BC16" w14:textId="77777777" w:rsidR="00D34297" w:rsidRPr="00471F3F" w:rsidRDefault="003D1230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3D1230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3D1230">
        <w:rPr>
          <w:rFonts w:ascii="Arial" w:hAnsi="Arial" w:cs="Arial"/>
          <w:sz w:val="24"/>
          <w:szCs w:val="24"/>
        </w:rPr>
        <w:t>66</w:t>
      </w:r>
    </w:p>
    <w:p w14:paraId="246499C5" w14:textId="77777777" w:rsidR="00D34297" w:rsidRPr="00471F3F" w:rsidRDefault="003D1230" w:rsidP="00D34297">
      <w:pPr>
        <w:rPr>
          <w:rFonts w:ascii="Arial" w:hAnsi="Arial" w:cs="Arial"/>
          <w:sz w:val="24"/>
          <w:szCs w:val="24"/>
        </w:rPr>
      </w:pPr>
      <w:r w:rsidRPr="003D1230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3D1230">
        <w:rPr>
          <w:rFonts w:ascii="Arial" w:hAnsi="Arial" w:cs="Arial"/>
          <w:sz w:val="24"/>
          <w:szCs w:val="24"/>
        </w:rPr>
        <w:t>Kraków</w:t>
      </w:r>
    </w:p>
    <w:p w14:paraId="426BE51F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41A5D6" w14:textId="21F7528A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8262BC3" w14:textId="65A6DB01" w:rsidR="004A19E0" w:rsidRDefault="004A19E0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SZP-271-15/24.804.EJK</w:t>
      </w:r>
    </w:p>
    <w:p w14:paraId="3D45483B" w14:textId="77777777" w:rsidR="00893565" w:rsidRDefault="00893565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</w:p>
    <w:p w14:paraId="5B49BD66" w14:textId="77777777" w:rsidR="00893565" w:rsidRPr="003261E7" w:rsidRDefault="00893565" w:rsidP="00D34297">
      <w:pPr>
        <w:spacing w:after="480"/>
        <w:jc w:val="both"/>
        <w:rPr>
          <w:bCs/>
          <w:sz w:val="18"/>
          <w:szCs w:val="18"/>
        </w:rPr>
      </w:pPr>
    </w:p>
    <w:p w14:paraId="3183D8D6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A225845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247146E6" w14:textId="77777777" w:rsidTr="00D34297">
        <w:tc>
          <w:tcPr>
            <w:tcW w:w="9180" w:type="dxa"/>
            <w:shd w:val="clear" w:color="auto" w:fill="F2F2F2"/>
            <w:hideMark/>
          </w:tcPr>
          <w:p w14:paraId="02A1105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6E957FD" w14:textId="77777777" w:rsidR="0089356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89356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  <w:p w14:paraId="77FC485E" w14:textId="65F29920" w:rsidR="00D34297" w:rsidRPr="00471F3F" w:rsidRDefault="00893565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zadania 8</w:t>
            </w:r>
          </w:p>
        </w:tc>
      </w:tr>
    </w:tbl>
    <w:p w14:paraId="28B99CA1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3BA935E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F97B7D0" w14:textId="77777777" w:rsidTr="00310284">
        <w:tc>
          <w:tcPr>
            <w:tcW w:w="2269" w:type="dxa"/>
            <w:shd w:val="clear" w:color="auto" w:fill="auto"/>
          </w:tcPr>
          <w:p w14:paraId="57B476E8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428290" w14:textId="77777777" w:rsidR="00D34297" w:rsidRPr="00D34297" w:rsidRDefault="003D123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1230">
              <w:rPr>
                <w:rFonts w:ascii="Arial" w:hAnsi="Arial" w:cs="Arial"/>
                <w:bCs/>
                <w:sz w:val="24"/>
                <w:szCs w:val="24"/>
              </w:rPr>
              <w:t>Dostawa wyrobów medycznych jednorazowych sterylnych - opatrunków specjalistycznych</w:t>
            </w:r>
          </w:p>
        </w:tc>
      </w:tr>
      <w:tr w:rsidR="003D1230" w:rsidRPr="00D34297" w14:paraId="5CF476BD" w14:textId="77777777" w:rsidTr="000717F6">
        <w:tc>
          <w:tcPr>
            <w:tcW w:w="2269" w:type="dxa"/>
            <w:shd w:val="clear" w:color="auto" w:fill="auto"/>
          </w:tcPr>
          <w:p w14:paraId="6A7376CF" w14:textId="77777777" w:rsidR="003D1230" w:rsidRPr="00D34297" w:rsidRDefault="003D1230" w:rsidP="000717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A1D1A4" w14:textId="77777777" w:rsidR="003D1230" w:rsidRPr="00D34297" w:rsidRDefault="003D1230" w:rsidP="000717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1230">
              <w:rPr>
                <w:rFonts w:ascii="Arial" w:hAnsi="Arial" w:cs="Arial"/>
                <w:bCs/>
                <w:sz w:val="24"/>
                <w:szCs w:val="24"/>
              </w:rPr>
              <w:t>SZP-271-15/24</w:t>
            </w:r>
          </w:p>
        </w:tc>
      </w:tr>
    </w:tbl>
    <w:p w14:paraId="297C1BA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93DE48F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3D1230" w:rsidRPr="003D1230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D1230" w:rsidRPr="003D1230">
        <w:rPr>
          <w:rFonts w:ascii="Arial" w:hAnsi="Arial" w:cs="Arial"/>
          <w:sz w:val="24"/>
          <w:szCs w:val="24"/>
        </w:rPr>
        <w:t>(</w:t>
      </w:r>
      <w:proofErr w:type="spellStart"/>
      <w:r w:rsidR="003D1230" w:rsidRPr="003D1230">
        <w:rPr>
          <w:rFonts w:ascii="Arial" w:hAnsi="Arial" w:cs="Arial"/>
          <w:sz w:val="24"/>
          <w:szCs w:val="24"/>
        </w:rPr>
        <w:t>t.j</w:t>
      </w:r>
      <w:proofErr w:type="spellEnd"/>
      <w:r w:rsidR="003D1230" w:rsidRPr="003D1230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36466F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0455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2E89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64B308C5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3D1230" w:rsidRPr="00D34297" w14:paraId="30888081" w14:textId="77777777" w:rsidTr="000717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5C01" w14:textId="77777777" w:rsidR="003D1230" w:rsidRPr="00D34297" w:rsidRDefault="003D1230" w:rsidP="000717F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1230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897F" w14:textId="77777777" w:rsidR="003D1230" w:rsidRPr="00D34297" w:rsidRDefault="003D1230" w:rsidP="000717F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D1230">
              <w:rPr>
                <w:rFonts w:ascii="Arial" w:hAnsi="Arial" w:cs="Arial"/>
                <w:b/>
                <w:sz w:val="24"/>
                <w:szCs w:val="24"/>
              </w:rPr>
              <w:t>Watki chirurgiczne</w:t>
            </w:r>
          </w:p>
          <w:p w14:paraId="2623C626" w14:textId="77777777" w:rsidR="003D1230" w:rsidRPr="00D34297" w:rsidRDefault="003D1230" w:rsidP="000717F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57560C4" w14:textId="77777777" w:rsidR="003D1230" w:rsidRPr="00D34297" w:rsidRDefault="003D1230" w:rsidP="000717F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1230">
              <w:rPr>
                <w:rFonts w:ascii="Arial" w:hAnsi="Arial" w:cs="Arial"/>
                <w:sz w:val="24"/>
                <w:szCs w:val="24"/>
              </w:rPr>
              <w:t>Art. 255 pkt. 7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3D1230">
              <w:rPr>
                <w:rFonts w:ascii="Arial" w:hAnsi="Arial" w:cs="Arial"/>
                <w:sz w:val="24"/>
                <w:szCs w:val="24"/>
              </w:rPr>
              <w:t>wykonawca nie wniósł wymaganego zabezpieczenia należytego wykonania umowy lub uchylił się od zawarcia umowy w sprawie zamówienia publicznego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0E2B8D" w14:textId="77777777" w:rsidR="003D1230" w:rsidRPr="00D34297" w:rsidRDefault="003D1230" w:rsidP="000717F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1A98CBA" w14:textId="249EDB06" w:rsidR="003D1230" w:rsidRPr="00D34297" w:rsidRDefault="003D1230" w:rsidP="000717F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1230">
              <w:rPr>
                <w:rFonts w:ascii="Arial" w:hAnsi="Arial" w:cs="Arial"/>
                <w:sz w:val="24"/>
                <w:szCs w:val="24"/>
              </w:rPr>
              <w:t>Wykonawca poinformował Zamawiającego o odmowie zawarcia umowy.</w:t>
            </w:r>
            <w:r w:rsidR="004A19E0">
              <w:rPr>
                <w:rFonts w:ascii="Arial" w:hAnsi="Arial" w:cs="Arial"/>
                <w:sz w:val="24"/>
                <w:szCs w:val="24"/>
              </w:rPr>
              <w:t xml:space="preserve"> W zadaniu 8 złożono jedną ofertę. </w:t>
            </w:r>
          </w:p>
        </w:tc>
      </w:tr>
    </w:tbl>
    <w:p w14:paraId="7FB6B2E5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7DD6D" w14:textId="77777777" w:rsidR="00973FD1" w:rsidRDefault="00973FD1" w:rsidP="00D34297">
      <w:r>
        <w:separator/>
      </w:r>
    </w:p>
  </w:endnote>
  <w:endnote w:type="continuationSeparator" w:id="0">
    <w:p w14:paraId="20E7C38C" w14:textId="77777777" w:rsidR="00973FD1" w:rsidRDefault="00973FD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5C52A" w14:textId="77777777" w:rsidR="003D1230" w:rsidRDefault="003D12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54D4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325D4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8DC1B" w14:textId="77777777" w:rsidR="003D1230" w:rsidRDefault="003D12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8C758" w14:textId="77777777" w:rsidR="00973FD1" w:rsidRDefault="00973FD1" w:rsidP="00D34297">
      <w:r>
        <w:separator/>
      </w:r>
    </w:p>
  </w:footnote>
  <w:footnote w:type="continuationSeparator" w:id="0">
    <w:p w14:paraId="4265CFD7" w14:textId="77777777" w:rsidR="00973FD1" w:rsidRDefault="00973FD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E7F30" w14:textId="77777777" w:rsidR="003D1230" w:rsidRDefault="003D12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C1091" w14:textId="77777777" w:rsidR="003D1230" w:rsidRDefault="003D12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F7D07" w14:textId="77777777" w:rsidR="003D1230" w:rsidRDefault="003D12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FD1"/>
    <w:rsid w:val="00010B31"/>
    <w:rsid w:val="00104963"/>
    <w:rsid w:val="00150F65"/>
    <w:rsid w:val="002A7DFF"/>
    <w:rsid w:val="00310284"/>
    <w:rsid w:val="003D1230"/>
    <w:rsid w:val="004A19E0"/>
    <w:rsid w:val="004E2226"/>
    <w:rsid w:val="005464E2"/>
    <w:rsid w:val="00823326"/>
    <w:rsid w:val="00856A3E"/>
    <w:rsid w:val="00893565"/>
    <w:rsid w:val="00894412"/>
    <w:rsid w:val="009462DF"/>
    <w:rsid w:val="009500EB"/>
    <w:rsid w:val="00973FD1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F0EB8D"/>
  <w15:chartTrackingRefBased/>
  <w15:docId w15:val="{540AC5B9-7B3D-47B7-99E0-BB0DD156B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160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dcterms:created xsi:type="dcterms:W3CDTF">2024-10-14T12:27:00Z</dcterms:created>
  <dcterms:modified xsi:type="dcterms:W3CDTF">2024-10-14T12:31:00Z</dcterms:modified>
</cp:coreProperties>
</file>