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96A97" w14:textId="50522DE5" w:rsidR="00B048DA" w:rsidRPr="00353FDC" w:rsidRDefault="000306E0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0306E0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0306E0">
        <w:rPr>
          <w:rFonts w:ascii="Arial" w:hAnsi="Arial" w:cs="Arial"/>
        </w:rPr>
        <w:t>2024-</w:t>
      </w:r>
      <w:r w:rsidR="00F70A78">
        <w:rPr>
          <w:rFonts w:ascii="Arial" w:hAnsi="Arial" w:cs="Arial"/>
        </w:rPr>
        <w:t>10</w:t>
      </w:r>
      <w:r w:rsidRPr="000306E0">
        <w:rPr>
          <w:rFonts w:ascii="Arial" w:hAnsi="Arial" w:cs="Arial"/>
        </w:rPr>
        <w:t>-</w:t>
      </w:r>
      <w:r w:rsidR="00F70A78">
        <w:rPr>
          <w:rFonts w:ascii="Arial" w:hAnsi="Arial" w:cs="Arial"/>
        </w:rPr>
        <w:t>14</w:t>
      </w:r>
    </w:p>
    <w:p w14:paraId="35CB065C" w14:textId="77777777" w:rsidR="00B048DA" w:rsidRPr="00353FDC" w:rsidRDefault="000306E0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0306E0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48BFD9A7" w14:textId="77777777" w:rsidR="00B048DA" w:rsidRPr="00353FDC" w:rsidRDefault="000306E0" w:rsidP="00B048DA">
      <w:pPr>
        <w:spacing w:line="360" w:lineRule="auto"/>
        <w:ind w:right="3969"/>
        <w:rPr>
          <w:rFonts w:ascii="Arial" w:hAnsi="Arial" w:cs="Arial"/>
        </w:rPr>
      </w:pPr>
      <w:r w:rsidRPr="000306E0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0306E0">
        <w:rPr>
          <w:rFonts w:ascii="Arial" w:hAnsi="Arial" w:cs="Arial"/>
        </w:rPr>
        <w:t>66</w:t>
      </w:r>
    </w:p>
    <w:p w14:paraId="030DBA88" w14:textId="77777777" w:rsidR="00B048DA" w:rsidRPr="00353FDC" w:rsidRDefault="000306E0" w:rsidP="00B048DA">
      <w:pPr>
        <w:ind w:right="3969"/>
        <w:rPr>
          <w:rFonts w:ascii="Arial" w:hAnsi="Arial" w:cs="Arial"/>
        </w:rPr>
      </w:pPr>
      <w:r w:rsidRPr="000306E0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0306E0">
        <w:rPr>
          <w:rFonts w:ascii="Arial" w:hAnsi="Arial" w:cs="Arial"/>
        </w:rPr>
        <w:t>Kraków</w:t>
      </w:r>
    </w:p>
    <w:p w14:paraId="40B9A53C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D04C09F" w14:textId="170A740E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05EC666" w14:textId="04D5EABD" w:rsidR="006F079E" w:rsidRPr="00524B34" w:rsidRDefault="00B83DCE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Pismo, znak: SZP-271.15/24.</w:t>
      </w:r>
      <w:r w:rsidR="00F70A78">
        <w:rPr>
          <w:rFonts w:ascii="Arial" w:hAnsi="Arial" w:cs="Arial"/>
          <w:bCs/>
          <w:sz w:val="18"/>
          <w:szCs w:val="18"/>
        </w:rPr>
        <w:t>803</w:t>
      </w:r>
      <w:r>
        <w:rPr>
          <w:rFonts w:ascii="Arial" w:hAnsi="Arial" w:cs="Arial"/>
          <w:bCs/>
          <w:sz w:val="18"/>
          <w:szCs w:val="18"/>
        </w:rPr>
        <w:t>.EJK</w:t>
      </w:r>
    </w:p>
    <w:p w14:paraId="2A5E6BBB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80"/>
      </w:tblGrid>
      <w:tr w:rsidR="00B048DA" w:rsidRPr="00353FDC" w14:paraId="2B1FDA8A" w14:textId="77777777" w:rsidTr="00B048DA">
        <w:tc>
          <w:tcPr>
            <w:tcW w:w="9498" w:type="dxa"/>
            <w:shd w:val="clear" w:color="auto" w:fill="F2F2F2"/>
            <w:hideMark/>
          </w:tcPr>
          <w:p w14:paraId="0357A1DB" w14:textId="0222CF65" w:rsidR="00B048DA" w:rsidRPr="00353FDC" w:rsidRDefault="00F70A78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Anulowanie_</w:t>
            </w:r>
            <w:r w:rsidR="00B048DA"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 w:rsidR="00B048DA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</w:t>
            </w:r>
          </w:p>
          <w:p w14:paraId="0101D0BA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53E8F585" w14:textId="5E4CDA4E" w:rsidR="006F079E" w:rsidRPr="00353FDC" w:rsidRDefault="006F079E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</w:t>
            </w:r>
            <w:r w:rsidR="00D6743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.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zadania 8</w:t>
            </w:r>
          </w:p>
        </w:tc>
      </w:tr>
    </w:tbl>
    <w:p w14:paraId="000FB734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75F3FBE9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21701989" w14:textId="77777777" w:rsidTr="00B048DA">
        <w:tc>
          <w:tcPr>
            <w:tcW w:w="2269" w:type="dxa"/>
            <w:shd w:val="clear" w:color="auto" w:fill="auto"/>
          </w:tcPr>
          <w:p w14:paraId="2C14186D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9F9DBC0" w14:textId="77777777" w:rsidR="00B048DA" w:rsidRPr="00353FDC" w:rsidRDefault="000306E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06E0">
              <w:rPr>
                <w:rFonts w:ascii="Arial" w:hAnsi="Arial" w:cs="Arial"/>
                <w:bCs/>
              </w:rPr>
              <w:t>Dostawa wyrobów medycznych jednorazowych sterylnych - opatrunków specjalistycznych</w:t>
            </w:r>
          </w:p>
        </w:tc>
      </w:tr>
      <w:tr w:rsidR="000306E0" w:rsidRPr="00353FDC" w14:paraId="7D751392" w14:textId="77777777" w:rsidTr="00752599">
        <w:tc>
          <w:tcPr>
            <w:tcW w:w="2269" w:type="dxa"/>
            <w:shd w:val="clear" w:color="auto" w:fill="auto"/>
          </w:tcPr>
          <w:p w14:paraId="64906CDE" w14:textId="77777777" w:rsidR="000306E0" w:rsidRPr="00353FDC" w:rsidRDefault="000306E0" w:rsidP="007525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3AD6129" w14:textId="77777777" w:rsidR="000306E0" w:rsidRPr="00353FDC" w:rsidRDefault="000306E0" w:rsidP="007525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306E0">
              <w:rPr>
                <w:rFonts w:ascii="Arial" w:hAnsi="Arial" w:cs="Arial"/>
                <w:bCs/>
              </w:rPr>
              <w:t>SZP-271-15/24</w:t>
            </w:r>
          </w:p>
        </w:tc>
      </w:tr>
    </w:tbl>
    <w:p w14:paraId="0F7CB24A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14530A4" w14:textId="022C836F" w:rsidR="00F70A78" w:rsidRDefault="00B048DA" w:rsidP="00F70A78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  <w:bCs/>
        </w:rPr>
      </w:pPr>
      <w:r w:rsidRPr="00B048DA">
        <w:rPr>
          <w:rFonts w:ascii="Arial" w:hAnsi="Arial" w:cs="Arial"/>
        </w:rPr>
        <w:t xml:space="preserve">Zamawiający, </w:t>
      </w:r>
      <w:r w:rsidR="000306E0" w:rsidRPr="000306E0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 </w:t>
      </w:r>
      <w:r w:rsidR="00F70A78">
        <w:rPr>
          <w:rFonts w:ascii="Arial" w:hAnsi="Arial" w:cs="Arial"/>
        </w:rPr>
        <w:t xml:space="preserve">informuje, o anulowaniu wyboru w zadaniu 8 dokonanego pismem </w:t>
      </w:r>
      <w:r w:rsidR="00F70A78" w:rsidRPr="00F70A78">
        <w:rPr>
          <w:rFonts w:ascii="Arial" w:hAnsi="Arial" w:cs="Arial"/>
        </w:rPr>
        <w:t>znak</w:t>
      </w:r>
      <w:r w:rsidR="00F70A78" w:rsidRPr="00F70A78">
        <w:rPr>
          <w:rFonts w:ascii="Arial" w:hAnsi="Arial" w:cs="Arial"/>
          <w:bCs/>
        </w:rPr>
        <w:t>: SZP-271.15/24.682.EJK</w:t>
      </w:r>
      <w:r w:rsidR="00F70A78">
        <w:rPr>
          <w:rFonts w:ascii="Arial" w:hAnsi="Arial" w:cs="Arial"/>
          <w:bCs/>
        </w:rPr>
        <w:t xml:space="preserve"> z dnia 16.08.2024 r. </w:t>
      </w:r>
    </w:p>
    <w:p w14:paraId="3DD08A3D" w14:textId="6829DA4A" w:rsidR="008642B3" w:rsidRPr="00B048DA" w:rsidRDefault="008642B3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</w:p>
    <w:p w14:paraId="48375751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  <w:bookmarkEnd w:id="0"/>
    </w:p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C7869" w14:textId="77777777" w:rsidR="006C3AAF" w:rsidRDefault="006C3AAF">
      <w:r>
        <w:separator/>
      </w:r>
    </w:p>
  </w:endnote>
  <w:endnote w:type="continuationSeparator" w:id="0">
    <w:p w14:paraId="3B54A7C1" w14:textId="77777777" w:rsidR="006C3AAF" w:rsidRDefault="006C3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E302B" w14:textId="77777777" w:rsidR="000306E0" w:rsidRDefault="000306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58BAA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95BB7FF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EAE972B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580DC" w14:textId="77777777" w:rsidR="000306E0" w:rsidRDefault="000306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80A24" w14:textId="77777777" w:rsidR="006C3AAF" w:rsidRDefault="006C3AAF">
      <w:r>
        <w:separator/>
      </w:r>
    </w:p>
  </w:footnote>
  <w:footnote w:type="continuationSeparator" w:id="0">
    <w:p w14:paraId="36E2E76F" w14:textId="77777777" w:rsidR="006C3AAF" w:rsidRDefault="006C3A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D9FE4" w14:textId="77777777" w:rsidR="000306E0" w:rsidRDefault="000306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7976F" w14:textId="77777777" w:rsidR="000306E0" w:rsidRDefault="000306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A89B" w14:textId="77777777" w:rsidR="000306E0" w:rsidRDefault="000306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44"/>
    <w:rsid w:val="00022322"/>
    <w:rsid w:val="000306E0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96344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C3AAF"/>
    <w:rsid w:val="006E3089"/>
    <w:rsid w:val="006F079E"/>
    <w:rsid w:val="00707CC3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65C5"/>
    <w:rsid w:val="00952256"/>
    <w:rsid w:val="00954ED2"/>
    <w:rsid w:val="0097748A"/>
    <w:rsid w:val="00992FF5"/>
    <w:rsid w:val="009F0E5C"/>
    <w:rsid w:val="00A029B8"/>
    <w:rsid w:val="00A43844"/>
    <w:rsid w:val="00A91321"/>
    <w:rsid w:val="00AA02AC"/>
    <w:rsid w:val="00B048DA"/>
    <w:rsid w:val="00B32D12"/>
    <w:rsid w:val="00B464D3"/>
    <w:rsid w:val="00B51A2B"/>
    <w:rsid w:val="00B8185B"/>
    <w:rsid w:val="00B83DCE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6743A"/>
    <w:rsid w:val="00D8427E"/>
    <w:rsid w:val="00E004DB"/>
    <w:rsid w:val="00E30B2D"/>
    <w:rsid w:val="00E62859"/>
    <w:rsid w:val="00E85D70"/>
    <w:rsid w:val="00F223E4"/>
    <w:rsid w:val="00F33C66"/>
    <w:rsid w:val="00F70A78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124864"/>
  <w15:chartTrackingRefBased/>
  <w15:docId w15:val="{82FB025E-67F0-4C90-9AB2-C1941B70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cp:lastPrinted>2024-10-14T10:47:00Z</cp:lastPrinted>
  <dcterms:created xsi:type="dcterms:W3CDTF">2024-10-14T10:47:00Z</dcterms:created>
  <dcterms:modified xsi:type="dcterms:W3CDTF">2024-10-14T10:48:00Z</dcterms:modified>
</cp:coreProperties>
</file>