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71E8B" w14:textId="77777777" w:rsidR="00BE75C3" w:rsidRDefault="00BE75C3" w:rsidP="00BE75C3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795B9F0C" w14:textId="77777777" w:rsidR="00BE75C3" w:rsidRDefault="00BE75C3" w:rsidP="00BE75C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F1866C" w14:textId="77777777" w:rsidR="00BE75C3" w:rsidRDefault="00BE75C3" w:rsidP="00BE75C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FORMULARZ OFERTY</w:t>
      </w:r>
    </w:p>
    <w:p w14:paraId="2EBEA8D7" w14:textId="77777777" w:rsidR="00BE75C3" w:rsidRDefault="00BE75C3" w:rsidP="00BE75C3">
      <w:pPr>
        <w:widowControl w:val="0"/>
        <w:ind w:right="1"/>
        <w:jc w:val="both"/>
      </w:pPr>
      <w:r>
        <w:t>NAZWA WYKONAWCY:……………………………………………………………………..</w:t>
      </w:r>
    </w:p>
    <w:p w14:paraId="635FFE25" w14:textId="77777777" w:rsidR="00BE75C3" w:rsidRDefault="00BE75C3" w:rsidP="00BE75C3">
      <w:pPr>
        <w:widowControl w:val="0"/>
        <w:ind w:right="1"/>
        <w:jc w:val="both"/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4A5BA90" w14:textId="77777777" w:rsidR="00BE75C3" w:rsidRDefault="00BE75C3" w:rsidP="00BE75C3">
      <w:pPr>
        <w:widowControl w:val="0"/>
        <w:ind w:right="1"/>
        <w:jc w:val="both"/>
      </w:pPr>
      <w:r>
        <w:t>ADRES:…………………………………………………………………………………………</w:t>
      </w:r>
    </w:p>
    <w:p w14:paraId="14F32073" w14:textId="77777777" w:rsidR="00BE75C3" w:rsidRDefault="00BE75C3" w:rsidP="00BE75C3">
      <w:pPr>
        <w:widowControl w:val="0"/>
        <w:ind w:right="1"/>
        <w:jc w:val="both"/>
      </w:pPr>
      <w:r>
        <w:t>WOJEWÓDZTWO ……………………………..........................................................................</w:t>
      </w:r>
    </w:p>
    <w:p w14:paraId="4E309240" w14:textId="77777777" w:rsidR="00BE75C3" w:rsidRDefault="00BE75C3" w:rsidP="00BE75C3">
      <w:pPr>
        <w:widowControl w:val="0"/>
        <w:ind w:right="1"/>
        <w:jc w:val="both"/>
      </w:pPr>
      <w:r>
        <w:t>TEL.……………………………………………………………………………………………..</w:t>
      </w:r>
    </w:p>
    <w:p w14:paraId="38677D1D" w14:textId="77777777" w:rsidR="00BE75C3" w:rsidRDefault="00BE75C3" w:rsidP="00BE75C3">
      <w:pPr>
        <w:widowControl w:val="0"/>
        <w:ind w:right="1"/>
        <w:jc w:val="both"/>
      </w:pPr>
      <w:r>
        <w:t>FAX …………………………………………………………………………………………….</w:t>
      </w:r>
    </w:p>
    <w:p w14:paraId="75378F88" w14:textId="77777777" w:rsidR="00BE75C3" w:rsidRDefault="00BE75C3" w:rsidP="00BE75C3">
      <w:pPr>
        <w:widowControl w:val="0"/>
        <w:ind w:right="1"/>
        <w:jc w:val="both"/>
      </w:pPr>
      <w:r>
        <w:t>E-MAIL………………………………………………………………………………………….</w:t>
      </w:r>
    </w:p>
    <w:p w14:paraId="6F8A57FA" w14:textId="77777777" w:rsidR="00BE75C3" w:rsidRDefault="00BE75C3" w:rsidP="00BE75C3">
      <w:pPr>
        <w:widowControl w:val="0"/>
        <w:ind w:right="1"/>
        <w:jc w:val="both"/>
      </w:pPr>
      <w:r>
        <w:t>NIP…………………………………. REGON:………………………………………………...</w:t>
      </w:r>
    </w:p>
    <w:p w14:paraId="295E1087" w14:textId="77777777" w:rsidR="00BE75C3" w:rsidRDefault="00BE75C3" w:rsidP="00BE75C3">
      <w:pPr>
        <w:widowControl w:val="0"/>
        <w:ind w:right="1"/>
        <w:jc w:val="both"/>
      </w:pPr>
      <w:r>
        <w:t>BANK/ NR KONTA ……………………………………………………………………………</w:t>
      </w:r>
    </w:p>
    <w:p w14:paraId="18ACC484" w14:textId="77777777" w:rsidR="00BE75C3" w:rsidRDefault="00BE75C3" w:rsidP="00BE75C3">
      <w:pPr>
        <w:widowControl w:val="0"/>
        <w:ind w:right="1"/>
        <w:jc w:val="both"/>
      </w:pPr>
      <w:r>
        <w:t>Do: Nazwa i siedziba Zamawiającego:</w:t>
      </w:r>
    </w:p>
    <w:p w14:paraId="36FBBBA5" w14:textId="77777777" w:rsidR="00BE75C3" w:rsidRDefault="00BE75C3" w:rsidP="00BE75C3">
      <w:pPr>
        <w:widowControl w:val="0"/>
        <w:ind w:right="1"/>
        <w:jc w:val="both"/>
      </w:pPr>
      <w:r>
        <w:t>Akademia Górniczo - Hutnicza</w:t>
      </w:r>
    </w:p>
    <w:p w14:paraId="725A6B8D" w14:textId="77777777" w:rsidR="00BE75C3" w:rsidRDefault="00BE75C3" w:rsidP="00BE75C3">
      <w:pPr>
        <w:widowControl w:val="0"/>
        <w:ind w:right="1"/>
        <w:jc w:val="both"/>
      </w:pPr>
      <w:r>
        <w:t>im. Stanisława Staszica w Krakowie</w:t>
      </w:r>
    </w:p>
    <w:p w14:paraId="11DCEC6C" w14:textId="77777777" w:rsidR="00BE75C3" w:rsidRDefault="00BE75C3" w:rsidP="00BE75C3">
      <w:pPr>
        <w:widowControl w:val="0"/>
        <w:ind w:right="1"/>
        <w:jc w:val="both"/>
      </w:pPr>
      <w:r>
        <w:t xml:space="preserve">Dział Zamówień Publicznych  </w:t>
      </w:r>
    </w:p>
    <w:p w14:paraId="6366A9CC" w14:textId="77777777" w:rsidR="00BE75C3" w:rsidRDefault="00BE75C3" w:rsidP="00BE75C3">
      <w:pPr>
        <w:widowControl w:val="0"/>
        <w:ind w:right="1"/>
        <w:jc w:val="both"/>
      </w:pPr>
      <w:r>
        <w:t xml:space="preserve">Al. Mickiewicza 30 </w:t>
      </w:r>
    </w:p>
    <w:p w14:paraId="748CEAA5" w14:textId="77777777" w:rsidR="00BE75C3" w:rsidRDefault="00BE75C3" w:rsidP="00BE75C3">
      <w:pPr>
        <w:widowControl w:val="0"/>
        <w:ind w:right="1"/>
        <w:jc w:val="both"/>
      </w:pPr>
      <w:r>
        <w:t xml:space="preserve">30-059 Kraków,  </w:t>
      </w:r>
    </w:p>
    <w:p w14:paraId="5D12BF97" w14:textId="22852C81" w:rsidR="00BE75C3" w:rsidRDefault="00BE75C3" w:rsidP="00BE75C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sukcesywna dostawa w okresie 24 miesięcy ciekłego azotu do zbiorników posiadanych przez Zamawiającego w ilości 11 000 litrów na potrzeby </w:t>
      </w:r>
      <w:proofErr w:type="spellStart"/>
      <w:r>
        <w:rPr>
          <w:b/>
          <w:sz w:val="22"/>
          <w:szCs w:val="22"/>
        </w:rPr>
        <w:t>WIMiC</w:t>
      </w:r>
      <w:proofErr w:type="spellEnd"/>
      <w:r>
        <w:rPr>
          <w:b/>
          <w:sz w:val="22"/>
          <w:szCs w:val="22"/>
        </w:rPr>
        <w:t xml:space="preserve">, nr sprawy: DE-dzp.272-587/24,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34CE33E" w14:textId="77777777" w:rsidR="00BE75C3" w:rsidRDefault="00BE75C3" w:rsidP="00BE75C3">
      <w:pPr>
        <w:tabs>
          <w:tab w:val="right" w:pos="9000"/>
        </w:tabs>
        <w:rPr>
          <w:b/>
          <w:sz w:val="22"/>
          <w:szCs w:val="22"/>
        </w:rPr>
      </w:pPr>
    </w:p>
    <w:p w14:paraId="27B67DC5" w14:textId="34F91697" w:rsidR="00BE75C3" w:rsidRDefault="00BE75C3" w:rsidP="00BE75C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Cena brutto za 11 000 litrów ciekłego azotu:   .........................................................................PLN</w:t>
      </w:r>
    </w:p>
    <w:p w14:paraId="1F03A38B" w14:textId="77777777" w:rsidR="00BE75C3" w:rsidRDefault="00BE75C3" w:rsidP="00BE75C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9A5CF14" w14:textId="77777777" w:rsidR="00BE75C3" w:rsidRDefault="00BE75C3" w:rsidP="00BE75C3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14:paraId="19062C54" w14:textId="77777777" w:rsidR="00BE75C3" w:rsidRDefault="00BE75C3" w:rsidP="00BE75C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za 1 litr ciekłego azotu:   .........................................................................PLN</w:t>
      </w:r>
    </w:p>
    <w:p w14:paraId="1CDF41DF" w14:textId="77777777" w:rsidR="00BE75C3" w:rsidRDefault="00BE75C3" w:rsidP="00BE75C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BEEDA0F" w14:textId="77777777" w:rsidR="00BE75C3" w:rsidRDefault="00BE75C3" w:rsidP="00BE75C3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Powyższa cena zawiera właściwą stawkę podatek VAT.</w:t>
      </w:r>
    </w:p>
    <w:p w14:paraId="55304751" w14:textId="77777777" w:rsidR="00BE75C3" w:rsidRDefault="00BE75C3" w:rsidP="00BE75C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Nazwa, producent:</w:t>
      </w:r>
      <w:r>
        <w:rPr>
          <w:sz w:val="22"/>
          <w:szCs w:val="22"/>
        </w:rPr>
        <w:t>............................................../................................................................</w:t>
      </w:r>
    </w:p>
    <w:p w14:paraId="382CCE69" w14:textId="77777777" w:rsidR="00BE75C3" w:rsidRDefault="00BE75C3" w:rsidP="00BE75C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24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                                </w:t>
      </w:r>
    </w:p>
    <w:p w14:paraId="29F75FC6" w14:textId="77777777" w:rsidR="00BE75C3" w:rsidRDefault="00BE75C3" w:rsidP="00BE75C3">
      <w:pPr>
        <w:pStyle w:val="Tekstpodstawowy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dostawy w sytuacji awaryjnej </w:t>
      </w:r>
      <w:r w:rsidRPr="001C1FAB">
        <w:rPr>
          <w:b w:val="0"/>
          <w:sz w:val="22"/>
          <w:szCs w:val="22"/>
          <w:highlight w:val="yellow"/>
        </w:rPr>
        <w:t>(kryterium oceny ofert zgodnie z pkt 21.2.2 oraz 21.2.3 SWZ)</w:t>
      </w:r>
      <w:r>
        <w:rPr>
          <w:sz w:val="22"/>
          <w:szCs w:val="22"/>
        </w:rPr>
        <w:t>:</w:t>
      </w:r>
    </w:p>
    <w:p w14:paraId="1221E94D" w14:textId="77777777" w:rsidR="00BE75C3" w:rsidRDefault="00BE75C3" w:rsidP="00BE75C3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w odniesieniu do zamówienia składanego do godz. 11:00:</w:t>
      </w:r>
      <w:r>
        <w:rPr>
          <w:b w:val="0"/>
          <w:sz w:val="22"/>
          <w:szCs w:val="22"/>
        </w:rPr>
        <w:t xml:space="preserve">  do godz. 22:00 tego samego dnia, w którym nastąpiło złożenie zapotrzebowania niezależnie od dnia tygodnia (7 dni w tygodniu) – </w:t>
      </w:r>
      <w:r>
        <w:rPr>
          <w:b w:val="0"/>
          <w:color w:val="FF0000"/>
          <w:sz w:val="22"/>
          <w:szCs w:val="22"/>
        </w:rPr>
        <w:t>TAK / NIE*)</w:t>
      </w:r>
    </w:p>
    <w:p w14:paraId="39FFF58E" w14:textId="28F92D85" w:rsidR="00BE75C3" w:rsidRDefault="00BE75C3" w:rsidP="00BE75C3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 w odniesieniu do zamówienia składanego po godz. 11:00:</w:t>
      </w:r>
      <w:r>
        <w:rPr>
          <w:b w:val="0"/>
          <w:sz w:val="22"/>
          <w:szCs w:val="22"/>
        </w:rPr>
        <w:t xml:space="preserve">  w godzinach od ………….. do ………… następnego dnia po dniu, w którym nastąpiło złożenie zapotrzebowania niezależnie od dnia tygodnia (7 dni w tygodniu) </w:t>
      </w:r>
      <w:r>
        <w:rPr>
          <w:b w:val="0"/>
          <w:color w:val="FF0000"/>
          <w:sz w:val="22"/>
          <w:szCs w:val="22"/>
        </w:rPr>
        <w:t>**)</w:t>
      </w:r>
    </w:p>
    <w:p w14:paraId="2B7C2679" w14:textId="77777777" w:rsidR="00BE75C3" w:rsidRDefault="00BE75C3" w:rsidP="00BE75C3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* )UWAGA! Należy zaznaczyć właściwe w zależności od tego czy wykonawca oferuje lub nie takie rozwiązanie w zakresie dostawy w sytuacji awaryjnej</w:t>
      </w:r>
    </w:p>
    <w:p w14:paraId="54DCBA49" w14:textId="5ACB493F" w:rsidR="00BE75C3" w:rsidRDefault="00BE75C3" w:rsidP="00BE75C3">
      <w:pPr>
        <w:pStyle w:val="Tekstpodstawowy"/>
        <w:spacing w:line="240" w:lineRule="auto"/>
        <w:ind w:left="360"/>
        <w:jc w:val="both"/>
        <w:rPr>
          <w:b w:val="0"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** )UWAGA! Należy wypełnić oferowany przedział czasowy realizacji dostawy w sytuacji awaryjnej.</w:t>
      </w:r>
      <w:r w:rsidR="00C43546">
        <w:rPr>
          <w:color w:val="FF0000"/>
          <w:sz w:val="22"/>
          <w:szCs w:val="22"/>
        </w:rPr>
        <w:t xml:space="preserve"> Jeśli wykonawca nie wpisze godzin, Zamawiający przyjmie godziny od 20:00 do 22:00 i nie przyzna punktów w ramach kryterium</w:t>
      </w:r>
    </w:p>
    <w:p w14:paraId="32E3638E" w14:textId="77777777" w:rsidR="00BE75C3" w:rsidRDefault="00BE75C3" w:rsidP="00BE75C3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86EFAAD" w14:textId="77777777" w:rsidR="00BE75C3" w:rsidRDefault="00BE75C3" w:rsidP="00BE75C3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93B29D" w14:textId="77777777" w:rsidR="00BE75C3" w:rsidRDefault="00BE75C3" w:rsidP="00BE75C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2137FCDD" w14:textId="77777777" w:rsidR="00BE75C3" w:rsidRDefault="00BE75C3" w:rsidP="00BE75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BEC7D3A" w14:textId="77777777" w:rsidR="00BE75C3" w:rsidRPr="003C170E" w:rsidRDefault="00BE75C3" w:rsidP="00BE75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3A8D1D32" w14:textId="77777777" w:rsidR="00BE75C3" w:rsidRDefault="00BE75C3" w:rsidP="00BE75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2A5DC35" w14:textId="77777777" w:rsidR="00BE75C3" w:rsidRDefault="00BE75C3" w:rsidP="00BE75C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FDBD50" w14:textId="77777777" w:rsidR="00BE75C3" w:rsidRDefault="00BE75C3" w:rsidP="00BE75C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547AA9" w14:textId="77777777" w:rsidR="00BE75C3" w:rsidRDefault="00BE75C3" w:rsidP="00BE75C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75C3" w14:paraId="378FB669" w14:textId="77777777" w:rsidTr="00C8210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25BA5" w14:textId="77777777" w:rsidR="00BE75C3" w:rsidRDefault="00BE75C3" w:rsidP="00C8210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28FE5" w14:textId="77777777" w:rsidR="00BE75C3" w:rsidRDefault="00BE75C3" w:rsidP="00C8210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84744EB" w14:textId="77777777" w:rsidR="00BE75C3" w:rsidRDefault="00BE75C3" w:rsidP="00C8210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BC775" w14:textId="77777777" w:rsidR="00BE75C3" w:rsidRDefault="00BE75C3" w:rsidP="00C8210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E75C3" w14:paraId="04650732" w14:textId="77777777" w:rsidTr="00C8210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5AAFF" w14:textId="77777777" w:rsidR="00BE75C3" w:rsidRDefault="00BE75C3" w:rsidP="00C8210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DABBD" w14:textId="77777777" w:rsidR="00BE75C3" w:rsidRDefault="00BE75C3" w:rsidP="00C8210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246DB" w14:textId="77777777" w:rsidR="00BE75C3" w:rsidRDefault="00BE75C3" w:rsidP="00C8210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75C3" w14:paraId="0929A64F" w14:textId="77777777" w:rsidTr="00C8210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1AF27" w14:textId="77777777" w:rsidR="00BE75C3" w:rsidRDefault="00BE75C3" w:rsidP="00C8210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94888" w14:textId="77777777" w:rsidR="00BE75C3" w:rsidRDefault="00BE75C3" w:rsidP="00C8210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04951" w14:textId="77777777" w:rsidR="00BE75C3" w:rsidRDefault="00BE75C3" w:rsidP="00C8210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DDDDE2C" w14:textId="77777777" w:rsidR="00BE75C3" w:rsidRDefault="00BE75C3" w:rsidP="00BE75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3A0FDAC" w14:textId="77777777" w:rsidR="00BE75C3" w:rsidRDefault="00BE75C3" w:rsidP="00BE75C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32309876" w14:textId="77777777" w:rsidR="00BE75C3" w:rsidRDefault="00BE75C3" w:rsidP="00BE75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D55ACB4" w14:textId="77777777" w:rsidR="00BE75C3" w:rsidRDefault="00BE75C3" w:rsidP="00BE75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ACF33F5" w14:textId="77777777" w:rsidR="00BE75C3" w:rsidRDefault="00BE75C3" w:rsidP="00BE75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090B2E" w14:textId="77777777" w:rsidR="00BE75C3" w:rsidRDefault="00BE75C3" w:rsidP="00BE75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7FEC0FE" w14:textId="77777777" w:rsidR="00BE75C3" w:rsidRDefault="00BE75C3" w:rsidP="00BE75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3ED5F3" w14:textId="77777777" w:rsidR="00BE75C3" w:rsidRDefault="00BE75C3" w:rsidP="00BE75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CA2808E" w14:textId="77777777" w:rsidR="00BE75C3" w:rsidRDefault="00BE75C3" w:rsidP="00BE75C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2A80B0" w14:textId="77777777" w:rsidR="00BE75C3" w:rsidRDefault="00BE75C3" w:rsidP="00BE75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69793C9" w14:textId="77777777" w:rsidR="00BE75C3" w:rsidRDefault="00BE75C3" w:rsidP="00BE7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0D7A89" w14:textId="77777777" w:rsidR="00BE75C3" w:rsidRDefault="00BE75C3" w:rsidP="00BE7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0229EA2" w14:textId="77777777" w:rsidR="00BE75C3" w:rsidRDefault="00BE75C3" w:rsidP="00BE7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B2C5D8F" w14:textId="77777777" w:rsidR="00BE75C3" w:rsidRDefault="00BE75C3" w:rsidP="00BE7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00DECFA" w14:textId="77777777" w:rsidR="00BE75C3" w:rsidRDefault="00BE75C3" w:rsidP="00BE75C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148E4E0" w14:textId="77777777" w:rsidR="00BE75C3" w:rsidRDefault="00BE75C3" w:rsidP="00BE75C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48125BD" w14:textId="77777777" w:rsidR="00BE75C3" w:rsidRDefault="00BE75C3" w:rsidP="00BE75C3">
      <w:pPr>
        <w:jc w:val="both"/>
        <w:rPr>
          <w:sz w:val="22"/>
          <w:szCs w:val="22"/>
        </w:rPr>
      </w:pPr>
    </w:p>
    <w:p w14:paraId="49919EA0" w14:textId="77777777" w:rsidR="00BE75C3" w:rsidRDefault="00BE75C3" w:rsidP="00BE75C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27F32B1" w14:textId="77777777" w:rsidR="00BE75C3" w:rsidRDefault="00BE75C3" w:rsidP="00BE75C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BE75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14715" w14:textId="77777777" w:rsidR="00E54B41" w:rsidRDefault="00E54B41">
      <w:r>
        <w:separator/>
      </w:r>
    </w:p>
  </w:endnote>
  <w:endnote w:type="continuationSeparator" w:id="0">
    <w:p w14:paraId="48A9F342" w14:textId="77777777" w:rsidR="00E54B41" w:rsidRDefault="00E5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1C376" w14:textId="77777777" w:rsidR="00DB67B9" w:rsidRDefault="00DB67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8D19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5DCD3" w14:textId="77777777" w:rsidR="00DB67B9" w:rsidRDefault="00DB67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DB3B7" w14:textId="77777777" w:rsidR="00E54B41" w:rsidRDefault="00E54B41">
      <w:r>
        <w:separator/>
      </w:r>
    </w:p>
  </w:footnote>
  <w:footnote w:type="continuationSeparator" w:id="0">
    <w:p w14:paraId="1425EBF2" w14:textId="77777777" w:rsidR="00E54B41" w:rsidRDefault="00E54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E0DC5" w14:textId="77777777" w:rsidR="00DB67B9" w:rsidRDefault="00DB6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96B1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7523B" w14:textId="77777777" w:rsidR="00DB67B9" w:rsidRDefault="00DB67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54448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1136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9025218">
    <w:abstractNumId w:val="1"/>
  </w:num>
  <w:num w:numId="4" w16cid:durableId="122696874">
    <w:abstractNumId w:val="3"/>
  </w:num>
  <w:num w:numId="5" w16cid:durableId="2121097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B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1B2B"/>
    <w:rsid w:val="00970FE4"/>
    <w:rsid w:val="00A0022B"/>
    <w:rsid w:val="00A346FE"/>
    <w:rsid w:val="00A47B4D"/>
    <w:rsid w:val="00A83018"/>
    <w:rsid w:val="00B774DC"/>
    <w:rsid w:val="00BE75C3"/>
    <w:rsid w:val="00C43546"/>
    <w:rsid w:val="00C969A6"/>
    <w:rsid w:val="00CA7D36"/>
    <w:rsid w:val="00D24208"/>
    <w:rsid w:val="00D60C38"/>
    <w:rsid w:val="00D66893"/>
    <w:rsid w:val="00D90ACB"/>
    <w:rsid w:val="00DB67B9"/>
    <w:rsid w:val="00DC1500"/>
    <w:rsid w:val="00E44371"/>
    <w:rsid w:val="00E54B4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BACA5"/>
  <w15:chartTrackingRefBased/>
  <w15:docId w15:val="{F89DD514-3181-47A9-A946-CD258D76D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5C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640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2024-10-16T06:30:00Z</cp:lastPrinted>
  <dcterms:created xsi:type="dcterms:W3CDTF">2024-10-16T06:39:00Z</dcterms:created>
  <dcterms:modified xsi:type="dcterms:W3CDTF">2024-10-18T07:21:00Z</dcterms:modified>
</cp:coreProperties>
</file>