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F48AF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A7C91" w:rsidRPr="003A7C91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</w:p>
    <w:p w14:paraId="2A443293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554F27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6E5A60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31E3CB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A0D30D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717B6E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3D1372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C3DAE9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55F54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5408D3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876A0C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A026FF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A8E651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3C9280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126EDC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933DC96" w14:textId="559607F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A7C91" w:rsidRPr="003A7C91">
        <w:rPr>
          <w:rFonts w:eastAsia="Times New Roman" w:cs="Calibri"/>
          <w:b/>
          <w:lang w:eastAsia="pl-PL"/>
        </w:rPr>
        <w:t xml:space="preserve">Sukcesywna dostawa w okresie 24 miesięcy ciekłego azotu do zbiorników posiadanych przez </w:t>
      </w:r>
      <w:r w:rsidR="00980C3E" w:rsidRPr="003A7C91">
        <w:rPr>
          <w:rFonts w:eastAsia="Times New Roman" w:cs="Calibri"/>
          <w:b/>
          <w:lang w:eastAsia="pl-PL"/>
        </w:rPr>
        <w:t>Zamawiającego</w:t>
      </w:r>
      <w:r w:rsidR="003A7C91" w:rsidRPr="003A7C91">
        <w:rPr>
          <w:rFonts w:eastAsia="Times New Roman" w:cs="Calibri"/>
          <w:b/>
          <w:lang w:eastAsia="pl-PL"/>
        </w:rPr>
        <w:t xml:space="preserve"> w ilości 11 000 litrów na potrzeby </w:t>
      </w:r>
      <w:proofErr w:type="spellStart"/>
      <w:r w:rsidR="003A7C91" w:rsidRPr="003A7C91">
        <w:rPr>
          <w:rFonts w:eastAsia="Times New Roman" w:cs="Calibri"/>
          <w:b/>
          <w:lang w:eastAsia="pl-PL"/>
        </w:rPr>
        <w:t>WIMiC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980C3E">
        <w:rPr>
          <w:rFonts w:eastAsia="Times New Roman" w:cs="Calibri"/>
          <w:lang w:eastAsia="pl-PL"/>
        </w:rPr>
        <w:t xml:space="preserve"> nr sprawy: </w:t>
      </w:r>
      <w:r w:rsidR="00980C3E" w:rsidRPr="00980C3E">
        <w:rPr>
          <w:rFonts w:eastAsia="Times New Roman" w:cs="Calibri"/>
          <w:b/>
          <w:bCs/>
          <w:lang w:eastAsia="pl-PL"/>
        </w:rPr>
        <w:t>DE-dzp.272-587/24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5A2718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3EB599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6D892C8" w14:textId="00C032CC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980C3E">
        <w:rPr>
          <w:rFonts w:cs="Calibri"/>
          <w:bCs/>
          <w:iCs/>
          <w:color w:val="000000"/>
          <w:lang w:val="x-none" w:eastAsia="x-none"/>
        </w:rPr>
        <w:t>,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D83BA7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195C08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907A53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55A860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CD4855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00B7F4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81BB8C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F72C389" w14:textId="68696757" w:rsidR="005103B9" w:rsidRPr="009475A8" w:rsidRDefault="008F3D36" w:rsidP="00980C3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28D31" w14:textId="77777777" w:rsidR="00981FC9" w:rsidRDefault="00981FC9" w:rsidP="0038231F">
      <w:pPr>
        <w:spacing w:after="0" w:line="240" w:lineRule="auto"/>
      </w:pPr>
      <w:r>
        <w:separator/>
      </w:r>
    </w:p>
  </w:endnote>
  <w:endnote w:type="continuationSeparator" w:id="0">
    <w:p w14:paraId="6289A3C6" w14:textId="77777777" w:rsidR="00981FC9" w:rsidRDefault="00981F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0EEA9" w14:textId="77777777" w:rsidR="003A7C91" w:rsidRDefault="003A7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0521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97AC8D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42B35" w14:textId="77777777" w:rsidR="003A7C91" w:rsidRDefault="003A7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1058B3" w14:textId="77777777" w:rsidR="00981FC9" w:rsidRDefault="00981FC9" w:rsidP="0038231F">
      <w:pPr>
        <w:spacing w:after="0" w:line="240" w:lineRule="auto"/>
      </w:pPr>
      <w:r>
        <w:separator/>
      </w:r>
    </w:p>
  </w:footnote>
  <w:footnote w:type="continuationSeparator" w:id="0">
    <w:p w14:paraId="1B4558F5" w14:textId="77777777" w:rsidR="00981FC9" w:rsidRDefault="00981FC9" w:rsidP="0038231F">
      <w:pPr>
        <w:spacing w:after="0" w:line="240" w:lineRule="auto"/>
      </w:pPr>
      <w:r>
        <w:continuationSeparator/>
      </w:r>
    </w:p>
  </w:footnote>
  <w:footnote w:id="1">
    <w:p w14:paraId="2C80D45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55F2D8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991A6" w14:textId="77777777" w:rsidR="003A7C91" w:rsidRDefault="003A7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06F07" w14:textId="77777777" w:rsidR="003A7C91" w:rsidRDefault="003A7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AFF7A" w14:textId="77777777" w:rsidR="003A7C91" w:rsidRDefault="003A7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974706">
    <w:abstractNumId w:val="7"/>
  </w:num>
  <w:num w:numId="2" w16cid:durableId="708527585">
    <w:abstractNumId w:val="0"/>
  </w:num>
  <w:num w:numId="3" w16cid:durableId="24991418">
    <w:abstractNumId w:val="6"/>
  </w:num>
  <w:num w:numId="4" w16cid:durableId="1856530954">
    <w:abstractNumId w:val="9"/>
  </w:num>
  <w:num w:numId="5" w16cid:durableId="1035740444">
    <w:abstractNumId w:val="8"/>
  </w:num>
  <w:num w:numId="6" w16cid:durableId="1425300885">
    <w:abstractNumId w:val="5"/>
  </w:num>
  <w:num w:numId="7" w16cid:durableId="1413232883">
    <w:abstractNumId w:val="1"/>
  </w:num>
  <w:num w:numId="8" w16cid:durableId="2048486086">
    <w:abstractNumId w:val="3"/>
  </w:num>
  <w:num w:numId="9" w16cid:durableId="1925187114">
    <w:abstractNumId w:val="2"/>
  </w:num>
  <w:num w:numId="10" w16cid:durableId="903444977">
    <w:abstractNumId w:val="4"/>
  </w:num>
  <w:num w:numId="11" w16cid:durableId="14662376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FC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7C91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0C3E"/>
    <w:rsid w:val="00981FC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0BAC8"/>
  <w15:chartTrackingRefBased/>
  <w15:docId w15:val="{FCB7B504-573B-424C-86A9-F793E18C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2024-10-16T06:41:00Z</cp:lastPrinted>
  <dcterms:created xsi:type="dcterms:W3CDTF">2024-10-16T06:39:00Z</dcterms:created>
  <dcterms:modified xsi:type="dcterms:W3CDTF">2024-10-16T06:48:00Z</dcterms:modified>
</cp:coreProperties>
</file>