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28D44E" w14:textId="6FFBFF55" w:rsidR="00D665F5" w:rsidRPr="003F30F1" w:rsidRDefault="00785794" w:rsidP="003F30F1">
      <w:pPr>
        <w:spacing w:after="240"/>
        <w:jc w:val="right"/>
        <w:rPr>
          <w:sz w:val="24"/>
          <w:szCs w:val="24"/>
        </w:rPr>
      </w:pPr>
      <w:bookmarkStart w:id="0" w:name="_Hlk52197885"/>
      <w:r w:rsidRPr="003F30F1">
        <w:rPr>
          <w:sz w:val="24"/>
          <w:szCs w:val="24"/>
        </w:rPr>
        <w:t>Kraków</w:t>
      </w:r>
      <w:r w:rsidR="00D665F5" w:rsidRPr="003F30F1">
        <w:rPr>
          <w:sz w:val="24"/>
          <w:szCs w:val="24"/>
        </w:rPr>
        <w:t xml:space="preserve"> dnia: </w:t>
      </w:r>
      <w:r w:rsidRPr="003F30F1">
        <w:rPr>
          <w:sz w:val="24"/>
          <w:szCs w:val="24"/>
        </w:rPr>
        <w:t>2024-10-18</w:t>
      </w:r>
    </w:p>
    <w:p w14:paraId="4F65723A" w14:textId="77777777" w:rsidR="00785794" w:rsidRPr="003F30F1" w:rsidRDefault="00785794" w:rsidP="00577BC6">
      <w:pPr>
        <w:spacing w:after="40"/>
        <w:rPr>
          <w:b/>
          <w:bCs/>
          <w:sz w:val="24"/>
          <w:szCs w:val="24"/>
        </w:rPr>
      </w:pPr>
      <w:r w:rsidRPr="003F30F1">
        <w:rPr>
          <w:b/>
          <w:bCs/>
          <w:sz w:val="24"/>
          <w:szCs w:val="24"/>
        </w:rPr>
        <w:t>Szpital Miejski Specjalistyczny</w:t>
      </w:r>
    </w:p>
    <w:p w14:paraId="01DBF643" w14:textId="77777777" w:rsidR="00785794" w:rsidRPr="003F30F1" w:rsidRDefault="00785794" w:rsidP="00577BC6">
      <w:pPr>
        <w:spacing w:after="40"/>
        <w:rPr>
          <w:b/>
          <w:bCs/>
          <w:sz w:val="24"/>
          <w:szCs w:val="24"/>
        </w:rPr>
      </w:pPr>
      <w:r w:rsidRPr="003F30F1">
        <w:rPr>
          <w:b/>
          <w:bCs/>
          <w:sz w:val="24"/>
          <w:szCs w:val="24"/>
        </w:rPr>
        <w:t>im. Gabriela Narutowicza w Krakowie</w:t>
      </w:r>
    </w:p>
    <w:p w14:paraId="37224EDA" w14:textId="77777777" w:rsidR="00D665F5" w:rsidRPr="003F30F1" w:rsidRDefault="00785794" w:rsidP="00D665F5">
      <w:pPr>
        <w:rPr>
          <w:sz w:val="24"/>
          <w:szCs w:val="24"/>
        </w:rPr>
      </w:pPr>
      <w:r w:rsidRPr="003F30F1">
        <w:rPr>
          <w:sz w:val="24"/>
          <w:szCs w:val="24"/>
        </w:rPr>
        <w:t>ul. Prądnicka</w:t>
      </w:r>
      <w:r w:rsidR="00D665F5" w:rsidRPr="003F30F1">
        <w:rPr>
          <w:sz w:val="24"/>
          <w:szCs w:val="24"/>
        </w:rPr>
        <w:t xml:space="preserve"> </w:t>
      </w:r>
      <w:r w:rsidRPr="003F30F1">
        <w:rPr>
          <w:sz w:val="24"/>
          <w:szCs w:val="24"/>
        </w:rPr>
        <w:t>35-37</w:t>
      </w:r>
    </w:p>
    <w:p w14:paraId="3A37C6CE" w14:textId="77777777" w:rsidR="00D665F5" w:rsidRPr="003F30F1" w:rsidRDefault="00785794" w:rsidP="00D665F5">
      <w:pPr>
        <w:rPr>
          <w:sz w:val="24"/>
          <w:szCs w:val="24"/>
        </w:rPr>
      </w:pPr>
      <w:r w:rsidRPr="003F30F1">
        <w:rPr>
          <w:sz w:val="24"/>
          <w:szCs w:val="24"/>
        </w:rPr>
        <w:t>31-202</w:t>
      </w:r>
      <w:r w:rsidR="00D665F5" w:rsidRPr="003F30F1">
        <w:rPr>
          <w:sz w:val="24"/>
          <w:szCs w:val="24"/>
        </w:rPr>
        <w:t xml:space="preserve"> </w:t>
      </w:r>
      <w:r w:rsidRPr="003F30F1">
        <w:rPr>
          <w:sz w:val="24"/>
          <w:szCs w:val="24"/>
        </w:rPr>
        <w:t>Kraków</w:t>
      </w:r>
    </w:p>
    <w:p w14:paraId="1651F408" w14:textId="77777777" w:rsidR="00D665F5" w:rsidRPr="003F30F1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0B9A6A" w14:textId="77777777" w:rsidR="00D665F5" w:rsidRPr="003F30F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52FC79A" w14:textId="77777777" w:rsidR="00A80738" w:rsidRPr="003F30F1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F30F1">
        <w:rPr>
          <w:sz w:val="24"/>
          <w:szCs w:val="24"/>
        </w:rPr>
        <w:t>Znak sprawy:</w:t>
      </w:r>
      <w:r w:rsidRPr="003F30F1">
        <w:rPr>
          <w:b/>
          <w:sz w:val="24"/>
          <w:szCs w:val="24"/>
        </w:rPr>
        <w:t xml:space="preserve"> </w:t>
      </w:r>
      <w:r w:rsidR="00785794" w:rsidRPr="003F30F1">
        <w:rPr>
          <w:b/>
          <w:sz w:val="24"/>
          <w:szCs w:val="24"/>
        </w:rPr>
        <w:t>ZP/56/2024</w:t>
      </w:r>
      <w:r w:rsidR="00A80738" w:rsidRPr="003F30F1">
        <w:rPr>
          <w:sz w:val="24"/>
          <w:szCs w:val="24"/>
        </w:rPr>
        <w:tab/>
        <w:t xml:space="preserve"> </w:t>
      </w:r>
    </w:p>
    <w:p w14:paraId="28148AE8" w14:textId="77777777" w:rsidR="00A80738" w:rsidRPr="003F30F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21BFAC" w14:textId="77777777" w:rsidR="00A80738" w:rsidRPr="003F30F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C2F7B6" w14:textId="695035C6" w:rsidR="00A80738" w:rsidRPr="003F30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F30F1">
        <w:rPr>
          <w:b/>
          <w:spacing w:val="20"/>
          <w:sz w:val="28"/>
        </w:rPr>
        <w:t>INFORMACJA Z OTWARCIA OFERT</w:t>
      </w:r>
      <w:r w:rsidR="003F30F1">
        <w:rPr>
          <w:b/>
          <w:spacing w:val="20"/>
          <w:sz w:val="28"/>
        </w:rPr>
        <w:t xml:space="preserve"> </w:t>
      </w:r>
    </w:p>
    <w:p w14:paraId="66A5CCDE" w14:textId="77777777" w:rsidR="00A80738" w:rsidRPr="003F30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1B152FE" w14:textId="6EEE2D2E" w:rsidR="00C659E2" w:rsidRPr="003F30F1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3F30F1">
        <w:rPr>
          <w:bCs/>
          <w:sz w:val="24"/>
          <w:szCs w:val="24"/>
        </w:rPr>
        <w:t xml:space="preserve">Dotyczy </w:t>
      </w:r>
      <w:r w:rsidRPr="003F30F1">
        <w:rPr>
          <w:sz w:val="24"/>
          <w:szCs w:val="24"/>
        </w:rPr>
        <w:t xml:space="preserve">postępowania o udzielenie zamówienia publicznego prowadzonego w trybie </w:t>
      </w:r>
      <w:r w:rsidR="00785794" w:rsidRPr="003F30F1">
        <w:rPr>
          <w:sz w:val="24"/>
          <w:szCs w:val="24"/>
        </w:rPr>
        <w:t>przetarg</w:t>
      </w:r>
      <w:r w:rsidR="003F30F1">
        <w:rPr>
          <w:sz w:val="24"/>
          <w:szCs w:val="24"/>
        </w:rPr>
        <w:t>u</w:t>
      </w:r>
      <w:r w:rsidR="00785794" w:rsidRPr="003F30F1">
        <w:rPr>
          <w:sz w:val="24"/>
          <w:szCs w:val="24"/>
        </w:rPr>
        <w:t xml:space="preserve"> nieograniczon</w:t>
      </w:r>
      <w:r w:rsidR="003F30F1">
        <w:rPr>
          <w:sz w:val="24"/>
          <w:szCs w:val="24"/>
        </w:rPr>
        <w:t>ego</w:t>
      </w:r>
      <w:r w:rsidRPr="003F30F1">
        <w:rPr>
          <w:sz w:val="24"/>
          <w:szCs w:val="24"/>
        </w:rPr>
        <w:t>:</w:t>
      </w:r>
    </w:p>
    <w:p w14:paraId="0AC994CC" w14:textId="42481EE5" w:rsidR="00A80738" w:rsidRPr="003F30F1" w:rsidRDefault="00785794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 w:rsidRPr="003F30F1">
        <w:rPr>
          <w:b/>
          <w:i/>
          <w:iCs/>
          <w:szCs w:val="24"/>
        </w:rPr>
        <w:t>Zakup i dostawa produktów farmaceutycznych  III</w:t>
      </w:r>
      <w:r w:rsidR="003F30F1">
        <w:rPr>
          <w:b/>
          <w:i/>
          <w:iCs/>
          <w:szCs w:val="24"/>
        </w:rPr>
        <w:t xml:space="preserve"> </w:t>
      </w:r>
    </w:p>
    <w:p w14:paraId="725E0444" w14:textId="77777777" w:rsidR="00D665F5" w:rsidRPr="003F30F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F30F1">
        <w:rPr>
          <w:sz w:val="24"/>
          <w:szCs w:val="24"/>
        </w:rPr>
        <w:t xml:space="preserve">Zamawiający, działając na </w:t>
      </w:r>
      <w:r w:rsidRPr="003F30F1">
        <w:rPr>
          <w:sz w:val="22"/>
          <w:szCs w:val="22"/>
        </w:rPr>
        <w:t>podstawie art. 22</w:t>
      </w:r>
      <w:r w:rsidR="00FC7F5E" w:rsidRPr="003F30F1">
        <w:rPr>
          <w:sz w:val="22"/>
          <w:szCs w:val="22"/>
        </w:rPr>
        <w:t>2</w:t>
      </w:r>
      <w:r w:rsidRPr="003F30F1">
        <w:rPr>
          <w:sz w:val="22"/>
          <w:szCs w:val="22"/>
        </w:rPr>
        <w:t xml:space="preserve"> ust. 5 </w:t>
      </w:r>
      <w:r w:rsidRPr="003F30F1">
        <w:rPr>
          <w:bCs/>
          <w:sz w:val="22"/>
          <w:szCs w:val="22"/>
        </w:rPr>
        <w:t>ustawy z dnia 11 września 2019 r. Prawo zamówień publicznych</w:t>
      </w:r>
      <w:r w:rsidRPr="003F30F1">
        <w:rPr>
          <w:sz w:val="22"/>
          <w:szCs w:val="22"/>
        </w:rPr>
        <w:t xml:space="preserve"> </w:t>
      </w:r>
      <w:r w:rsidR="00785794" w:rsidRPr="003F30F1">
        <w:rPr>
          <w:sz w:val="22"/>
          <w:szCs w:val="22"/>
        </w:rPr>
        <w:t>(</w:t>
      </w:r>
      <w:proofErr w:type="spellStart"/>
      <w:r w:rsidR="00785794" w:rsidRPr="003F30F1">
        <w:rPr>
          <w:sz w:val="22"/>
          <w:szCs w:val="22"/>
        </w:rPr>
        <w:t>t.j</w:t>
      </w:r>
      <w:proofErr w:type="spellEnd"/>
      <w:r w:rsidR="00785794" w:rsidRPr="003F30F1">
        <w:rPr>
          <w:sz w:val="22"/>
          <w:szCs w:val="22"/>
        </w:rPr>
        <w:t>. Dz. U. z 2024 poz. 1320)</w:t>
      </w:r>
      <w:r w:rsidR="00490DC0" w:rsidRPr="003F30F1">
        <w:rPr>
          <w:sz w:val="22"/>
          <w:szCs w:val="22"/>
        </w:rPr>
        <w:t xml:space="preserve"> </w:t>
      </w:r>
      <w:r w:rsidRPr="003F30F1">
        <w:rPr>
          <w:sz w:val="22"/>
          <w:szCs w:val="22"/>
        </w:rPr>
        <w:t>udostępnia</w:t>
      </w:r>
      <w:r w:rsidR="00F95C33" w:rsidRPr="003F30F1">
        <w:rPr>
          <w:sz w:val="22"/>
          <w:szCs w:val="22"/>
        </w:rPr>
        <w:t xml:space="preserve"> </w:t>
      </w:r>
      <w:r w:rsidR="004C7E9B" w:rsidRPr="003F30F1">
        <w:rPr>
          <w:sz w:val="22"/>
          <w:szCs w:val="22"/>
        </w:rPr>
        <w:t>informacj</w:t>
      </w:r>
      <w:r w:rsidR="00577BC6" w:rsidRPr="003F30F1">
        <w:rPr>
          <w:sz w:val="22"/>
          <w:szCs w:val="22"/>
        </w:rPr>
        <w:t>ę</w:t>
      </w:r>
      <w:r w:rsidR="00035488" w:rsidRPr="003F30F1">
        <w:rPr>
          <w:sz w:val="22"/>
          <w:szCs w:val="22"/>
        </w:rPr>
        <w:t xml:space="preserve"> z otwarcia ofert</w:t>
      </w:r>
      <w:r w:rsidR="00577BC6" w:rsidRPr="003F30F1">
        <w:rPr>
          <w:sz w:val="22"/>
          <w:szCs w:val="22"/>
        </w:rPr>
        <w:t>.</w:t>
      </w:r>
    </w:p>
    <w:p w14:paraId="1BD69158" w14:textId="77777777" w:rsidR="00A80738" w:rsidRPr="003F30F1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3F30F1">
        <w:rPr>
          <w:sz w:val="22"/>
          <w:szCs w:val="22"/>
        </w:rPr>
        <w:t>Podczas otwarcia ofert, mającego miejsce</w:t>
      </w:r>
      <w:r w:rsidR="00FF4AB1" w:rsidRPr="003F30F1">
        <w:rPr>
          <w:sz w:val="22"/>
          <w:szCs w:val="22"/>
        </w:rPr>
        <w:t xml:space="preserve"> w dniu </w:t>
      </w:r>
      <w:r w:rsidR="00785794" w:rsidRPr="003F30F1">
        <w:rPr>
          <w:sz w:val="22"/>
          <w:szCs w:val="22"/>
        </w:rPr>
        <w:t>18/10/2024</w:t>
      </w:r>
      <w:r w:rsidR="00FF4AB1" w:rsidRPr="003F30F1">
        <w:rPr>
          <w:sz w:val="22"/>
          <w:szCs w:val="22"/>
        </w:rPr>
        <w:t xml:space="preserve"> o godz. </w:t>
      </w:r>
      <w:r w:rsidR="00785794" w:rsidRPr="003F30F1">
        <w:rPr>
          <w:sz w:val="22"/>
          <w:szCs w:val="22"/>
        </w:rPr>
        <w:t>12:00</w:t>
      </w:r>
      <w:r w:rsidRPr="003F30F1">
        <w:rPr>
          <w:sz w:val="22"/>
          <w:szCs w:val="22"/>
        </w:rPr>
        <w:t>, otwarte zostały oferty następujących wykonawców</w:t>
      </w:r>
      <w:r w:rsidRPr="003F30F1">
        <w:rPr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F30F1" w14:paraId="33535ED1" w14:textId="77777777" w:rsidTr="00C82837">
        <w:tc>
          <w:tcPr>
            <w:tcW w:w="993" w:type="dxa"/>
            <w:shd w:val="clear" w:color="auto" w:fill="auto"/>
            <w:vAlign w:val="center"/>
          </w:tcPr>
          <w:p w14:paraId="11928FD9" w14:textId="77777777" w:rsidR="006B27ED" w:rsidRPr="003F30F1" w:rsidRDefault="006B27ED" w:rsidP="00C82837">
            <w:pPr>
              <w:spacing w:before="120" w:after="120"/>
              <w:jc w:val="center"/>
            </w:pPr>
            <w:r w:rsidRPr="003F30F1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A5381F" w14:textId="77777777" w:rsidR="006B27ED" w:rsidRPr="003F30F1" w:rsidRDefault="006B27ED" w:rsidP="00C82837">
            <w:pPr>
              <w:spacing w:before="120" w:after="120"/>
              <w:jc w:val="center"/>
            </w:pPr>
            <w:r w:rsidRPr="003F30F1">
              <w:t>Nr</w:t>
            </w:r>
            <w:r w:rsidR="00C82837" w:rsidRPr="003F30F1">
              <w:t xml:space="preserve"> </w:t>
            </w:r>
            <w:r w:rsidRPr="003F30F1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366D141" w14:textId="77777777" w:rsidR="006B27ED" w:rsidRPr="003F30F1" w:rsidRDefault="006B27ED" w:rsidP="00BB547B">
            <w:pPr>
              <w:spacing w:before="120" w:after="120"/>
              <w:jc w:val="center"/>
            </w:pPr>
            <w:r w:rsidRPr="003F30F1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769C34" w14:textId="2547EBA4" w:rsidR="006B27ED" w:rsidRPr="003F30F1" w:rsidRDefault="003F30F1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785794" w:rsidRPr="003F30F1" w14:paraId="6F3DFB9E" w14:textId="77777777" w:rsidTr="00CB0E7E">
        <w:tc>
          <w:tcPr>
            <w:tcW w:w="993" w:type="dxa"/>
            <w:shd w:val="clear" w:color="auto" w:fill="auto"/>
            <w:vAlign w:val="center"/>
          </w:tcPr>
          <w:p w14:paraId="20694F5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16A20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4110" w:type="dxa"/>
            <w:shd w:val="clear" w:color="auto" w:fill="auto"/>
          </w:tcPr>
          <w:p w14:paraId="16523744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Delfarma</w:t>
            </w:r>
            <w:proofErr w:type="spellEnd"/>
            <w:r w:rsidRPr="003F30F1">
              <w:t xml:space="preserve"> Sp. z o.o.</w:t>
            </w:r>
          </w:p>
          <w:p w14:paraId="6B1EEDF1" w14:textId="40E865E0" w:rsidR="00785794" w:rsidRPr="003F30F1" w:rsidRDefault="003F30F1" w:rsidP="00CB0E7E">
            <w:r>
              <w:t xml:space="preserve">ul. </w:t>
            </w:r>
            <w:r w:rsidR="00785794" w:rsidRPr="003F30F1">
              <w:t>Św. Teresy od Dzieciątka Jezus</w:t>
            </w:r>
            <w:r w:rsidR="00785794" w:rsidRPr="003F30F1">
              <w:t xml:space="preserve"> </w:t>
            </w:r>
            <w:r w:rsidR="00785794" w:rsidRPr="003F30F1">
              <w:t>111</w:t>
            </w:r>
            <w:r w:rsidR="00785794" w:rsidRPr="003F30F1">
              <w:t xml:space="preserve"> </w:t>
            </w:r>
          </w:p>
          <w:p w14:paraId="1C9B16E9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91-222</w:t>
            </w:r>
            <w:r w:rsidRPr="003F30F1">
              <w:t xml:space="preserve"> </w:t>
            </w:r>
            <w:r w:rsidRPr="003F30F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CAB2E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1 058.40 zł</w:t>
            </w:r>
          </w:p>
        </w:tc>
      </w:tr>
      <w:tr w:rsidR="00785794" w:rsidRPr="003F30F1" w14:paraId="23B5011C" w14:textId="77777777" w:rsidTr="00CB0E7E">
        <w:tc>
          <w:tcPr>
            <w:tcW w:w="993" w:type="dxa"/>
            <w:shd w:val="clear" w:color="auto" w:fill="auto"/>
            <w:vAlign w:val="center"/>
          </w:tcPr>
          <w:p w14:paraId="37EAC2F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46BDE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51</w:t>
            </w:r>
          </w:p>
        </w:tc>
        <w:tc>
          <w:tcPr>
            <w:tcW w:w="4110" w:type="dxa"/>
            <w:shd w:val="clear" w:color="auto" w:fill="auto"/>
          </w:tcPr>
          <w:p w14:paraId="68F0DD0D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Delfarma</w:t>
            </w:r>
            <w:proofErr w:type="spellEnd"/>
            <w:r w:rsidRPr="003F30F1">
              <w:t xml:space="preserve"> Sp. z o.o.</w:t>
            </w:r>
          </w:p>
          <w:p w14:paraId="7B5D1F26" w14:textId="4DB8B2DE" w:rsidR="00785794" w:rsidRPr="003F30F1" w:rsidRDefault="003F30F1" w:rsidP="00CB0E7E">
            <w:r>
              <w:t xml:space="preserve">ul. </w:t>
            </w:r>
            <w:r w:rsidR="00785794" w:rsidRPr="003F30F1">
              <w:t>Św. Teresy od Dzieciątka Jezus</w:t>
            </w:r>
            <w:r w:rsidR="00785794" w:rsidRPr="003F30F1">
              <w:t xml:space="preserve"> </w:t>
            </w:r>
            <w:r w:rsidR="00785794" w:rsidRPr="003F30F1">
              <w:t>111</w:t>
            </w:r>
            <w:r w:rsidR="00785794" w:rsidRPr="003F30F1">
              <w:t xml:space="preserve"> </w:t>
            </w:r>
          </w:p>
          <w:p w14:paraId="3E80F66E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91-222</w:t>
            </w:r>
            <w:r w:rsidRPr="003F30F1">
              <w:t xml:space="preserve"> </w:t>
            </w:r>
            <w:r w:rsidRPr="003F30F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7ABD1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7 186.21 zł</w:t>
            </w:r>
          </w:p>
        </w:tc>
      </w:tr>
      <w:tr w:rsidR="00785794" w:rsidRPr="003F30F1" w14:paraId="5C9A4E54" w14:textId="77777777" w:rsidTr="00CB0E7E">
        <w:tc>
          <w:tcPr>
            <w:tcW w:w="993" w:type="dxa"/>
            <w:shd w:val="clear" w:color="auto" w:fill="auto"/>
            <w:vAlign w:val="center"/>
          </w:tcPr>
          <w:p w14:paraId="71F85C6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FE7F7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61</w:t>
            </w:r>
          </w:p>
        </w:tc>
        <w:tc>
          <w:tcPr>
            <w:tcW w:w="4110" w:type="dxa"/>
            <w:shd w:val="clear" w:color="auto" w:fill="auto"/>
          </w:tcPr>
          <w:p w14:paraId="416DB9BF" w14:textId="037D0CAE" w:rsidR="00785794" w:rsidRPr="003F30F1" w:rsidRDefault="00785794" w:rsidP="00CB0E7E">
            <w:pPr>
              <w:spacing w:before="80"/>
            </w:pPr>
            <w:proofErr w:type="spellStart"/>
            <w:r w:rsidRPr="003F30F1">
              <w:t>Janssen</w:t>
            </w:r>
            <w:proofErr w:type="spellEnd"/>
            <w:r w:rsidRPr="003F30F1">
              <w:t xml:space="preserve"> - </w:t>
            </w:r>
            <w:proofErr w:type="spellStart"/>
            <w:r w:rsidRPr="003F30F1">
              <w:t>Cilag</w:t>
            </w:r>
            <w:proofErr w:type="spellEnd"/>
            <w:r w:rsidRPr="003F30F1">
              <w:t xml:space="preserve"> Polska </w:t>
            </w:r>
            <w:r w:rsidR="003F30F1">
              <w:t>S</w:t>
            </w:r>
            <w:r w:rsidRPr="003F30F1">
              <w:t>p. z o.o.</w:t>
            </w:r>
          </w:p>
          <w:p w14:paraId="297BBE56" w14:textId="5F0B3984" w:rsidR="00785794" w:rsidRPr="003F30F1" w:rsidRDefault="003F30F1" w:rsidP="00CB0E7E">
            <w:r>
              <w:t xml:space="preserve">ul. </w:t>
            </w:r>
            <w:r w:rsidR="00785794" w:rsidRPr="003F30F1">
              <w:t>Iłżecka</w:t>
            </w:r>
            <w:r w:rsidR="00785794" w:rsidRPr="003F30F1">
              <w:t xml:space="preserve"> </w:t>
            </w:r>
            <w:r w:rsidR="00785794" w:rsidRPr="003F30F1">
              <w:t>24/budynek F</w:t>
            </w:r>
            <w:r w:rsidR="00785794" w:rsidRPr="003F30F1">
              <w:t xml:space="preserve"> </w:t>
            </w:r>
          </w:p>
          <w:p w14:paraId="0B41BCF1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02-135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FA18E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85 738.18 zł</w:t>
            </w:r>
          </w:p>
        </w:tc>
      </w:tr>
      <w:tr w:rsidR="00785794" w:rsidRPr="003F30F1" w14:paraId="16634F41" w14:textId="77777777" w:rsidTr="00CB0E7E">
        <w:tc>
          <w:tcPr>
            <w:tcW w:w="993" w:type="dxa"/>
            <w:shd w:val="clear" w:color="auto" w:fill="auto"/>
            <w:vAlign w:val="center"/>
          </w:tcPr>
          <w:p w14:paraId="26BBC276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1FE97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</w:t>
            </w:r>
          </w:p>
        </w:tc>
        <w:tc>
          <w:tcPr>
            <w:tcW w:w="4110" w:type="dxa"/>
            <w:shd w:val="clear" w:color="auto" w:fill="auto"/>
          </w:tcPr>
          <w:p w14:paraId="3F4BF702" w14:textId="77777777" w:rsidR="00785794" w:rsidRPr="003F30F1" w:rsidRDefault="00785794" w:rsidP="00CB0E7E">
            <w:pPr>
              <w:spacing w:before="80"/>
            </w:pPr>
            <w:r w:rsidRPr="003F30F1">
              <w:t>Medyk-Lek Panek Spółka Komandytowa</w:t>
            </w:r>
          </w:p>
          <w:p w14:paraId="604FE8D5" w14:textId="1CC89F86" w:rsidR="00785794" w:rsidRPr="003F30F1" w:rsidRDefault="003F30F1" w:rsidP="00CB0E7E">
            <w:r>
              <w:t xml:space="preserve">ul. </w:t>
            </w:r>
            <w:r w:rsidR="00785794" w:rsidRPr="003F30F1">
              <w:t>Pawła Włodkowica</w:t>
            </w:r>
            <w:r w:rsidR="00785794" w:rsidRPr="003F30F1">
              <w:t xml:space="preserve"> </w:t>
            </w:r>
            <w:r w:rsidR="00785794" w:rsidRPr="003F30F1">
              <w:t>2 c</w:t>
            </w:r>
            <w:r w:rsidR="00785794" w:rsidRPr="003F30F1">
              <w:t xml:space="preserve"> </w:t>
            </w:r>
          </w:p>
          <w:p w14:paraId="74A41CCD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03-262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F1D41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3 856.46 zł</w:t>
            </w:r>
          </w:p>
        </w:tc>
      </w:tr>
      <w:tr w:rsidR="00785794" w:rsidRPr="003F30F1" w14:paraId="3CD05D1F" w14:textId="77777777" w:rsidTr="00CB0E7E">
        <w:tc>
          <w:tcPr>
            <w:tcW w:w="993" w:type="dxa"/>
            <w:shd w:val="clear" w:color="auto" w:fill="auto"/>
            <w:vAlign w:val="center"/>
          </w:tcPr>
          <w:p w14:paraId="7AE4279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D071F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23</w:t>
            </w:r>
          </w:p>
        </w:tc>
        <w:tc>
          <w:tcPr>
            <w:tcW w:w="4110" w:type="dxa"/>
            <w:shd w:val="clear" w:color="auto" w:fill="auto"/>
          </w:tcPr>
          <w:p w14:paraId="60B04EDE" w14:textId="77777777" w:rsidR="00785794" w:rsidRPr="003F30F1" w:rsidRDefault="00785794" w:rsidP="00CB0E7E">
            <w:pPr>
              <w:spacing w:before="80"/>
            </w:pPr>
            <w:r w:rsidRPr="003F30F1">
              <w:t>Medyk-Lek Panek Spółka Komandytowa</w:t>
            </w:r>
          </w:p>
          <w:p w14:paraId="66CE8173" w14:textId="25086738" w:rsidR="00785794" w:rsidRPr="003F30F1" w:rsidRDefault="003F30F1" w:rsidP="00CB0E7E">
            <w:r>
              <w:t xml:space="preserve">ul. </w:t>
            </w:r>
            <w:r w:rsidR="00785794" w:rsidRPr="003F30F1">
              <w:t>Pawła Włodkowica</w:t>
            </w:r>
            <w:r w:rsidR="00785794" w:rsidRPr="003F30F1">
              <w:t xml:space="preserve"> </w:t>
            </w:r>
            <w:r w:rsidR="00785794" w:rsidRPr="003F30F1">
              <w:t>2 c</w:t>
            </w:r>
            <w:r w:rsidR="00785794" w:rsidRPr="003F30F1">
              <w:t xml:space="preserve"> </w:t>
            </w:r>
          </w:p>
          <w:p w14:paraId="1B48FAB6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03-262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C6DB1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1 728.00 zł</w:t>
            </w:r>
          </w:p>
        </w:tc>
      </w:tr>
      <w:tr w:rsidR="00785794" w:rsidRPr="003F30F1" w14:paraId="096D3F52" w14:textId="77777777" w:rsidTr="00CB0E7E">
        <w:tc>
          <w:tcPr>
            <w:tcW w:w="993" w:type="dxa"/>
            <w:shd w:val="clear" w:color="auto" w:fill="auto"/>
            <w:vAlign w:val="center"/>
          </w:tcPr>
          <w:p w14:paraId="20913E96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1ACF8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59</w:t>
            </w:r>
          </w:p>
        </w:tc>
        <w:tc>
          <w:tcPr>
            <w:tcW w:w="4110" w:type="dxa"/>
            <w:shd w:val="clear" w:color="auto" w:fill="auto"/>
          </w:tcPr>
          <w:p w14:paraId="4298D32D" w14:textId="77777777" w:rsidR="00785794" w:rsidRPr="003F30F1" w:rsidRDefault="00785794" w:rsidP="00CB0E7E">
            <w:pPr>
              <w:spacing w:before="80"/>
            </w:pPr>
            <w:r w:rsidRPr="003F30F1">
              <w:t>Medyk-Lek Panek Spółka Komandytowa</w:t>
            </w:r>
          </w:p>
          <w:p w14:paraId="7BEA2A81" w14:textId="3D0C684D" w:rsidR="00785794" w:rsidRPr="003F30F1" w:rsidRDefault="003F30F1" w:rsidP="00CB0E7E">
            <w:r>
              <w:t xml:space="preserve">ul. </w:t>
            </w:r>
            <w:r w:rsidR="00785794" w:rsidRPr="003F30F1">
              <w:t>Pawła Włodkowica</w:t>
            </w:r>
            <w:r w:rsidR="00785794" w:rsidRPr="003F30F1">
              <w:t xml:space="preserve"> </w:t>
            </w:r>
            <w:r w:rsidR="00785794" w:rsidRPr="003F30F1">
              <w:t>2 c</w:t>
            </w:r>
            <w:r w:rsidR="00785794" w:rsidRPr="003F30F1">
              <w:t xml:space="preserve"> </w:t>
            </w:r>
          </w:p>
          <w:p w14:paraId="616D89CD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03-262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4C6FE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13 824.00 zł</w:t>
            </w:r>
          </w:p>
        </w:tc>
      </w:tr>
      <w:tr w:rsidR="00785794" w:rsidRPr="003F30F1" w14:paraId="4B8F9B6D" w14:textId="77777777" w:rsidTr="00CB0E7E">
        <w:tc>
          <w:tcPr>
            <w:tcW w:w="993" w:type="dxa"/>
            <w:shd w:val="clear" w:color="auto" w:fill="auto"/>
            <w:vAlign w:val="center"/>
          </w:tcPr>
          <w:p w14:paraId="3F22D6D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9832A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22</w:t>
            </w:r>
          </w:p>
        </w:tc>
        <w:tc>
          <w:tcPr>
            <w:tcW w:w="4110" w:type="dxa"/>
            <w:shd w:val="clear" w:color="auto" w:fill="auto"/>
          </w:tcPr>
          <w:p w14:paraId="07DCB80B" w14:textId="014CC28A" w:rsidR="00785794" w:rsidRPr="003F30F1" w:rsidRDefault="00785794" w:rsidP="00CB0E7E">
            <w:pPr>
              <w:spacing w:before="80"/>
            </w:pPr>
            <w:proofErr w:type="spellStart"/>
            <w:r w:rsidRPr="003F30F1">
              <w:t>Medicus</w:t>
            </w:r>
            <w:proofErr w:type="spellEnd"/>
            <w:r w:rsidRPr="003F30F1">
              <w:t xml:space="preserve"> </w:t>
            </w:r>
            <w:r w:rsidR="003F30F1">
              <w:t>Sp. z o.o.</w:t>
            </w:r>
            <w:r w:rsidRPr="003F30F1">
              <w:t xml:space="preserve"> Spółka komandytowo-akcyjna</w:t>
            </w:r>
          </w:p>
          <w:p w14:paraId="398D4361" w14:textId="233A4591" w:rsidR="00785794" w:rsidRPr="003F30F1" w:rsidRDefault="003F30F1" w:rsidP="00CB0E7E">
            <w:r>
              <w:t xml:space="preserve">ul. </w:t>
            </w:r>
            <w:r w:rsidR="00785794" w:rsidRPr="003F30F1">
              <w:t>Browarowa</w:t>
            </w:r>
            <w:r w:rsidR="00785794" w:rsidRPr="003F30F1">
              <w:t xml:space="preserve"> </w:t>
            </w:r>
            <w:r w:rsidR="00785794" w:rsidRPr="003F30F1">
              <w:t>21</w:t>
            </w:r>
            <w:r w:rsidR="00785794" w:rsidRPr="003F30F1">
              <w:t xml:space="preserve"> </w:t>
            </w:r>
          </w:p>
          <w:p w14:paraId="7B5EC1B7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43-100</w:t>
            </w:r>
            <w:r w:rsidRPr="003F30F1">
              <w:t xml:space="preserve"> </w:t>
            </w:r>
            <w:r w:rsidRPr="003F30F1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3A95B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763.56 zł</w:t>
            </w:r>
          </w:p>
        </w:tc>
      </w:tr>
      <w:tr w:rsidR="00785794" w:rsidRPr="003F30F1" w14:paraId="705F4916" w14:textId="77777777" w:rsidTr="00CB0E7E">
        <w:tc>
          <w:tcPr>
            <w:tcW w:w="993" w:type="dxa"/>
            <w:shd w:val="clear" w:color="auto" w:fill="auto"/>
            <w:vAlign w:val="center"/>
          </w:tcPr>
          <w:p w14:paraId="5F4A72B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20F48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</w:t>
            </w:r>
          </w:p>
        </w:tc>
        <w:tc>
          <w:tcPr>
            <w:tcW w:w="4110" w:type="dxa"/>
            <w:shd w:val="clear" w:color="auto" w:fill="auto"/>
          </w:tcPr>
          <w:p w14:paraId="7951FBDD" w14:textId="1014DAB7" w:rsidR="00785794" w:rsidRPr="003F30F1" w:rsidRDefault="00785794" w:rsidP="00CB0E7E">
            <w:pPr>
              <w:spacing w:before="80"/>
            </w:pPr>
            <w:proofErr w:type="spellStart"/>
            <w:r w:rsidRPr="003F30F1">
              <w:t>Aesculap</w:t>
            </w:r>
            <w:proofErr w:type="spellEnd"/>
            <w:r w:rsidRPr="003F30F1">
              <w:t xml:space="preserve"> </w:t>
            </w:r>
            <w:proofErr w:type="spellStart"/>
            <w:r w:rsidRPr="003F30F1">
              <w:t>Chifa</w:t>
            </w:r>
            <w:proofErr w:type="spellEnd"/>
            <w:r w:rsidRPr="003F30F1">
              <w:t xml:space="preserve"> </w:t>
            </w:r>
            <w:r w:rsidR="003F30F1">
              <w:t>Sp. z o.o.</w:t>
            </w:r>
          </w:p>
          <w:p w14:paraId="59385428" w14:textId="0F22D8F7" w:rsidR="00785794" w:rsidRPr="003F30F1" w:rsidRDefault="003F30F1" w:rsidP="00CB0E7E">
            <w:r>
              <w:t xml:space="preserve">ul. </w:t>
            </w:r>
            <w:r w:rsidR="00785794" w:rsidRPr="003F30F1">
              <w:t>Tysiąclecia</w:t>
            </w:r>
            <w:r w:rsidR="00785794" w:rsidRPr="003F30F1">
              <w:t xml:space="preserve"> </w:t>
            </w:r>
            <w:r w:rsidR="00785794" w:rsidRPr="003F30F1">
              <w:t>14</w:t>
            </w:r>
            <w:r w:rsidR="00785794" w:rsidRPr="003F30F1">
              <w:t xml:space="preserve"> </w:t>
            </w:r>
          </w:p>
          <w:p w14:paraId="61015A92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64-300</w:t>
            </w:r>
            <w:r w:rsidRPr="003F30F1">
              <w:t xml:space="preserve"> </w:t>
            </w:r>
            <w:r w:rsidRPr="003F30F1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FC7D4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72 576.00 zł</w:t>
            </w:r>
          </w:p>
        </w:tc>
      </w:tr>
      <w:tr w:rsidR="00785794" w:rsidRPr="003F30F1" w14:paraId="645AABA7" w14:textId="77777777" w:rsidTr="00CB0E7E">
        <w:tc>
          <w:tcPr>
            <w:tcW w:w="993" w:type="dxa"/>
            <w:shd w:val="clear" w:color="auto" w:fill="auto"/>
            <w:vAlign w:val="center"/>
          </w:tcPr>
          <w:p w14:paraId="1283BC9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E6C066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7</w:t>
            </w:r>
          </w:p>
        </w:tc>
        <w:tc>
          <w:tcPr>
            <w:tcW w:w="4110" w:type="dxa"/>
            <w:shd w:val="clear" w:color="auto" w:fill="auto"/>
          </w:tcPr>
          <w:p w14:paraId="496FF733" w14:textId="7269483A" w:rsidR="00785794" w:rsidRPr="003F30F1" w:rsidRDefault="00785794" w:rsidP="00CB0E7E">
            <w:pPr>
              <w:spacing w:before="80"/>
            </w:pPr>
            <w:proofErr w:type="spellStart"/>
            <w:r w:rsidRPr="003F30F1">
              <w:t>Aesculap</w:t>
            </w:r>
            <w:proofErr w:type="spellEnd"/>
            <w:r w:rsidRPr="003F30F1">
              <w:t xml:space="preserve"> </w:t>
            </w:r>
            <w:proofErr w:type="spellStart"/>
            <w:r w:rsidRPr="003F30F1">
              <w:t>Chifa</w:t>
            </w:r>
            <w:proofErr w:type="spellEnd"/>
            <w:r w:rsidRPr="003F30F1">
              <w:t xml:space="preserve"> S</w:t>
            </w:r>
            <w:r w:rsidR="003F30F1">
              <w:t>p. z o.o.</w:t>
            </w:r>
          </w:p>
          <w:p w14:paraId="676B39D0" w14:textId="68937500" w:rsidR="00785794" w:rsidRPr="003F30F1" w:rsidRDefault="003F30F1" w:rsidP="00CB0E7E">
            <w:r>
              <w:t xml:space="preserve">ul. </w:t>
            </w:r>
            <w:r w:rsidR="00785794" w:rsidRPr="003F30F1">
              <w:t>Tysiąclecia</w:t>
            </w:r>
            <w:r w:rsidR="00785794" w:rsidRPr="003F30F1">
              <w:t xml:space="preserve"> </w:t>
            </w:r>
            <w:r w:rsidR="00785794" w:rsidRPr="003F30F1">
              <w:t>14</w:t>
            </w:r>
            <w:r w:rsidR="00785794" w:rsidRPr="003F30F1">
              <w:t xml:space="preserve"> </w:t>
            </w:r>
          </w:p>
          <w:p w14:paraId="1795DC0C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64-300</w:t>
            </w:r>
            <w:r w:rsidRPr="003F30F1">
              <w:t xml:space="preserve"> </w:t>
            </w:r>
            <w:r w:rsidRPr="003F30F1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27790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289 477.80 zł</w:t>
            </w:r>
          </w:p>
        </w:tc>
      </w:tr>
      <w:tr w:rsidR="00785794" w:rsidRPr="003F30F1" w14:paraId="3242829C" w14:textId="77777777" w:rsidTr="00CB0E7E">
        <w:tc>
          <w:tcPr>
            <w:tcW w:w="993" w:type="dxa"/>
            <w:shd w:val="clear" w:color="auto" w:fill="auto"/>
            <w:vAlign w:val="center"/>
          </w:tcPr>
          <w:p w14:paraId="057802C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106A3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4110" w:type="dxa"/>
            <w:shd w:val="clear" w:color="auto" w:fill="auto"/>
          </w:tcPr>
          <w:p w14:paraId="58C75722" w14:textId="49A12300" w:rsidR="00785794" w:rsidRPr="003F30F1" w:rsidRDefault="00785794" w:rsidP="00CB0E7E">
            <w:pPr>
              <w:spacing w:before="80"/>
            </w:pPr>
            <w:proofErr w:type="spellStart"/>
            <w:r w:rsidRPr="003F30F1">
              <w:t>Aesculap</w:t>
            </w:r>
            <w:proofErr w:type="spellEnd"/>
            <w:r w:rsidRPr="003F30F1">
              <w:t xml:space="preserve"> </w:t>
            </w:r>
            <w:proofErr w:type="spellStart"/>
            <w:r w:rsidRPr="003F30F1">
              <w:t>Chifa</w:t>
            </w:r>
            <w:proofErr w:type="spellEnd"/>
            <w:r w:rsidRPr="003F30F1">
              <w:t xml:space="preserve"> </w:t>
            </w:r>
            <w:r w:rsidR="003F30F1">
              <w:t>Sp. z o.o.</w:t>
            </w:r>
          </w:p>
          <w:p w14:paraId="7266920F" w14:textId="7798D8DE" w:rsidR="00785794" w:rsidRPr="003F30F1" w:rsidRDefault="003F30F1" w:rsidP="00CB0E7E">
            <w:r>
              <w:t xml:space="preserve">ul. </w:t>
            </w:r>
            <w:r w:rsidR="00785794" w:rsidRPr="003F30F1">
              <w:t>Tysiąclecia</w:t>
            </w:r>
            <w:r w:rsidR="00785794" w:rsidRPr="003F30F1">
              <w:t xml:space="preserve"> </w:t>
            </w:r>
            <w:r w:rsidR="00785794" w:rsidRPr="003F30F1">
              <w:t>14</w:t>
            </w:r>
            <w:r w:rsidR="00785794" w:rsidRPr="003F30F1">
              <w:t xml:space="preserve"> </w:t>
            </w:r>
          </w:p>
          <w:p w14:paraId="63FE3A11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64-300</w:t>
            </w:r>
            <w:r w:rsidRPr="003F30F1">
              <w:t xml:space="preserve"> </w:t>
            </w:r>
            <w:r w:rsidRPr="003F30F1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06785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2 116.80 zł</w:t>
            </w:r>
          </w:p>
        </w:tc>
      </w:tr>
      <w:tr w:rsidR="00785794" w:rsidRPr="003F30F1" w14:paraId="09373623" w14:textId="77777777" w:rsidTr="00CB0E7E">
        <w:tc>
          <w:tcPr>
            <w:tcW w:w="993" w:type="dxa"/>
            <w:shd w:val="clear" w:color="auto" w:fill="auto"/>
            <w:vAlign w:val="center"/>
          </w:tcPr>
          <w:p w14:paraId="3C99639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8DF47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34</w:t>
            </w:r>
          </w:p>
        </w:tc>
        <w:tc>
          <w:tcPr>
            <w:tcW w:w="4110" w:type="dxa"/>
            <w:shd w:val="clear" w:color="auto" w:fill="auto"/>
          </w:tcPr>
          <w:p w14:paraId="57E94370" w14:textId="750B0677" w:rsidR="00785794" w:rsidRPr="003F30F1" w:rsidRDefault="00785794" w:rsidP="00CB0E7E">
            <w:pPr>
              <w:spacing w:before="80"/>
            </w:pPr>
            <w:proofErr w:type="spellStart"/>
            <w:r w:rsidRPr="003F30F1">
              <w:t>Aesculap</w:t>
            </w:r>
            <w:proofErr w:type="spellEnd"/>
            <w:r w:rsidRPr="003F30F1">
              <w:t xml:space="preserve"> </w:t>
            </w:r>
            <w:proofErr w:type="spellStart"/>
            <w:r w:rsidRPr="003F30F1">
              <w:t>Chifa</w:t>
            </w:r>
            <w:proofErr w:type="spellEnd"/>
            <w:r w:rsidRPr="003F30F1">
              <w:t xml:space="preserve"> </w:t>
            </w:r>
            <w:r w:rsidR="003F30F1">
              <w:t>Sp. z o.o.</w:t>
            </w:r>
          </w:p>
          <w:p w14:paraId="2ACD0C56" w14:textId="3599EE9F" w:rsidR="00785794" w:rsidRPr="003F30F1" w:rsidRDefault="003F30F1" w:rsidP="00CB0E7E">
            <w:r>
              <w:t xml:space="preserve">ul. </w:t>
            </w:r>
            <w:r w:rsidR="00785794" w:rsidRPr="003F30F1">
              <w:t>Tysiąclecia</w:t>
            </w:r>
            <w:r w:rsidR="00785794" w:rsidRPr="003F30F1">
              <w:t xml:space="preserve"> </w:t>
            </w:r>
            <w:r w:rsidR="00785794" w:rsidRPr="003F30F1">
              <w:t>14</w:t>
            </w:r>
            <w:r w:rsidR="00785794" w:rsidRPr="003F30F1">
              <w:t xml:space="preserve"> </w:t>
            </w:r>
          </w:p>
          <w:p w14:paraId="175F0142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64-300</w:t>
            </w:r>
            <w:r w:rsidRPr="003F30F1">
              <w:t xml:space="preserve"> </w:t>
            </w:r>
            <w:r w:rsidRPr="003F30F1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BFF56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32 689.44 zł</w:t>
            </w:r>
          </w:p>
        </w:tc>
      </w:tr>
      <w:tr w:rsidR="00785794" w:rsidRPr="003F30F1" w14:paraId="14110CC1" w14:textId="77777777" w:rsidTr="00CB0E7E">
        <w:tc>
          <w:tcPr>
            <w:tcW w:w="993" w:type="dxa"/>
            <w:shd w:val="clear" w:color="auto" w:fill="auto"/>
            <w:vAlign w:val="center"/>
          </w:tcPr>
          <w:p w14:paraId="2624808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63B48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63</w:t>
            </w:r>
          </w:p>
        </w:tc>
        <w:tc>
          <w:tcPr>
            <w:tcW w:w="4110" w:type="dxa"/>
            <w:shd w:val="clear" w:color="auto" w:fill="auto"/>
          </w:tcPr>
          <w:p w14:paraId="49107D33" w14:textId="77777777" w:rsidR="00785794" w:rsidRPr="003F30F1" w:rsidRDefault="00785794" w:rsidP="00CB0E7E">
            <w:pPr>
              <w:spacing w:before="80"/>
            </w:pPr>
            <w:r w:rsidRPr="003F30F1">
              <w:t>Baxter Polska Sp. z o.o.</w:t>
            </w:r>
          </w:p>
          <w:p w14:paraId="189FDA2F" w14:textId="3C3E9CB0" w:rsidR="00785794" w:rsidRPr="003F30F1" w:rsidRDefault="003F30F1" w:rsidP="00CB0E7E">
            <w:r>
              <w:t xml:space="preserve">ul. </w:t>
            </w:r>
            <w:r w:rsidR="00785794" w:rsidRPr="003F30F1">
              <w:t>Kruczkowskiego</w:t>
            </w:r>
            <w:r w:rsidR="00785794" w:rsidRPr="003F30F1">
              <w:t xml:space="preserve"> </w:t>
            </w:r>
            <w:r w:rsidR="00785794" w:rsidRPr="003F30F1">
              <w:t>8</w:t>
            </w:r>
            <w:r w:rsidR="00785794" w:rsidRPr="003F30F1">
              <w:t xml:space="preserve"> </w:t>
            </w:r>
          </w:p>
          <w:p w14:paraId="4781E995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00-380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EACEE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84 924.00 zł</w:t>
            </w:r>
          </w:p>
        </w:tc>
      </w:tr>
      <w:tr w:rsidR="00785794" w:rsidRPr="003F30F1" w14:paraId="5C2EA224" w14:textId="77777777" w:rsidTr="00CB0E7E">
        <w:tc>
          <w:tcPr>
            <w:tcW w:w="993" w:type="dxa"/>
            <w:shd w:val="clear" w:color="auto" w:fill="auto"/>
            <w:vAlign w:val="center"/>
          </w:tcPr>
          <w:p w14:paraId="6D22F37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E42F7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12</w:t>
            </w:r>
          </w:p>
        </w:tc>
        <w:tc>
          <w:tcPr>
            <w:tcW w:w="4110" w:type="dxa"/>
            <w:shd w:val="clear" w:color="auto" w:fill="auto"/>
          </w:tcPr>
          <w:p w14:paraId="7CFEE563" w14:textId="46387350" w:rsidR="00785794" w:rsidRPr="003F30F1" w:rsidRDefault="003F30F1" w:rsidP="00CB0E7E">
            <w:pPr>
              <w:spacing w:before="80"/>
            </w:pPr>
            <w:proofErr w:type="spellStart"/>
            <w:r>
              <w:t>Optifarma</w:t>
            </w:r>
            <w:proofErr w:type="spellEnd"/>
            <w:r w:rsidR="00785794" w:rsidRPr="003F30F1">
              <w:t xml:space="preserve"> </w:t>
            </w:r>
            <w:r>
              <w:t>Sp. z o.o. Sp. k.</w:t>
            </w:r>
          </w:p>
          <w:p w14:paraId="59B30777" w14:textId="4D28AB2F" w:rsidR="00785794" w:rsidRPr="003F30F1" w:rsidRDefault="003F30F1" w:rsidP="00CB0E7E">
            <w:r>
              <w:t xml:space="preserve">ul. </w:t>
            </w:r>
            <w:r w:rsidR="00785794" w:rsidRPr="003F30F1">
              <w:t>Sokołowska</w:t>
            </w:r>
            <w:r w:rsidR="00785794" w:rsidRPr="003F30F1">
              <w:t xml:space="preserve"> </w:t>
            </w:r>
            <w:r w:rsidR="00785794" w:rsidRPr="003F30F1">
              <w:t>14/-</w:t>
            </w:r>
            <w:r w:rsidR="00785794" w:rsidRPr="003F30F1">
              <w:t xml:space="preserve"> </w:t>
            </w:r>
          </w:p>
          <w:p w14:paraId="44324DDA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05-806</w:t>
            </w:r>
            <w:r w:rsidRPr="003F30F1">
              <w:t xml:space="preserve"> </w:t>
            </w:r>
            <w:r w:rsidRPr="003F30F1">
              <w:t>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E1741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20 984.83 zł</w:t>
            </w:r>
          </w:p>
        </w:tc>
      </w:tr>
      <w:tr w:rsidR="00785794" w:rsidRPr="003F30F1" w14:paraId="56103CF9" w14:textId="77777777" w:rsidTr="00CB0E7E">
        <w:tc>
          <w:tcPr>
            <w:tcW w:w="993" w:type="dxa"/>
            <w:shd w:val="clear" w:color="auto" w:fill="auto"/>
            <w:vAlign w:val="center"/>
          </w:tcPr>
          <w:p w14:paraId="040F237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D10EC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11</w:t>
            </w:r>
          </w:p>
        </w:tc>
        <w:tc>
          <w:tcPr>
            <w:tcW w:w="4110" w:type="dxa"/>
            <w:shd w:val="clear" w:color="auto" w:fill="auto"/>
          </w:tcPr>
          <w:p w14:paraId="1631EEF9" w14:textId="7EAC8B77" w:rsidR="00785794" w:rsidRPr="003F30F1" w:rsidRDefault="00785794" w:rsidP="00CB0E7E">
            <w:pPr>
              <w:spacing w:before="80"/>
            </w:pPr>
            <w:proofErr w:type="spellStart"/>
            <w:r w:rsidRPr="003F30F1">
              <w:t>Fresenius</w:t>
            </w:r>
            <w:proofErr w:type="spellEnd"/>
            <w:r w:rsidRPr="003F30F1">
              <w:t xml:space="preserve"> </w:t>
            </w:r>
            <w:proofErr w:type="spellStart"/>
            <w:r w:rsidRPr="003F30F1">
              <w:t>Kabi</w:t>
            </w:r>
            <w:proofErr w:type="spellEnd"/>
            <w:r w:rsidRPr="003F30F1">
              <w:t xml:space="preserve"> Polska Sp. z o.o.</w:t>
            </w:r>
          </w:p>
          <w:p w14:paraId="14A97CC8" w14:textId="77777777" w:rsidR="00785794" w:rsidRPr="003F30F1" w:rsidRDefault="00785794" w:rsidP="00CB0E7E">
            <w:r w:rsidRPr="003F30F1">
              <w:t>Al. Jerozolimskie</w:t>
            </w:r>
            <w:r w:rsidRPr="003F30F1">
              <w:t xml:space="preserve"> </w:t>
            </w:r>
            <w:r w:rsidRPr="003F30F1">
              <w:t>134</w:t>
            </w:r>
            <w:r w:rsidRPr="003F30F1">
              <w:t xml:space="preserve"> </w:t>
            </w:r>
          </w:p>
          <w:p w14:paraId="4524D295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02-305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AF745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10 977.12 zł</w:t>
            </w:r>
          </w:p>
        </w:tc>
      </w:tr>
      <w:tr w:rsidR="00785794" w:rsidRPr="003F30F1" w14:paraId="21F834E1" w14:textId="77777777" w:rsidTr="00CB0E7E">
        <w:tc>
          <w:tcPr>
            <w:tcW w:w="993" w:type="dxa"/>
            <w:shd w:val="clear" w:color="auto" w:fill="auto"/>
            <w:vAlign w:val="center"/>
          </w:tcPr>
          <w:p w14:paraId="47FFFBD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6D49B6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32</w:t>
            </w:r>
          </w:p>
        </w:tc>
        <w:tc>
          <w:tcPr>
            <w:tcW w:w="4110" w:type="dxa"/>
            <w:shd w:val="clear" w:color="auto" w:fill="auto"/>
          </w:tcPr>
          <w:p w14:paraId="75B1A674" w14:textId="3C6F5868" w:rsidR="00785794" w:rsidRPr="003F30F1" w:rsidRDefault="00785794" w:rsidP="00CB0E7E">
            <w:pPr>
              <w:spacing w:before="80"/>
            </w:pPr>
            <w:proofErr w:type="spellStart"/>
            <w:r w:rsidRPr="003F30F1">
              <w:t>Fresenius</w:t>
            </w:r>
            <w:proofErr w:type="spellEnd"/>
            <w:r w:rsidRPr="003F30F1">
              <w:t xml:space="preserve"> </w:t>
            </w:r>
            <w:proofErr w:type="spellStart"/>
            <w:r w:rsidRPr="003F30F1">
              <w:t>Kabi</w:t>
            </w:r>
            <w:proofErr w:type="spellEnd"/>
            <w:r w:rsidRPr="003F30F1">
              <w:t xml:space="preserve"> Polska Sp. z o.o.</w:t>
            </w:r>
          </w:p>
          <w:p w14:paraId="3B4B9A17" w14:textId="77777777" w:rsidR="00785794" w:rsidRPr="003F30F1" w:rsidRDefault="00785794" w:rsidP="00CB0E7E">
            <w:r w:rsidRPr="003F30F1">
              <w:t>Al. Jerozolimskie</w:t>
            </w:r>
            <w:r w:rsidRPr="003F30F1">
              <w:t xml:space="preserve"> </w:t>
            </w:r>
            <w:r w:rsidRPr="003F30F1">
              <w:t>134</w:t>
            </w:r>
            <w:r w:rsidRPr="003F30F1">
              <w:t xml:space="preserve"> </w:t>
            </w:r>
          </w:p>
          <w:p w14:paraId="5E633833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02-305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6FE02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333 936.00 zł</w:t>
            </w:r>
          </w:p>
        </w:tc>
      </w:tr>
      <w:tr w:rsidR="00785794" w:rsidRPr="003F30F1" w14:paraId="5EBDE6F2" w14:textId="77777777" w:rsidTr="00CB0E7E">
        <w:tc>
          <w:tcPr>
            <w:tcW w:w="993" w:type="dxa"/>
            <w:shd w:val="clear" w:color="auto" w:fill="auto"/>
            <w:vAlign w:val="center"/>
          </w:tcPr>
          <w:p w14:paraId="4A11725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5CE60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33</w:t>
            </w:r>
          </w:p>
        </w:tc>
        <w:tc>
          <w:tcPr>
            <w:tcW w:w="4110" w:type="dxa"/>
            <w:shd w:val="clear" w:color="auto" w:fill="auto"/>
          </w:tcPr>
          <w:p w14:paraId="78F058C6" w14:textId="169F5125" w:rsidR="00785794" w:rsidRPr="003F30F1" w:rsidRDefault="00785794" w:rsidP="00CB0E7E">
            <w:pPr>
              <w:spacing w:before="80"/>
            </w:pPr>
            <w:proofErr w:type="spellStart"/>
            <w:r w:rsidRPr="003F30F1">
              <w:t>Fresenius</w:t>
            </w:r>
            <w:proofErr w:type="spellEnd"/>
            <w:r w:rsidRPr="003F30F1">
              <w:t xml:space="preserve"> </w:t>
            </w:r>
            <w:proofErr w:type="spellStart"/>
            <w:r w:rsidRPr="003F30F1">
              <w:t>Kabi</w:t>
            </w:r>
            <w:proofErr w:type="spellEnd"/>
            <w:r w:rsidRPr="003F30F1">
              <w:t xml:space="preserve"> Polska Sp. z o.o.</w:t>
            </w:r>
          </w:p>
          <w:p w14:paraId="378AAEC6" w14:textId="77777777" w:rsidR="00785794" w:rsidRPr="003F30F1" w:rsidRDefault="00785794" w:rsidP="00CB0E7E">
            <w:r w:rsidRPr="003F30F1">
              <w:t>Al. Jerozolimskie</w:t>
            </w:r>
            <w:r w:rsidRPr="003F30F1">
              <w:t xml:space="preserve"> </w:t>
            </w:r>
            <w:r w:rsidRPr="003F30F1">
              <w:t>134</w:t>
            </w:r>
            <w:r w:rsidRPr="003F30F1">
              <w:t xml:space="preserve"> </w:t>
            </w:r>
          </w:p>
          <w:p w14:paraId="5E5FABBC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02-305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4C21E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3 434.40 zł</w:t>
            </w:r>
          </w:p>
        </w:tc>
      </w:tr>
      <w:tr w:rsidR="00785794" w:rsidRPr="003F30F1" w14:paraId="62D40E21" w14:textId="77777777" w:rsidTr="00CB0E7E">
        <w:tc>
          <w:tcPr>
            <w:tcW w:w="993" w:type="dxa"/>
            <w:shd w:val="clear" w:color="auto" w:fill="auto"/>
            <w:vAlign w:val="center"/>
          </w:tcPr>
          <w:p w14:paraId="3651C30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B4D49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46</w:t>
            </w:r>
          </w:p>
        </w:tc>
        <w:tc>
          <w:tcPr>
            <w:tcW w:w="4110" w:type="dxa"/>
            <w:shd w:val="clear" w:color="auto" w:fill="auto"/>
          </w:tcPr>
          <w:p w14:paraId="294B8868" w14:textId="78F8B73A" w:rsidR="00785794" w:rsidRPr="003F30F1" w:rsidRDefault="00785794" w:rsidP="00CB0E7E">
            <w:pPr>
              <w:spacing w:before="80"/>
            </w:pPr>
            <w:proofErr w:type="spellStart"/>
            <w:r w:rsidRPr="003F30F1">
              <w:t>Fresenius</w:t>
            </w:r>
            <w:proofErr w:type="spellEnd"/>
            <w:r w:rsidRPr="003F30F1">
              <w:t xml:space="preserve"> </w:t>
            </w:r>
            <w:proofErr w:type="spellStart"/>
            <w:r w:rsidRPr="003F30F1">
              <w:t>Kabi</w:t>
            </w:r>
            <w:proofErr w:type="spellEnd"/>
            <w:r w:rsidRPr="003F30F1">
              <w:t xml:space="preserve"> Polska Sp. z o.o.</w:t>
            </w:r>
          </w:p>
          <w:p w14:paraId="51BCCD6E" w14:textId="77777777" w:rsidR="00785794" w:rsidRPr="003F30F1" w:rsidRDefault="00785794" w:rsidP="00CB0E7E">
            <w:r w:rsidRPr="003F30F1">
              <w:t>Al. Jerozolimskie</w:t>
            </w:r>
            <w:r w:rsidRPr="003F30F1">
              <w:t xml:space="preserve"> </w:t>
            </w:r>
            <w:r w:rsidRPr="003F30F1">
              <w:t>134</w:t>
            </w:r>
            <w:r w:rsidRPr="003F30F1">
              <w:t xml:space="preserve"> </w:t>
            </w:r>
          </w:p>
          <w:p w14:paraId="5321D205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02-305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82FA9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72 187.20 zł</w:t>
            </w:r>
          </w:p>
        </w:tc>
      </w:tr>
      <w:tr w:rsidR="00785794" w:rsidRPr="003F30F1" w14:paraId="69B2E1BC" w14:textId="77777777" w:rsidTr="00CB0E7E">
        <w:tc>
          <w:tcPr>
            <w:tcW w:w="993" w:type="dxa"/>
            <w:shd w:val="clear" w:color="auto" w:fill="auto"/>
            <w:vAlign w:val="center"/>
          </w:tcPr>
          <w:p w14:paraId="7C2EE652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46CBE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48</w:t>
            </w:r>
          </w:p>
        </w:tc>
        <w:tc>
          <w:tcPr>
            <w:tcW w:w="4110" w:type="dxa"/>
            <w:shd w:val="clear" w:color="auto" w:fill="auto"/>
          </w:tcPr>
          <w:p w14:paraId="6D0A31EA" w14:textId="789A3483" w:rsidR="00785794" w:rsidRPr="003F30F1" w:rsidRDefault="00785794" w:rsidP="00CB0E7E">
            <w:pPr>
              <w:spacing w:before="80"/>
            </w:pPr>
            <w:proofErr w:type="spellStart"/>
            <w:r w:rsidRPr="003F30F1">
              <w:t>Fresenius</w:t>
            </w:r>
            <w:proofErr w:type="spellEnd"/>
            <w:r w:rsidRPr="003F30F1">
              <w:t xml:space="preserve"> </w:t>
            </w:r>
            <w:proofErr w:type="spellStart"/>
            <w:r w:rsidRPr="003F30F1">
              <w:t>Kabi</w:t>
            </w:r>
            <w:proofErr w:type="spellEnd"/>
            <w:r w:rsidRPr="003F30F1">
              <w:t xml:space="preserve"> Polska Sp. z o.o.</w:t>
            </w:r>
          </w:p>
          <w:p w14:paraId="3B29D0A6" w14:textId="77777777" w:rsidR="00785794" w:rsidRPr="003F30F1" w:rsidRDefault="00785794" w:rsidP="00CB0E7E">
            <w:r w:rsidRPr="003F30F1">
              <w:t>Al. Jerozolimskie</w:t>
            </w:r>
            <w:r w:rsidRPr="003F30F1">
              <w:t xml:space="preserve"> </w:t>
            </w:r>
            <w:r w:rsidRPr="003F30F1">
              <w:t>134</w:t>
            </w:r>
            <w:r w:rsidRPr="003F30F1">
              <w:t xml:space="preserve"> </w:t>
            </w:r>
          </w:p>
          <w:p w14:paraId="4E3646D9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02-305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48C4C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44 984.16 zł</w:t>
            </w:r>
          </w:p>
        </w:tc>
      </w:tr>
      <w:tr w:rsidR="00785794" w:rsidRPr="003F30F1" w14:paraId="6E15661E" w14:textId="77777777" w:rsidTr="00CB0E7E">
        <w:tc>
          <w:tcPr>
            <w:tcW w:w="993" w:type="dxa"/>
            <w:shd w:val="clear" w:color="auto" w:fill="auto"/>
            <w:vAlign w:val="center"/>
          </w:tcPr>
          <w:p w14:paraId="0E8ACD6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F6B5A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62</w:t>
            </w:r>
          </w:p>
        </w:tc>
        <w:tc>
          <w:tcPr>
            <w:tcW w:w="4110" w:type="dxa"/>
            <w:shd w:val="clear" w:color="auto" w:fill="auto"/>
          </w:tcPr>
          <w:p w14:paraId="7CA4455F" w14:textId="4EDD7CF3" w:rsidR="00785794" w:rsidRPr="003F30F1" w:rsidRDefault="00785794" w:rsidP="00CB0E7E">
            <w:pPr>
              <w:spacing w:before="80"/>
            </w:pPr>
            <w:proofErr w:type="spellStart"/>
            <w:r w:rsidRPr="003F30F1">
              <w:t>Fresenius</w:t>
            </w:r>
            <w:proofErr w:type="spellEnd"/>
            <w:r w:rsidRPr="003F30F1">
              <w:t xml:space="preserve"> </w:t>
            </w:r>
            <w:proofErr w:type="spellStart"/>
            <w:r w:rsidRPr="003F30F1">
              <w:t>Kabi</w:t>
            </w:r>
            <w:proofErr w:type="spellEnd"/>
            <w:r w:rsidRPr="003F30F1">
              <w:t xml:space="preserve"> Polska Sp. z o.o.</w:t>
            </w:r>
          </w:p>
          <w:p w14:paraId="45064F36" w14:textId="77777777" w:rsidR="00785794" w:rsidRPr="003F30F1" w:rsidRDefault="00785794" w:rsidP="00CB0E7E">
            <w:r w:rsidRPr="003F30F1">
              <w:t>Al. Jerozolimskie</w:t>
            </w:r>
            <w:r w:rsidRPr="003F30F1">
              <w:t xml:space="preserve"> </w:t>
            </w:r>
            <w:r w:rsidRPr="003F30F1">
              <w:t>134</w:t>
            </w:r>
            <w:r w:rsidRPr="003F30F1">
              <w:t xml:space="preserve"> </w:t>
            </w:r>
          </w:p>
          <w:p w14:paraId="1E19B4A5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02-305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33D23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27 167.40 zł</w:t>
            </w:r>
          </w:p>
        </w:tc>
      </w:tr>
      <w:tr w:rsidR="00785794" w:rsidRPr="003F30F1" w14:paraId="5184A07E" w14:textId="77777777" w:rsidTr="00CB0E7E">
        <w:tc>
          <w:tcPr>
            <w:tcW w:w="993" w:type="dxa"/>
            <w:shd w:val="clear" w:color="auto" w:fill="auto"/>
            <w:vAlign w:val="center"/>
          </w:tcPr>
          <w:p w14:paraId="45FB85A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445CE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66</w:t>
            </w:r>
          </w:p>
        </w:tc>
        <w:tc>
          <w:tcPr>
            <w:tcW w:w="4110" w:type="dxa"/>
            <w:shd w:val="clear" w:color="auto" w:fill="auto"/>
          </w:tcPr>
          <w:p w14:paraId="22AD951D" w14:textId="77777777" w:rsidR="00785794" w:rsidRPr="003F30F1" w:rsidRDefault="00785794" w:rsidP="00CB0E7E">
            <w:pPr>
              <w:spacing w:before="80"/>
            </w:pPr>
            <w:r w:rsidRPr="003F30F1">
              <w:t>P.P.H.U. Specjał Sp. z o.o.</w:t>
            </w:r>
          </w:p>
          <w:p w14:paraId="783E4908" w14:textId="77777777" w:rsidR="00785794" w:rsidRPr="003F30F1" w:rsidRDefault="00785794" w:rsidP="00CB0E7E">
            <w:r w:rsidRPr="003F30F1">
              <w:t>Aleja Jana Pawła II</w:t>
            </w:r>
            <w:r w:rsidRPr="003F30F1">
              <w:t xml:space="preserve"> </w:t>
            </w:r>
            <w:r w:rsidRPr="003F30F1">
              <w:t>80/5</w:t>
            </w:r>
            <w:r w:rsidRPr="003F30F1">
              <w:t xml:space="preserve"> </w:t>
            </w:r>
          </w:p>
          <w:p w14:paraId="0884AD66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00-175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FCCE56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364 778.21 zł</w:t>
            </w:r>
          </w:p>
        </w:tc>
      </w:tr>
      <w:tr w:rsidR="00785794" w:rsidRPr="003F30F1" w14:paraId="59F5F291" w14:textId="77777777" w:rsidTr="00CB0E7E">
        <w:tc>
          <w:tcPr>
            <w:tcW w:w="993" w:type="dxa"/>
            <w:shd w:val="clear" w:color="auto" w:fill="auto"/>
            <w:vAlign w:val="center"/>
          </w:tcPr>
          <w:p w14:paraId="680DE726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6993C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43</w:t>
            </w:r>
          </w:p>
        </w:tc>
        <w:tc>
          <w:tcPr>
            <w:tcW w:w="4110" w:type="dxa"/>
            <w:shd w:val="clear" w:color="auto" w:fill="auto"/>
          </w:tcPr>
          <w:p w14:paraId="0557974F" w14:textId="77777777" w:rsidR="00785794" w:rsidRPr="003F30F1" w:rsidRDefault="00785794" w:rsidP="00CB0E7E">
            <w:pPr>
              <w:spacing w:before="80"/>
            </w:pPr>
            <w:r w:rsidRPr="003F30F1">
              <w:t>Roche Polska Sp. z o.o.</w:t>
            </w:r>
          </w:p>
          <w:p w14:paraId="0C546CF9" w14:textId="400C4117" w:rsidR="00785794" w:rsidRPr="003F30F1" w:rsidRDefault="003F30F1" w:rsidP="00CB0E7E">
            <w:r>
              <w:t xml:space="preserve">ul. </w:t>
            </w:r>
            <w:r w:rsidR="00785794" w:rsidRPr="003F30F1">
              <w:t>Domaniewska</w:t>
            </w:r>
            <w:r w:rsidR="00785794" w:rsidRPr="003F30F1">
              <w:t xml:space="preserve"> </w:t>
            </w:r>
            <w:r w:rsidR="00785794" w:rsidRPr="003F30F1">
              <w:t>28</w:t>
            </w:r>
            <w:r w:rsidR="00785794" w:rsidRPr="003F30F1">
              <w:t xml:space="preserve"> </w:t>
            </w:r>
          </w:p>
          <w:p w14:paraId="1DE53392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02-672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F83AD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301 380.05 zł</w:t>
            </w:r>
          </w:p>
        </w:tc>
      </w:tr>
      <w:tr w:rsidR="00785794" w:rsidRPr="003F30F1" w14:paraId="31DEA9EF" w14:textId="77777777" w:rsidTr="00CB0E7E">
        <w:tc>
          <w:tcPr>
            <w:tcW w:w="993" w:type="dxa"/>
            <w:shd w:val="clear" w:color="auto" w:fill="auto"/>
            <w:vAlign w:val="center"/>
          </w:tcPr>
          <w:p w14:paraId="4B6781D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EBD9E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12</w:t>
            </w:r>
          </w:p>
        </w:tc>
        <w:tc>
          <w:tcPr>
            <w:tcW w:w="4110" w:type="dxa"/>
            <w:shd w:val="clear" w:color="auto" w:fill="auto"/>
          </w:tcPr>
          <w:p w14:paraId="5F1489B4" w14:textId="77777777" w:rsidR="00785794" w:rsidRPr="003F30F1" w:rsidRDefault="00785794" w:rsidP="00CB0E7E">
            <w:pPr>
              <w:spacing w:before="80"/>
            </w:pPr>
            <w:r w:rsidRPr="003F30F1">
              <w:t>Farmacol Logistyka Sp. z o.o.</w:t>
            </w:r>
          </w:p>
          <w:p w14:paraId="31F39D1A" w14:textId="190FF1E0" w:rsidR="00785794" w:rsidRPr="003F30F1" w:rsidRDefault="003F30F1" w:rsidP="00CB0E7E">
            <w:r>
              <w:t xml:space="preserve">ul. </w:t>
            </w:r>
            <w:r w:rsidR="00785794" w:rsidRPr="003F30F1">
              <w:t>Szopienicka</w:t>
            </w:r>
            <w:r w:rsidR="00785794" w:rsidRPr="003F30F1">
              <w:t xml:space="preserve"> </w:t>
            </w:r>
            <w:r w:rsidR="00785794" w:rsidRPr="003F30F1">
              <w:t>77</w:t>
            </w:r>
            <w:r w:rsidR="00785794" w:rsidRPr="003F30F1">
              <w:t xml:space="preserve"> </w:t>
            </w:r>
          </w:p>
          <w:p w14:paraId="69DEB8B2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40-431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60851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18 954.00 zł</w:t>
            </w:r>
          </w:p>
        </w:tc>
      </w:tr>
      <w:tr w:rsidR="00785794" w:rsidRPr="003F30F1" w14:paraId="171E5570" w14:textId="77777777" w:rsidTr="00CB0E7E">
        <w:tc>
          <w:tcPr>
            <w:tcW w:w="993" w:type="dxa"/>
            <w:shd w:val="clear" w:color="auto" w:fill="auto"/>
            <w:vAlign w:val="center"/>
          </w:tcPr>
          <w:p w14:paraId="462A02D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BC348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26</w:t>
            </w:r>
          </w:p>
        </w:tc>
        <w:tc>
          <w:tcPr>
            <w:tcW w:w="4110" w:type="dxa"/>
            <w:shd w:val="clear" w:color="auto" w:fill="auto"/>
          </w:tcPr>
          <w:p w14:paraId="5338A00C" w14:textId="77777777" w:rsidR="00785794" w:rsidRPr="003F30F1" w:rsidRDefault="00785794" w:rsidP="00CB0E7E">
            <w:pPr>
              <w:spacing w:before="80"/>
            </w:pPr>
            <w:r w:rsidRPr="003F30F1">
              <w:t>Farmacol Logistyka Sp. z o.o.</w:t>
            </w:r>
          </w:p>
          <w:p w14:paraId="3E60C73F" w14:textId="4E9BB1D6" w:rsidR="00785794" w:rsidRPr="003F30F1" w:rsidRDefault="003F30F1" w:rsidP="00CB0E7E">
            <w:r>
              <w:t xml:space="preserve">ul. </w:t>
            </w:r>
            <w:r w:rsidR="00785794" w:rsidRPr="003F30F1">
              <w:t>Szopienicka</w:t>
            </w:r>
            <w:r w:rsidR="00785794" w:rsidRPr="003F30F1">
              <w:t xml:space="preserve"> </w:t>
            </w:r>
            <w:r w:rsidR="00785794" w:rsidRPr="003F30F1">
              <w:t>77</w:t>
            </w:r>
            <w:r w:rsidR="00785794" w:rsidRPr="003F30F1">
              <w:t xml:space="preserve"> </w:t>
            </w:r>
          </w:p>
          <w:p w14:paraId="21C8A264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40-431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0A9C6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10 835.45 zł</w:t>
            </w:r>
          </w:p>
        </w:tc>
      </w:tr>
      <w:tr w:rsidR="00785794" w:rsidRPr="003F30F1" w14:paraId="0B120B18" w14:textId="77777777" w:rsidTr="00CB0E7E">
        <w:tc>
          <w:tcPr>
            <w:tcW w:w="993" w:type="dxa"/>
            <w:shd w:val="clear" w:color="auto" w:fill="auto"/>
            <w:vAlign w:val="center"/>
          </w:tcPr>
          <w:p w14:paraId="01C06A8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C28EE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27</w:t>
            </w:r>
          </w:p>
        </w:tc>
        <w:tc>
          <w:tcPr>
            <w:tcW w:w="4110" w:type="dxa"/>
            <w:shd w:val="clear" w:color="auto" w:fill="auto"/>
          </w:tcPr>
          <w:p w14:paraId="3BF15564" w14:textId="77777777" w:rsidR="00785794" w:rsidRPr="003F30F1" w:rsidRDefault="00785794" w:rsidP="00CB0E7E">
            <w:pPr>
              <w:spacing w:before="80"/>
            </w:pPr>
            <w:r w:rsidRPr="003F30F1">
              <w:t>Farmacol Logistyka Sp. z o.o.</w:t>
            </w:r>
          </w:p>
          <w:p w14:paraId="3465B884" w14:textId="7644E55D" w:rsidR="00785794" w:rsidRPr="003F30F1" w:rsidRDefault="003F30F1" w:rsidP="00CB0E7E">
            <w:r>
              <w:t xml:space="preserve">ul. </w:t>
            </w:r>
            <w:r w:rsidR="00785794" w:rsidRPr="003F30F1">
              <w:t>Szopienicka</w:t>
            </w:r>
            <w:r w:rsidR="00785794" w:rsidRPr="003F30F1">
              <w:t xml:space="preserve"> </w:t>
            </w:r>
            <w:r w:rsidR="00785794" w:rsidRPr="003F30F1">
              <w:t>77</w:t>
            </w:r>
            <w:r w:rsidR="00785794" w:rsidRPr="003F30F1">
              <w:t xml:space="preserve"> </w:t>
            </w:r>
          </w:p>
          <w:p w14:paraId="07B55AA0" w14:textId="77777777" w:rsidR="00785794" w:rsidRDefault="00785794" w:rsidP="00CB0E7E">
            <w:pPr>
              <w:spacing w:after="80"/>
              <w:jc w:val="both"/>
            </w:pPr>
            <w:r w:rsidRPr="003F30F1">
              <w:t>40-431</w:t>
            </w:r>
            <w:r w:rsidRPr="003F30F1">
              <w:t xml:space="preserve"> </w:t>
            </w:r>
            <w:r w:rsidRPr="003F30F1">
              <w:t>Katowice</w:t>
            </w:r>
          </w:p>
          <w:p w14:paraId="3D647BF7" w14:textId="77777777" w:rsidR="003F30F1" w:rsidRPr="003F30F1" w:rsidRDefault="003F30F1" w:rsidP="00CB0E7E">
            <w:pPr>
              <w:spacing w:after="8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2F48EA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1 516.86 zł</w:t>
            </w:r>
          </w:p>
        </w:tc>
      </w:tr>
      <w:tr w:rsidR="00785794" w:rsidRPr="003F30F1" w14:paraId="275D7E96" w14:textId="77777777" w:rsidTr="00CB0E7E">
        <w:tc>
          <w:tcPr>
            <w:tcW w:w="993" w:type="dxa"/>
            <w:shd w:val="clear" w:color="auto" w:fill="auto"/>
            <w:vAlign w:val="center"/>
          </w:tcPr>
          <w:p w14:paraId="4E404A72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lastRenderedPageBreak/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74D022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29</w:t>
            </w:r>
          </w:p>
        </w:tc>
        <w:tc>
          <w:tcPr>
            <w:tcW w:w="4110" w:type="dxa"/>
            <w:shd w:val="clear" w:color="auto" w:fill="auto"/>
          </w:tcPr>
          <w:p w14:paraId="03615E3B" w14:textId="77777777" w:rsidR="00785794" w:rsidRPr="003F30F1" w:rsidRDefault="00785794" w:rsidP="00CB0E7E">
            <w:pPr>
              <w:spacing w:before="80"/>
            </w:pPr>
            <w:r w:rsidRPr="003F30F1">
              <w:t>Farmacol Logistyka Sp. z o.o.</w:t>
            </w:r>
          </w:p>
          <w:p w14:paraId="4968A18C" w14:textId="621D39D9" w:rsidR="00785794" w:rsidRPr="003F30F1" w:rsidRDefault="003F30F1" w:rsidP="00CB0E7E">
            <w:r>
              <w:t xml:space="preserve">ul. </w:t>
            </w:r>
            <w:r w:rsidR="00785794" w:rsidRPr="003F30F1">
              <w:t>Szopienicka</w:t>
            </w:r>
            <w:r w:rsidR="00785794" w:rsidRPr="003F30F1">
              <w:t xml:space="preserve"> </w:t>
            </w:r>
            <w:r w:rsidR="00785794" w:rsidRPr="003F30F1">
              <w:t>77</w:t>
            </w:r>
            <w:r w:rsidR="00785794" w:rsidRPr="003F30F1">
              <w:t xml:space="preserve"> </w:t>
            </w:r>
          </w:p>
          <w:p w14:paraId="4E0A66D4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40-431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17AD3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23 976.54 zł</w:t>
            </w:r>
          </w:p>
        </w:tc>
      </w:tr>
      <w:tr w:rsidR="00785794" w:rsidRPr="003F30F1" w14:paraId="74B4BA01" w14:textId="77777777" w:rsidTr="00CB0E7E">
        <w:tc>
          <w:tcPr>
            <w:tcW w:w="993" w:type="dxa"/>
            <w:shd w:val="clear" w:color="auto" w:fill="auto"/>
            <w:vAlign w:val="center"/>
          </w:tcPr>
          <w:p w14:paraId="48CE054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AD528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31</w:t>
            </w:r>
          </w:p>
        </w:tc>
        <w:tc>
          <w:tcPr>
            <w:tcW w:w="4110" w:type="dxa"/>
            <w:shd w:val="clear" w:color="auto" w:fill="auto"/>
          </w:tcPr>
          <w:p w14:paraId="6E43E7CC" w14:textId="77777777" w:rsidR="00785794" w:rsidRPr="003F30F1" w:rsidRDefault="00785794" w:rsidP="00CB0E7E">
            <w:pPr>
              <w:spacing w:before="80"/>
            </w:pPr>
            <w:r w:rsidRPr="003F30F1">
              <w:t>Farmacol Logistyka Sp. z o.o.</w:t>
            </w:r>
          </w:p>
          <w:p w14:paraId="3E206662" w14:textId="16C32010" w:rsidR="00785794" w:rsidRPr="003F30F1" w:rsidRDefault="003F30F1" w:rsidP="00CB0E7E">
            <w:r>
              <w:t xml:space="preserve">ul. </w:t>
            </w:r>
            <w:r w:rsidR="00785794" w:rsidRPr="003F30F1">
              <w:t>Szopienicka</w:t>
            </w:r>
            <w:r w:rsidR="00785794" w:rsidRPr="003F30F1">
              <w:t xml:space="preserve"> </w:t>
            </w:r>
            <w:r w:rsidR="00785794" w:rsidRPr="003F30F1">
              <w:t>77</w:t>
            </w:r>
            <w:r w:rsidR="00785794" w:rsidRPr="003F30F1">
              <w:t xml:space="preserve"> </w:t>
            </w:r>
          </w:p>
          <w:p w14:paraId="7C049F61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40-431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634E0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381 915.65 zł</w:t>
            </w:r>
          </w:p>
        </w:tc>
      </w:tr>
      <w:tr w:rsidR="00785794" w:rsidRPr="003F30F1" w14:paraId="1FB18F0F" w14:textId="77777777" w:rsidTr="00CB0E7E">
        <w:tc>
          <w:tcPr>
            <w:tcW w:w="993" w:type="dxa"/>
            <w:shd w:val="clear" w:color="auto" w:fill="auto"/>
            <w:vAlign w:val="center"/>
          </w:tcPr>
          <w:p w14:paraId="5450AE4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3B963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36</w:t>
            </w:r>
          </w:p>
        </w:tc>
        <w:tc>
          <w:tcPr>
            <w:tcW w:w="4110" w:type="dxa"/>
            <w:shd w:val="clear" w:color="auto" w:fill="auto"/>
          </w:tcPr>
          <w:p w14:paraId="26FE9872" w14:textId="77777777" w:rsidR="00785794" w:rsidRPr="003F30F1" w:rsidRDefault="00785794" w:rsidP="00CB0E7E">
            <w:pPr>
              <w:spacing w:before="80"/>
            </w:pPr>
            <w:r w:rsidRPr="003F30F1">
              <w:t>Farmacol Logistyka Sp. z o.o.</w:t>
            </w:r>
          </w:p>
          <w:p w14:paraId="102B0670" w14:textId="3A4F1386" w:rsidR="00785794" w:rsidRPr="003F30F1" w:rsidRDefault="003F30F1" w:rsidP="00CB0E7E">
            <w:r>
              <w:t xml:space="preserve">ul. </w:t>
            </w:r>
            <w:r w:rsidR="00785794" w:rsidRPr="003F30F1">
              <w:t>Szopienicka</w:t>
            </w:r>
            <w:r w:rsidR="00785794" w:rsidRPr="003F30F1">
              <w:t xml:space="preserve"> </w:t>
            </w:r>
            <w:r w:rsidR="00785794" w:rsidRPr="003F30F1">
              <w:t>77</w:t>
            </w:r>
            <w:r w:rsidR="00785794" w:rsidRPr="003F30F1">
              <w:t xml:space="preserve"> </w:t>
            </w:r>
          </w:p>
          <w:p w14:paraId="5DA2B2EE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40-431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B72FC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30 996.00 zł</w:t>
            </w:r>
          </w:p>
        </w:tc>
      </w:tr>
      <w:tr w:rsidR="00785794" w:rsidRPr="003F30F1" w14:paraId="04E3A298" w14:textId="77777777" w:rsidTr="00CB0E7E">
        <w:tc>
          <w:tcPr>
            <w:tcW w:w="993" w:type="dxa"/>
            <w:shd w:val="clear" w:color="auto" w:fill="auto"/>
            <w:vAlign w:val="center"/>
          </w:tcPr>
          <w:p w14:paraId="79CA062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5A8F2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47</w:t>
            </w:r>
          </w:p>
        </w:tc>
        <w:tc>
          <w:tcPr>
            <w:tcW w:w="4110" w:type="dxa"/>
            <w:shd w:val="clear" w:color="auto" w:fill="auto"/>
          </w:tcPr>
          <w:p w14:paraId="6B32E9F0" w14:textId="77777777" w:rsidR="00785794" w:rsidRPr="003F30F1" w:rsidRDefault="00785794" w:rsidP="00CB0E7E">
            <w:pPr>
              <w:spacing w:before="80"/>
            </w:pPr>
            <w:r w:rsidRPr="003F30F1">
              <w:t>Farmacol Logistyka Sp. z o.o.</w:t>
            </w:r>
          </w:p>
          <w:p w14:paraId="1B45986C" w14:textId="787D9401" w:rsidR="00785794" w:rsidRPr="003F30F1" w:rsidRDefault="003F30F1" w:rsidP="00CB0E7E">
            <w:r>
              <w:t xml:space="preserve">ul. </w:t>
            </w:r>
            <w:r w:rsidR="00785794" w:rsidRPr="003F30F1">
              <w:t>Szopienicka</w:t>
            </w:r>
            <w:r w:rsidR="00785794" w:rsidRPr="003F30F1">
              <w:t xml:space="preserve"> </w:t>
            </w:r>
            <w:r w:rsidR="00785794" w:rsidRPr="003F30F1">
              <w:t>77</w:t>
            </w:r>
            <w:r w:rsidR="00785794" w:rsidRPr="003F30F1">
              <w:t xml:space="preserve"> </w:t>
            </w:r>
          </w:p>
          <w:p w14:paraId="57F52101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40-431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FFFEE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2 185.92 zł</w:t>
            </w:r>
          </w:p>
        </w:tc>
      </w:tr>
      <w:tr w:rsidR="00785794" w:rsidRPr="003F30F1" w14:paraId="1F7A97D6" w14:textId="77777777" w:rsidTr="00CB0E7E">
        <w:tc>
          <w:tcPr>
            <w:tcW w:w="993" w:type="dxa"/>
            <w:shd w:val="clear" w:color="auto" w:fill="auto"/>
            <w:vAlign w:val="center"/>
          </w:tcPr>
          <w:p w14:paraId="2BE1424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B7E226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49</w:t>
            </w:r>
          </w:p>
        </w:tc>
        <w:tc>
          <w:tcPr>
            <w:tcW w:w="4110" w:type="dxa"/>
            <w:shd w:val="clear" w:color="auto" w:fill="auto"/>
          </w:tcPr>
          <w:p w14:paraId="586BB587" w14:textId="77777777" w:rsidR="00785794" w:rsidRPr="003F30F1" w:rsidRDefault="00785794" w:rsidP="00CB0E7E">
            <w:pPr>
              <w:spacing w:before="80"/>
            </w:pPr>
            <w:r w:rsidRPr="003F30F1">
              <w:t>Farmacol Logistyka Sp. z o.o.</w:t>
            </w:r>
          </w:p>
          <w:p w14:paraId="371FE146" w14:textId="207BA237" w:rsidR="00785794" w:rsidRPr="003F30F1" w:rsidRDefault="003F30F1" w:rsidP="00CB0E7E">
            <w:r>
              <w:t xml:space="preserve">ul. </w:t>
            </w:r>
            <w:r w:rsidR="00785794" w:rsidRPr="003F30F1">
              <w:t>Szopienicka</w:t>
            </w:r>
            <w:r w:rsidR="00785794" w:rsidRPr="003F30F1">
              <w:t xml:space="preserve"> </w:t>
            </w:r>
            <w:r w:rsidR="00785794" w:rsidRPr="003F30F1">
              <w:t>77</w:t>
            </w:r>
            <w:r w:rsidR="00785794" w:rsidRPr="003F30F1">
              <w:t xml:space="preserve"> </w:t>
            </w:r>
          </w:p>
          <w:p w14:paraId="5D11FD1D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40-431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2834B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3 897.72 zł</w:t>
            </w:r>
          </w:p>
        </w:tc>
      </w:tr>
      <w:tr w:rsidR="00785794" w:rsidRPr="003F30F1" w14:paraId="03646378" w14:textId="77777777" w:rsidTr="00CB0E7E">
        <w:tc>
          <w:tcPr>
            <w:tcW w:w="993" w:type="dxa"/>
            <w:shd w:val="clear" w:color="auto" w:fill="auto"/>
            <w:vAlign w:val="center"/>
          </w:tcPr>
          <w:p w14:paraId="3D1FBA4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3AA90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50</w:t>
            </w:r>
          </w:p>
        </w:tc>
        <w:tc>
          <w:tcPr>
            <w:tcW w:w="4110" w:type="dxa"/>
            <w:shd w:val="clear" w:color="auto" w:fill="auto"/>
          </w:tcPr>
          <w:p w14:paraId="3672A2CB" w14:textId="77777777" w:rsidR="00785794" w:rsidRPr="003F30F1" w:rsidRDefault="00785794" w:rsidP="00CB0E7E">
            <w:pPr>
              <w:spacing w:before="80"/>
            </w:pPr>
            <w:r w:rsidRPr="003F30F1">
              <w:t>Farmacol Logistyka Sp. z o.o.</w:t>
            </w:r>
          </w:p>
          <w:p w14:paraId="66DC2341" w14:textId="420AD113" w:rsidR="00785794" w:rsidRPr="003F30F1" w:rsidRDefault="003F30F1" w:rsidP="00CB0E7E">
            <w:r>
              <w:t xml:space="preserve">ul. </w:t>
            </w:r>
            <w:r w:rsidR="00785794" w:rsidRPr="003F30F1">
              <w:t>Szopienicka</w:t>
            </w:r>
            <w:r w:rsidR="00785794" w:rsidRPr="003F30F1">
              <w:t xml:space="preserve"> </w:t>
            </w:r>
            <w:r w:rsidR="00785794" w:rsidRPr="003F30F1">
              <w:t>77</w:t>
            </w:r>
            <w:r w:rsidR="00785794" w:rsidRPr="003F30F1">
              <w:t xml:space="preserve"> </w:t>
            </w:r>
          </w:p>
          <w:p w14:paraId="264168D4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40-431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5F5C4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129 203.82 zł</w:t>
            </w:r>
          </w:p>
        </w:tc>
      </w:tr>
      <w:tr w:rsidR="00785794" w:rsidRPr="003F30F1" w14:paraId="7ACBAAA8" w14:textId="77777777" w:rsidTr="00CB0E7E">
        <w:tc>
          <w:tcPr>
            <w:tcW w:w="993" w:type="dxa"/>
            <w:shd w:val="clear" w:color="auto" w:fill="auto"/>
            <w:vAlign w:val="center"/>
          </w:tcPr>
          <w:p w14:paraId="3D48AB3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DE294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55</w:t>
            </w:r>
          </w:p>
        </w:tc>
        <w:tc>
          <w:tcPr>
            <w:tcW w:w="4110" w:type="dxa"/>
            <w:shd w:val="clear" w:color="auto" w:fill="auto"/>
          </w:tcPr>
          <w:p w14:paraId="10E2C577" w14:textId="77777777" w:rsidR="00785794" w:rsidRPr="003F30F1" w:rsidRDefault="00785794" w:rsidP="00CB0E7E">
            <w:pPr>
              <w:spacing w:before="80"/>
            </w:pPr>
            <w:r w:rsidRPr="003F30F1">
              <w:t>Farmacol Logistyka Sp. z o.o.</w:t>
            </w:r>
          </w:p>
          <w:p w14:paraId="66BE27F1" w14:textId="3403AF7A" w:rsidR="00785794" w:rsidRPr="003F30F1" w:rsidRDefault="003F30F1" w:rsidP="00CB0E7E">
            <w:r>
              <w:t xml:space="preserve">ul. </w:t>
            </w:r>
            <w:r w:rsidR="00785794" w:rsidRPr="003F30F1">
              <w:t>Szopienicka</w:t>
            </w:r>
            <w:r w:rsidR="00785794" w:rsidRPr="003F30F1">
              <w:t xml:space="preserve"> </w:t>
            </w:r>
            <w:r w:rsidR="00785794" w:rsidRPr="003F30F1">
              <w:t>77</w:t>
            </w:r>
            <w:r w:rsidR="00785794" w:rsidRPr="003F30F1">
              <w:t xml:space="preserve"> </w:t>
            </w:r>
          </w:p>
          <w:p w14:paraId="280F2DDB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40-431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5EF436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1 567 361.04 zł</w:t>
            </w:r>
          </w:p>
        </w:tc>
      </w:tr>
      <w:tr w:rsidR="00785794" w:rsidRPr="003F30F1" w14:paraId="00A0AE64" w14:textId="77777777" w:rsidTr="00CB0E7E">
        <w:tc>
          <w:tcPr>
            <w:tcW w:w="993" w:type="dxa"/>
            <w:shd w:val="clear" w:color="auto" w:fill="auto"/>
            <w:vAlign w:val="center"/>
          </w:tcPr>
          <w:p w14:paraId="725EF69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2655D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57</w:t>
            </w:r>
          </w:p>
        </w:tc>
        <w:tc>
          <w:tcPr>
            <w:tcW w:w="4110" w:type="dxa"/>
            <w:shd w:val="clear" w:color="auto" w:fill="auto"/>
          </w:tcPr>
          <w:p w14:paraId="19B91837" w14:textId="77777777" w:rsidR="00785794" w:rsidRPr="003F30F1" w:rsidRDefault="00785794" w:rsidP="00CB0E7E">
            <w:pPr>
              <w:spacing w:before="80"/>
            </w:pPr>
            <w:r w:rsidRPr="003F30F1">
              <w:t>Farmacol Logistyka Sp. z o.o.</w:t>
            </w:r>
          </w:p>
          <w:p w14:paraId="6CE2C567" w14:textId="0C6FB28A" w:rsidR="00785794" w:rsidRPr="003F30F1" w:rsidRDefault="003F30F1" w:rsidP="00CB0E7E">
            <w:r>
              <w:t xml:space="preserve">ul. </w:t>
            </w:r>
            <w:r w:rsidR="00785794" w:rsidRPr="003F30F1">
              <w:t>Szopienicka</w:t>
            </w:r>
            <w:r w:rsidR="00785794" w:rsidRPr="003F30F1">
              <w:t xml:space="preserve"> </w:t>
            </w:r>
            <w:r w:rsidR="00785794" w:rsidRPr="003F30F1">
              <w:t>77</w:t>
            </w:r>
            <w:r w:rsidR="00785794" w:rsidRPr="003F30F1">
              <w:t xml:space="preserve"> </w:t>
            </w:r>
          </w:p>
          <w:p w14:paraId="52BBEEF0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40-431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CA440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28 926.72 zł</w:t>
            </w:r>
          </w:p>
        </w:tc>
      </w:tr>
      <w:tr w:rsidR="00785794" w:rsidRPr="003F30F1" w14:paraId="5AFB1F8D" w14:textId="77777777" w:rsidTr="00CB0E7E">
        <w:tc>
          <w:tcPr>
            <w:tcW w:w="993" w:type="dxa"/>
            <w:shd w:val="clear" w:color="auto" w:fill="auto"/>
            <w:vAlign w:val="center"/>
          </w:tcPr>
          <w:p w14:paraId="2F4EF0B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768EA2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64</w:t>
            </w:r>
          </w:p>
        </w:tc>
        <w:tc>
          <w:tcPr>
            <w:tcW w:w="4110" w:type="dxa"/>
            <w:shd w:val="clear" w:color="auto" w:fill="auto"/>
          </w:tcPr>
          <w:p w14:paraId="194A8128" w14:textId="77777777" w:rsidR="00785794" w:rsidRPr="003F30F1" w:rsidRDefault="00785794" w:rsidP="00CB0E7E">
            <w:pPr>
              <w:spacing w:before="80"/>
            </w:pPr>
            <w:r w:rsidRPr="003F30F1">
              <w:t>Farmacol Logistyka Sp. z o.o.</w:t>
            </w:r>
          </w:p>
          <w:p w14:paraId="5A49A261" w14:textId="34211C18" w:rsidR="00785794" w:rsidRPr="003F30F1" w:rsidRDefault="003F30F1" w:rsidP="00CB0E7E">
            <w:r>
              <w:t xml:space="preserve">ul. </w:t>
            </w:r>
            <w:r w:rsidR="00785794" w:rsidRPr="003F30F1">
              <w:t>Szopienicka</w:t>
            </w:r>
            <w:r w:rsidR="00785794" w:rsidRPr="003F30F1">
              <w:t xml:space="preserve"> </w:t>
            </w:r>
            <w:r w:rsidR="00785794" w:rsidRPr="003F30F1">
              <w:t>77</w:t>
            </w:r>
            <w:r w:rsidR="00785794" w:rsidRPr="003F30F1">
              <w:t xml:space="preserve"> </w:t>
            </w:r>
          </w:p>
          <w:p w14:paraId="55E736F8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40-431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34B47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36 278.07 zł</w:t>
            </w:r>
          </w:p>
        </w:tc>
      </w:tr>
      <w:tr w:rsidR="00785794" w:rsidRPr="003F30F1" w14:paraId="226C235F" w14:textId="77777777" w:rsidTr="00CB0E7E">
        <w:tc>
          <w:tcPr>
            <w:tcW w:w="993" w:type="dxa"/>
            <w:shd w:val="clear" w:color="auto" w:fill="auto"/>
            <w:vAlign w:val="center"/>
          </w:tcPr>
          <w:p w14:paraId="6EF64F8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557F5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67</w:t>
            </w:r>
          </w:p>
        </w:tc>
        <w:tc>
          <w:tcPr>
            <w:tcW w:w="4110" w:type="dxa"/>
            <w:shd w:val="clear" w:color="auto" w:fill="auto"/>
          </w:tcPr>
          <w:p w14:paraId="3D037809" w14:textId="77777777" w:rsidR="00785794" w:rsidRPr="003F30F1" w:rsidRDefault="00785794" w:rsidP="00CB0E7E">
            <w:pPr>
              <w:spacing w:before="80"/>
            </w:pPr>
            <w:r w:rsidRPr="003F30F1">
              <w:t>Farmacol Logistyka Sp. z o.o.</w:t>
            </w:r>
          </w:p>
          <w:p w14:paraId="4920D11A" w14:textId="753F94E4" w:rsidR="00785794" w:rsidRPr="003F30F1" w:rsidRDefault="003F30F1" w:rsidP="00CB0E7E">
            <w:r>
              <w:t xml:space="preserve">ul. </w:t>
            </w:r>
            <w:r w:rsidR="00785794" w:rsidRPr="003F30F1">
              <w:t>Szopienicka</w:t>
            </w:r>
            <w:r w:rsidR="00785794" w:rsidRPr="003F30F1">
              <w:t xml:space="preserve"> </w:t>
            </w:r>
            <w:r w:rsidR="00785794" w:rsidRPr="003F30F1">
              <w:t>77</w:t>
            </w:r>
            <w:r w:rsidR="00785794" w:rsidRPr="003F30F1">
              <w:t xml:space="preserve"> </w:t>
            </w:r>
          </w:p>
          <w:p w14:paraId="0B02B880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40-431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6CC91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345.60 zł</w:t>
            </w:r>
          </w:p>
        </w:tc>
      </w:tr>
      <w:tr w:rsidR="00785794" w:rsidRPr="003F30F1" w14:paraId="2B303A17" w14:textId="77777777" w:rsidTr="00CB0E7E">
        <w:tc>
          <w:tcPr>
            <w:tcW w:w="993" w:type="dxa"/>
            <w:shd w:val="clear" w:color="auto" w:fill="auto"/>
            <w:vAlign w:val="center"/>
          </w:tcPr>
          <w:p w14:paraId="2995B21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DD8D7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36</w:t>
            </w:r>
          </w:p>
        </w:tc>
        <w:tc>
          <w:tcPr>
            <w:tcW w:w="4110" w:type="dxa"/>
            <w:shd w:val="clear" w:color="auto" w:fill="auto"/>
          </w:tcPr>
          <w:p w14:paraId="448822A2" w14:textId="5EA26B42" w:rsidR="00785794" w:rsidRPr="003F30F1" w:rsidRDefault="003F30F1" w:rsidP="00CB0E7E">
            <w:pPr>
              <w:spacing w:before="80"/>
            </w:pPr>
            <w:r>
              <w:t>Centrala Farmaceutyczna CEFARM S.A.</w:t>
            </w:r>
          </w:p>
          <w:p w14:paraId="35A580FC" w14:textId="0A0EF452" w:rsidR="00785794" w:rsidRPr="003F30F1" w:rsidRDefault="003F30F1" w:rsidP="00CB0E7E">
            <w:r>
              <w:t>ul. Jana Kazimierza</w:t>
            </w:r>
            <w:r w:rsidR="00785794" w:rsidRPr="003F30F1">
              <w:t xml:space="preserve"> </w:t>
            </w:r>
            <w:r w:rsidR="00785794" w:rsidRPr="003F30F1">
              <w:t>16</w:t>
            </w:r>
            <w:r w:rsidR="00785794" w:rsidRPr="003F30F1">
              <w:t xml:space="preserve"> </w:t>
            </w:r>
          </w:p>
          <w:p w14:paraId="29521F1C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01-248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804DA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129 600.00 zł</w:t>
            </w:r>
          </w:p>
        </w:tc>
      </w:tr>
      <w:tr w:rsidR="00785794" w:rsidRPr="003F30F1" w14:paraId="3B2B83B0" w14:textId="77777777" w:rsidTr="00CB0E7E">
        <w:tc>
          <w:tcPr>
            <w:tcW w:w="993" w:type="dxa"/>
            <w:shd w:val="clear" w:color="auto" w:fill="auto"/>
            <w:vAlign w:val="center"/>
          </w:tcPr>
          <w:p w14:paraId="74315B32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847B0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45</w:t>
            </w:r>
          </w:p>
        </w:tc>
        <w:tc>
          <w:tcPr>
            <w:tcW w:w="4110" w:type="dxa"/>
            <w:shd w:val="clear" w:color="auto" w:fill="auto"/>
          </w:tcPr>
          <w:p w14:paraId="09E9DC87" w14:textId="77777777" w:rsidR="003F30F1" w:rsidRPr="003F30F1" w:rsidRDefault="003F30F1" w:rsidP="003F30F1">
            <w:pPr>
              <w:spacing w:before="80"/>
            </w:pPr>
            <w:r>
              <w:t>Centrala Farmaceutyczna CEFARM S.A.</w:t>
            </w:r>
          </w:p>
          <w:p w14:paraId="6BBDD26D" w14:textId="77777777" w:rsidR="003F30F1" w:rsidRPr="003F30F1" w:rsidRDefault="003F30F1" w:rsidP="003F30F1">
            <w:r>
              <w:t>ul. Jana Kazimierza</w:t>
            </w:r>
            <w:r w:rsidRPr="003F30F1">
              <w:t xml:space="preserve"> 16 </w:t>
            </w:r>
          </w:p>
          <w:p w14:paraId="3C33808A" w14:textId="6C3E7FF4" w:rsidR="00785794" w:rsidRPr="003F30F1" w:rsidRDefault="003F30F1" w:rsidP="003F30F1">
            <w:pPr>
              <w:spacing w:after="80"/>
              <w:jc w:val="both"/>
            </w:pPr>
            <w:r w:rsidRPr="003F30F1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D70D72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19 837.09 zł</w:t>
            </w:r>
          </w:p>
        </w:tc>
      </w:tr>
      <w:tr w:rsidR="00785794" w:rsidRPr="003F30F1" w14:paraId="210F6744" w14:textId="77777777" w:rsidTr="00CB0E7E">
        <w:tc>
          <w:tcPr>
            <w:tcW w:w="993" w:type="dxa"/>
            <w:shd w:val="clear" w:color="auto" w:fill="auto"/>
            <w:vAlign w:val="center"/>
          </w:tcPr>
          <w:p w14:paraId="0F67D666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98CA4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49</w:t>
            </w:r>
          </w:p>
        </w:tc>
        <w:tc>
          <w:tcPr>
            <w:tcW w:w="4110" w:type="dxa"/>
            <w:shd w:val="clear" w:color="auto" w:fill="auto"/>
          </w:tcPr>
          <w:p w14:paraId="370D521E" w14:textId="77777777" w:rsidR="003F30F1" w:rsidRPr="003F30F1" w:rsidRDefault="003F30F1" w:rsidP="003F30F1">
            <w:pPr>
              <w:spacing w:before="80"/>
            </w:pPr>
            <w:r>
              <w:t>Centrala Farmaceutyczna CEFARM S.A.</w:t>
            </w:r>
          </w:p>
          <w:p w14:paraId="15141015" w14:textId="77777777" w:rsidR="003F30F1" w:rsidRPr="003F30F1" w:rsidRDefault="003F30F1" w:rsidP="003F30F1">
            <w:r>
              <w:t>ul. Jana Kazimierza</w:t>
            </w:r>
            <w:r w:rsidRPr="003F30F1">
              <w:t xml:space="preserve"> 16 </w:t>
            </w:r>
          </w:p>
          <w:p w14:paraId="0E94EAD7" w14:textId="3DB9BE89" w:rsidR="00785794" w:rsidRPr="003F30F1" w:rsidRDefault="003F30F1" w:rsidP="003F30F1">
            <w:pPr>
              <w:spacing w:after="80"/>
              <w:jc w:val="both"/>
            </w:pPr>
            <w:r w:rsidRPr="003F30F1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01FB3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3 837.78 zł</w:t>
            </w:r>
          </w:p>
        </w:tc>
      </w:tr>
      <w:tr w:rsidR="00785794" w:rsidRPr="003F30F1" w14:paraId="1A31829E" w14:textId="77777777" w:rsidTr="00CB0E7E">
        <w:tc>
          <w:tcPr>
            <w:tcW w:w="993" w:type="dxa"/>
            <w:shd w:val="clear" w:color="auto" w:fill="auto"/>
            <w:vAlign w:val="center"/>
          </w:tcPr>
          <w:p w14:paraId="66F95FF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E3636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51</w:t>
            </w:r>
          </w:p>
        </w:tc>
        <w:tc>
          <w:tcPr>
            <w:tcW w:w="4110" w:type="dxa"/>
            <w:shd w:val="clear" w:color="auto" w:fill="auto"/>
          </w:tcPr>
          <w:p w14:paraId="43428ECE" w14:textId="77777777" w:rsidR="003F30F1" w:rsidRPr="003F30F1" w:rsidRDefault="003F30F1" w:rsidP="003F30F1">
            <w:pPr>
              <w:spacing w:before="80"/>
            </w:pPr>
            <w:r>
              <w:t>Centrala Farmaceutyczna CEFARM S.A.</w:t>
            </w:r>
          </w:p>
          <w:p w14:paraId="6B6D3B1E" w14:textId="77777777" w:rsidR="003F30F1" w:rsidRPr="003F30F1" w:rsidRDefault="003F30F1" w:rsidP="003F30F1">
            <w:r>
              <w:t>ul. Jana Kazimierza</w:t>
            </w:r>
            <w:r w:rsidRPr="003F30F1">
              <w:t xml:space="preserve"> 16 </w:t>
            </w:r>
          </w:p>
          <w:p w14:paraId="0EBA1629" w14:textId="5881D646" w:rsidR="00785794" w:rsidRPr="003F30F1" w:rsidRDefault="003F30F1" w:rsidP="003F30F1">
            <w:pPr>
              <w:spacing w:after="80"/>
              <w:jc w:val="both"/>
            </w:pPr>
            <w:r w:rsidRPr="003F30F1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F0DBE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6 436.35 zł</w:t>
            </w:r>
          </w:p>
        </w:tc>
      </w:tr>
      <w:tr w:rsidR="00785794" w:rsidRPr="003F30F1" w14:paraId="50D6E9E4" w14:textId="77777777" w:rsidTr="00CB0E7E">
        <w:tc>
          <w:tcPr>
            <w:tcW w:w="993" w:type="dxa"/>
            <w:shd w:val="clear" w:color="auto" w:fill="auto"/>
            <w:vAlign w:val="center"/>
          </w:tcPr>
          <w:p w14:paraId="786C9C5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B7D27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60</w:t>
            </w:r>
          </w:p>
        </w:tc>
        <w:tc>
          <w:tcPr>
            <w:tcW w:w="4110" w:type="dxa"/>
            <w:shd w:val="clear" w:color="auto" w:fill="auto"/>
          </w:tcPr>
          <w:p w14:paraId="6C9307ED" w14:textId="77777777" w:rsidR="003F30F1" w:rsidRPr="003F30F1" w:rsidRDefault="003F30F1" w:rsidP="003F30F1">
            <w:pPr>
              <w:spacing w:before="80"/>
            </w:pPr>
            <w:r>
              <w:t>Centrala Farmaceutyczna CEFARM S.A.</w:t>
            </w:r>
          </w:p>
          <w:p w14:paraId="5FA3FB84" w14:textId="77777777" w:rsidR="003F30F1" w:rsidRPr="003F30F1" w:rsidRDefault="003F30F1" w:rsidP="003F30F1">
            <w:r>
              <w:t>ul. Jana Kazimierza</w:t>
            </w:r>
            <w:r w:rsidRPr="003F30F1">
              <w:t xml:space="preserve"> 16 </w:t>
            </w:r>
          </w:p>
          <w:p w14:paraId="506F669B" w14:textId="30F4F0DD" w:rsidR="00785794" w:rsidRPr="003F30F1" w:rsidRDefault="003F30F1" w:rsidP="003F30F1">
            <w:pPr>
              <w:spacing w:after="80"/>
              <w:jc w:val="both"/>
            </w:pPr>
            <w:r w:rsidRPr="003F30F1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C01AF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6 764.69 zł</w:t>
            </w:r>
          </w:p>
        </w:tc>
      </w:tr>
      <w:tr w:rsidR="00785794" w:rsidRPr="003F30F1" w14:paraId="395C71EF" w14:textId="77777777" w:rsidTr="00CB0E7E">
        <w:tc>
          <w:tcPr>
            <w:tcW w:w="993" w:type="dxa"/>
            <w:shd w:val="clear" w:color="auto" w:fill="auto"/>
            <w:vAlign w:val="center"/>
          </w:tcPr>
          <w:p w14:paraId="5FD7B53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4F82E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22</w:t>
            </w:r>
          </w:p>
        </w:tc>
        <w:tc>
          <w:tcPr>
            <w:tcW w:w="4110" w:type="dxa"/>
            <w:shd w:val="clear" w:color="auto" w:fill="auto"/>
          </w:tcPr>
          <w:p w14:paraId="125CB64D" w14:textId="49852CDA" w:rsidR="00785794" w:rsidRPr="003F30F1" w:rsidRDefault="00785794" w:rsidP="00CB0E7E">
            <w:pPr>
              <w:spacing w:before="80"/>
            </w:pPr>
            <w:proofErr w:type="spellStart"/>
            <w:r w:rsidRPr="003F30F1">
              <w:t>Promedica</w:t>
            </w:r>
            <w:proofErr w:type="spellEnd"/>
            <w:r w:rsidRPr="003F30F1">
              <w:t xml:space="preserve"> Toruń </w:t>
            </w:r>
            <w:r w:rsidR="003F30F1">
              <w:t>Sp. z o.o.</w:t>
            </w:r>
          </w:p>
          <w:p w14:paraId="09CA633F" w14:textId="1E1ECEC8" w:rsidR="00785794" w:rsidRPr="003F30F1" w:rsidRDefault="003F30F1" w:rsidP="00CB0E7E">
            <w:r>
              <w:t xml:space="preserve">ul. </w:t>
            </w:r>
            <w:r w:rsidR="00785794" w:rsidRPr="003F30F1">
              <w:t>Grudziądzka</w:t>
            </w:r>
            <w:r w:rsidR="00785794" w:rsidRPr="003F30F1">
              <w:t xml:space="preserve"> </w:t>
            </w:r>
            <w:r w:rsidR="00785794" w:rsidRPr="003F30F1">
              <w:t>159a</w:t>
            </w:r>
            <w:r w:rsidR="00785794" w:rsidRPr="003F30F1">
              <w:t xml:space="preserve"> </w:t>
            </w:r>
          </w:p>
          <w:p w14:paraId="56CE3795" w14:textId="77777777" w:rsidR="00785794" w:rsidRDefault="00785794" w:rsidP="00CB0E7E">
            <w:pPr>
              <w:spacing w:after="80"/>
              <w:jc w:val="both"/>
            </w:pPr>
            <w:r w:rsidRPr="003F30F1">
              <w:t>87-100</w:t>
            </w:r>
            <w:r w:rsidRPr="003F30F1">
              <w:t xml:space="preserve"> </w:t>
            </w:r>
            <w:r w:rsidRPr="003F30F1">
              <w:t>Toruń</w:t>
            </w:r>
          </w:p>
          <w:p w14:paraId="344E0F00" w14:textId="77777777" w:rsidR="003F30F1" w:rsidRPr="003F30F1" w:rsidRDefault="003F30F1" w:rsidP="00CB0E7E">
            <w:pPr>
              <w:spacing w:after="8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1A245C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1 663.20 zł</w:t>
            </w:r>
          </w:p>
        </w:tc>
      </w:tr>
      <w:tr w:rsidR="00785794" w:rsidRPr="003F30F1" w14:paraId="63951ECB" w14:textId="77777777" w:rsidTr="00CB0E7E">
        <w:tc>
          <w:tcPr>
            <w:tcW w:w="993" w:type="dxa"/>
            <w:shd w:val="clear" w:color="auto" w:fill="auto"/>
            <w:vAlign w:val="center"/>
          </w:tcPr>
          <w:p w14:paraId="2A8BBAF6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9040B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36</w:t>
            </w:r>
          </w:p>
        </w:tc>
        <w:tc>
          <w:tcPr>
            <w:tcW w:w="4110" w:type="dxa"/>
            <w:shd w:val="clear" w:color="auto" w:fill="auto"/>
          </w:tcPr>
          <w:p w14:paraId="3210768A" w14:textId="667CB738" w:rsidR="00785794" w:rsidRPr="003F30F1" w:rsidRDefault="00785794" w:rsidP="00CB0E7E">
            <w:pPr>
              <w:spacing w:before="80"/>
            </w:pPr>
            <w:proofErr w:type="spellStart"/>
            <w:r w:rsidRPr="003F30F1">
              <w:t>Tramco</w:t>
            </w:r>
            <w:proofErr w:type="spellEnd"/>
            <w:r w:rsidRPr="003F30F1">
              <w:t xml:space="preserve"> Sp</w:t>
            </w:r>
            <w:r w:rsidR="003F30F1">
              <w:t>.</w:t>
            </w:r>
            <w:r w:rsidRPr="003F30F1">
              <w:t xml:space="preserve"> z o.o.</w:t>
            </w:r>
          </w:p>
          <w:p w14:paraId="3CA06AD8" w14:textId="598DC6BE" w:rsidR="00785794" w:rsidRPr="003F30F1" w:rsidRDefault="00785794" w:rsidP="00CB0E7E">
            <w:r w:rsidRPr="003F30F1">
              <w:t>Wolskie, ul.</w:t>
            </w:r>
            <w:r w:rsidR="003F30F1">
              <w:t xml:space="preserve"> </w:t>
            </w:r>
            <w:r w:rsidRPr="003F30F1">
              <w:t>Wolska</w:t>
            </w:r>
            <w:r w:rsidRPr="003F30F1">
              <w:t xml:space="preserve"> </w:t>
            </w:r>
            <w:r w:rsidRPr="003F30F1">
              <w:t>14</w:t>
            </w:r>
            <w:r w:rsidRPr="003F30F1">
              <w:t xml:space="preserve"> </w:t>
            </w:r>
          </w:p>
          <w:p w14:paraId="712FAAB8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05-860</w:t>
            </w:r>
            <w:r w:rsidRPr="003F30F1">
              <w:t xml:space="preserve"> </w:t>
            </w:r>
            <w:r w:rsidRPr="003F30F1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B5554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31 752.00 zł</w:t>
            </w:r>
          </w:p>
        </w:tc>
      </w:tr>
      <w:tr w:rsidR="00785794" w:rsidRPr="003F30F1" w14:paraId="16DA4395" w14:textId="77777777" w:rsidTr="00CB0E7E">
        <w:tc>
          <w:tcPr>
            <w:tcW w:w="993" w:type="dxa"/>
            <w:shd w:val="clear" w:color="auto" w:fill="auto"/>
            <w:vAlign w:val="center"/>
          </w:tcPr>
          <w:p w14:paraId="6ACB2CB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7F093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51</w:t>
            </w:r>
          </w:p>
        </w:tc>
        <w:tc>
          <w:tcPr>
            <w:tcW w:w="4110" w:type="dxa"/>
            <w:shd w:val="clear" w:color="auto" w:fill="auto"/>
          </w:tcPr>
          <w:p w14:paraId="1791B816" w14:textId="54AC83FC" w:rsidR="00785794" w:rsidRPr="003F30F1" w:rsidRDefault="00785794" w:rsidP="00CB0E7E">
            <w:pPr>
              <w:spacing w:before="80"/>
            </w:pPr>
            <w:proofErr w:type="spellStart"/>
            <w:r w:rsidRPr="003F30F1">
              <w:t>Tramco</w:t>
            </w:r>
            <w:proofErr w:type="spellEnd"/>
            <w:r w:rsidRPr="003F30F1">
              <w:t xml:space="preserve"> Sp</w:t>
            </w:r>
            <w:r w:rsidR="003F30F1">
              <w:t>.</w:t>
            </w:r>
            <w:r w:rsidRPr="003F30F1">
              <w:t xml:space="preserve"> z o.o.</w:t>
            </w:r>
          </w:p>
          <w:p w14:paraId="4C4FD871" w14:textId="79504637" w:rsidR="00785794" w:rsidRPr="003F30F1" w:rsidRDefault="00785794" w:rsidP="00CB0E7E">
            <w:r w:rsidRPr="003F30F1">
              <w:t>Wolskie, ul.</w:t>
            </w:r>
            <w:r w:rsidR="003F30F1">
              <w:t xml:space="preserve"> </w:t>
            </w:r>
            <w:r w:rsidRPr="003F30F1">
              <w:t>Wolska</w:t>
            </w:r>
            <w:r w:rsidRPr="003F30F1">
              <w:t xml:space="preserve"> </w:t>
            </w:r>
            <w:r w:rsidRPr="003F30F1">
              <w:t>14</w:t>
            </w:r>
            <w:r w:rsidRPr="003F30F1">
              <w:t xml:space="preserve"> </w:t>
            </w:r>
          </w:p>
          <w:p w14:paraId="2E2F4696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05-860</w:t>
            </w:r>
            <w:r w:rsidRPr="003F30F1">
              <w:t xml:space="preserve"> </w:t>
            </w:r>
            <w:r w:rsidRPr="003F30F1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B3B2A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7 910.51 zł</w:t>
            </w:r>
          </w:p>
        </w:tc>
      </w:tr>
      <w:tr w:rsidR="00785794" w:rsidRPr="003F30F1" w14:paraId="27C51836" w14:textId="77777777" w:rsidTr="00CB0E7E">
        <w:tc>
          <w:tcPr>
            <w:tcW w:w="993" w:type="dxa"/>
            <w:shd w:val="clear" w:color="auto" w:fill="auto"/>
            <w:vAlign w:val="center"/>
          </w:tcPr>
          <w:p w14:paraId="4E5F6F7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43F4E2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57</w:t>
            </w:r>
          </w:p>
        </w:tc>
        <w:tc>
          <w:tcPr>
            <w:tcW w:w="4110" w:type="dxa"/>
            <w:shd w:val="clear" w:color="auto" w:fill="auto"/>
          </w:tcPr>
          <w:p w14:paraId="501654F9" w14:textId="403729CB" w:rsidR="00785794" w:rsidRPr="003F30F1" w:rsidRDefault="00785794" w:rsidP="00CB0E7E">
            <w:pPr>
              <w:spacing w:before="80"/>
            </w:pPr>
            <w:proofErr w:type="spellStart"/>
            <w:r w:rsidRPr="003F30F1">
              <w:t>Tramco</w:t>
            </w:r>
            <w:proofErr w:type="spellEnd"/>
            <w:r w:rsidRPr="003F30F1">
              <w:t xml:space="preserve"> Sp</w:t>
            </w:r>
            <w:r w:rsidR="003F30F1">
              <w:t>.</w:t>
            </w:r>
            <w:r w:rsidRPr="003F30F1">
              <w:t xml:space="preserve"> z o. o.</w:t>
            </w:r>
          </w:p>
          <w:p w14:paraId="03C6AA41" w14:textId="77777777" w:rsidR="00785794" w:rsidRPr="003F30F1" w:rsidRDefault="00785794" w:rsidP="00CB0E7E">
            <w:r w:rsidRPr="003F30F1">
              <w:t xml:space="preserve">Wolskie, </w:t>
            </w:r>
            <w:proofErr w:type="spellStart"/>
            <w:r w:rsidRPr="003F30F1">
              <w:t>ul.Wolska</w:t>
            </w:r>
            <w:proofErr w:type="spellEnd"/>
            <w:r w:rsidRPr="003F30F1">
              <w:t xml:space="preserve"> </w:t>
            </w:r>
            <w:r w:rsidRPr="003F30F1">
              <w:t>14</w:t>
            </w:r>
            <w:r w:rsidRPr="003F30F1">
              <w:t xml:space="preserve"> </w:t>
            </w:r>
          </w:p>
          <w:p w14:paraId="777E3243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05-860</w:t>
            </w:r>
            <w:r w:rsidRPr="003F30F1">
              <w:t xml:space="preserve"> </w:t>
            </w:r>
            <w:r w:rsidRPr="003F30F1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5B2C7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26 738.56 zł</w:t>
            </w:r>
          </w:p>
        </w:tc>
      </w:tr>
      <w:tr w:rsidR="00785794" w:rsidRPr="003F30F1" w14:paraId="57F39257" w14:textId="77777777" w:rsidTr="00CB0E7E">
        <w:tc>
          <w:tcPr>
            <w:tcW w:w="993" w:type="dxa"/>
            <w:shd w:val="clear" w:color="auto" w:fill="auto"/>
            <w:vAlign w:val="center"/>
          </w:tcPr>
          <w:p w14:paraId="4F3EA0B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A76E4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64</w:t>
            </w:r>
          </w:p>
        </w:tc>
        <w:tc>
          <w:tcPr>
            <w:tcW w:w="4110" w:type="dxa"/>
            <w:shd w:val="clear" w:color="auto" w:fill="auto"/>
          </w:tcPr>
          <w:p w14:paraId="223F9588" w14:textId="1F4B2258" w:rsidR="00785794" w:rsidRPr="003F30F1" w:rsidRDefault="00785794" w:rsidP="00CB0E7E">
            <w:pPr>
              <w:spacing w:before="80"/>
            </w:pPr>
            <w:proofErr w:type="spellStart"/>
            <w:r w:rsidRPr="003F30F1">
              <w:t>Tramco</w:t>
            </w:r>
            <w:proofErr w:type="spellEnd"/>
            <w:r w:rsidRPr="003F30F1">
              <w:t xml:space="preserve"> </w:t>
            </w:r>
            <w:proofErr w:type="spellStart"/>
            <w:r w:rsidRPr="003F30F1">
              <w:t>Sp</w:t>
            </w:r>
            <w:proofErr w:type="spellEnd"/>
            <w:r w:rsidRPr="003F30F1">
              <w:t xml:space="preserve"> z o.o.</w:t>
            </w:r>
          </w:p>
          <w:p w14:paraId="7C584B29" w14:textId="20715C64" w:rsidR="00785794" w:rsidRPr="003F30F1" w:rsidRDefault="00785794" w:rsidP="00CB0E7E">
            <w:r w:rsidRPr="003F30F1">
              <w:t>Wolskie, ul.</w:t>
            </w:r>
            <w:r w:rsidR="003F30F1">
              <w:t xml:space="preserve"> </w:t>
            </w:r>
            <w:r w:rsidRPr="003F30F1">
              <w:t>Wolska</w:t>
            </w:r>
            <w:r w:rsidRPr="003F30F1">
              <w:t xml:space="preserve"> </w:t>
            </w:r>
            <w:r w:rsidRPr="003F30F1">
              <w:t>14</w:t>
            </w:r>
            <w:r w:rsidRPr="003F30F1">
              <w:t xml:space="preserve"> </w:t>
            </w:r>
          </w:p>
          <w:p w14:paraId="62484C0B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05-860</w:t>
            </w:r>
            <w:r w:rsidRPr="003F30F1">
              <w:t xml:space="preserve"> </w:t>
            </w:r>
            <w:r w:rsidRPr="003F30F1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9A2E6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37 385.50 zł</w:t>
            </w:r>
          </w:p>
        </w:tc>
      </w:tr>
      <w:tr w:rsidR="00785794" w:rsidRPr="003F30F1" w14:paraId="51D773DF" w14:textId="77777777" w:rsidTr="00CB0E7E">
        <w:tc>
          <w:tcPr>
            <w:tcW w:w="993" w:type="dxa"/>
            <w:shd w:val="clear" w:color="auto" w:fill="auto"/>
            <w:vAlign w:val="center"/>
          </w:tcPr>
          <w:p w14:paraId="3641FAC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3EA912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53</w:t>
            </w:r>
          </w:p>
        </w:tc>
        <w:tc>
          <w:tcPr>
            <w:tcW w:w="4110" w:type="dxa"/>
            <w:shd w:val="clear" w:color="auto" w:fill="auto"/>
          </w:tcPr>
          <w:p w14:paraId="2AE8C5EC" w14:textId="4812D118" w:rsidR="00785794" w:rsidRPr="003F30F1" w:rsidRDefault="003F30F1" w:rsidP="00CB0E7E">
            <w:pPr>
              <w:spacing w:before="80"/>
            </w:pPr>
            <w:proofErr w:type="spellStart"/>
            <w:r>
              <w:t>Astellas</w:t>
            </w:r>
            <w:proofErr w:type="spellEnd"/>
            <w:r>
              <w:t xml:space="preserve"> Pharma Sp. z o.o.</w:t>
            </w:r>
          </w:p>
          <w:p w14:paraId="3EFDB2EB" w14:textId="6760EFF9" w:rsidR="00785794" w:rsidRPr="003F30F1" w:rsidRDefault="003F30F1" w:rsidP="00CB0E7E">
            <w:r>
              <w:t>ul. Żwirki i Wigury</w:t>
            </w:r>
            <w:r w:rsidR="00785794" w:rsidRPr="003F30F1">
              <w:t xml:space="preserve"> </w:t>
            </w:r>
            <w:r w:rsidR="00785794" w:rsidRPr="003F30F1">
              <w:t>16 C</w:t>
            </w:r>
            <w:r w:rsidR="00785794" w:rsidRPr="003F30F1">
              <w:t xml:space="preserve"> </w:t>
            </w:r>
          </w:p>
          <w:p w14:paraId="25C5C674" w14:textId="65EE7B8B" w:rsidR="00785794" w:rsidRPr="003F30F1" w:rsidRDefault="00785794" w:rsidP="00CB0E7E">
            <w:pPr>
              <w:spacing w:after="80"/>
              <w:jc w:val="both"/>
            </w:pPr>
            <w:r w:rsidRPr="003F30F1">
              <w:t>02-092</w:t>
            </w:r>
            <w:r w:rsidRPr="003F30F1">
              <w:t xml:space="preserve"> </w:t>
            </w:r>
            <w:r w:rsidRPr="003F30F1">
              <w:t>W</w:t>
            </w:r>
            <w:r w:rsidR="003F30F1"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5B04E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85 727.29 zł</w:t>
            </w:r>
          </w:p>
        </w:tc>
      </w:tr>
      <w:tr w:rsidR="00785794" w:rsidRPr="003F30F1" w14:paraId="71B7E71D" w14:textId="77777777" w:rsidTr="00CB0E7E">
        <w:tc>
          <w:tcPr>
            <w:tcW w:w="993" w:type="dxa"/>
            <w:shd w:val="clear" w:color="auto" w:fill="auto"/>
            <w:vAlign w:val="center"/>
          </w:tcPr>
          <w:p w14:paraId="51851212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13112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69</w:t>
            </w:r>
          </w:p>
        </w:tc>
        <w:tc>
          <w:tcPr>
            <w:tcW w:w="4110" w:type="dxa"/>
            <w:shd w:val="clear" w:color="auto" w:fill="auto"/>
          </w:tcPr>
          <w:p w14:paraId="6F333F33" w14:textId="77777777" w:rsidR="003F30F1" w:rsidRPr="003F30F1" w:rsidRDefault="003F30F1" w:rsidP="003F30F1">
            <w:pPr>
              <w:spacing w:before="80"/>
            </w:pPr>
            <w:proofErr w:type="spellStart"/>
            <w:r>
              <w:t>Astellas</w:t>
            </w:r>
            <w:proofErr w:type="spellEnd"/>
            <w:r>
              <w:t xml:space="preserve"> Pharma Sp. z o.o.</w:t>
            </w:r>
          </w:p>
          <w:p w14:paraId="1C0C6D82" w14:textId="77777777" w:rsidR="003F30F1" w:rsidRPr="003F30F1" w:rsidRDefault="003F30F1" w:rsidP="003F30F1">
            <w:r>
              <w:t>ul. Żwirki i Wigury</w:t>
            </w:r>
            <w:r w:rsidRPr="003F30F1">
              <w:t xml:space="preserve"> 16 C </w:t>
            </w:r>
          </w:p>
          <w:p w14:paraId="341D8561" w14:textId="23D1CFF2" w:rsidR="00785794" w:rsidRPr="003F30F1" w:rsidRDefault="003F30F1" w:rsidP="003F30F1">
            <w:pPr>
              <w:spacing w:after="80"/>
              <w:jc w:val="both"/>
            </w:pPr>
            <w:r w:rsidRPr="003F30F1">
              <w:t>02-092 W</w:t>
            </w:r>
            <w: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92970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189 482.26 zł</w:t>
            </w:r>
          </w:p>
        </w:tc>
      </w:tr>
      <w:tr w:rsidR="00785794" w:rsidRPr="003F30F1" w14:paraId="35F65EA9" w14:textId="77777777" w:rsidTr="00CB0E7E">
        <w:tc>
          <w:tcPr>
            <w:tcW w:w="993" w:type="dxa"/>
            <w:shd w:val="clear" w:color="auto" w:fill="auto"/>
            <w:vAlign w:val="center"/>
          </w:tcPr>
          <w:p w14:paraId="372A3726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929122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</w:t>
            </w:r>
          </w:p>
        </w:tc>
        <w:tc>
          <w:tcPr>
            <w:tcW w:w="4110" w:type="dxa"/>
            <w:shd w:val="clear" w:color="auto" w:fill="auto"/>
          </w:tcPr>
          <w:p w14:paraId="36D6A782" w14:textId="1D75D861" w:rsidR="00785794" w:rsidRPr="003F30F1" w:rsidRDefault="003F30F1" w:rsidP="00CB0E7E">
            <w:pPr>
              <w:spacing w:before="80"/>
            </w:pPr>
            <w:r>
              <w:t>Genesis Pharm</w:t>
            </w:r>
            <w:r w:rsidR="00785794" w:rsidRPr="003F30F1">
              <w:t xml:space="preserve"> Sp. z o.o. Sp. </w:t>
            </w:r>
            <w:r>
              <w:t>k</w:t>
            </w:r>
            <w:r w:rsidR="00785794" w:rsidRPr="003F30F1">
              <w:t>.</w:t>
            </w:r>
          </w:p>
          <w:p w14:paraId="63E4FE1E" w14:textId="61B3D45F" w:rsidR="00785794" w:rsidRPr="003F30F1" w:rsidRDefault="003F30F1" w:rsidP="00CB0E7E">
            <w:r>
              <w:t xml:space="preserve">ul. </w:t>
            </w:r>
            <w:r w:rsidR="00785794" w:rsidRPr="003F30F1">
              <w:t>Obywatelska</w:t>
            </w:r>
            <w:r w:rsidR="00785794" w:rsidRPr="003F30F1">
              <w:t xml:space="preserve"> </w:t>
            </w:r>
            <w:r w:rsidR="00785794" w:rsidRPr="003F30F1">
              <w:t>128/152</w:t>
            </w:r>
            <w:r w:rsidR="00785794" w:rsidRPr="003F30F1">
              <w:t xml:space="preserve"> </w:t>
            </w:r>
          </w:p>
          <w:p w14:paraId="62F5A135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94-104</w:t>
            </w:r>
            <w:r w:rsidRPr="003F30F1">
              <w:t xml:space="preserve"> </w:t>
            </w:r>
            <w:r w:rsidRPr="003F30F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36661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2 539.40 zł</w:t>
            </w:r>
          </w:p>
        </w:tc>
      </w:tr>
      <w:tr w:rsidR="00785794" w:rsidRPr="003F30F1" w14:paraId="6A816AA6" w14:textId="77777777" w:rsidTr="00CB0E7E">
        <w:tc>
          <w:tcPr>
            <w:tcW w:w="993" w:type="dxa"/>
            <w:shd w:val="clear" w:color="auto" w:fill="auto"/>
            <w:vAlign w:val="center"/>
          </w:tcPr>
          <w:p w14:paraId="479A53F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94B52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23</w:t>
            </w:r>
          </w:p>
        </w:tc>
        <w:tc>
          <w:tcPr>
            <w:tcW w:w="4110" w:type="dxa"/>
            <w:shd w:val="clear" w:color="auto" w:fill="auto"/>
          </w:tcPr>
          <w:p w14:paraId="3CE591A8" w14:textId="77777777" w:rsidR="003F30F1" w:rsidRPr="003F30F1" w:rsidRDefault="003F30F1" w:rsidP="003F30F1">
            <w:pPr>
              <w:spacing w:before="80"/>
            </w:pPr>
            <w:r>
              <w:t>Genesis Pharm</w:t>
            </w:r>
            <w:r w:rsidRPr="003F30F1">
              <w:t xml:space="preserve"> Sp. z o.o. Sp. </w:t>
            </w:r>
            <w:r>
              <w:t>k</w:t>
            </w:r>
            <w:r w:rsidRPr="003F30F1">
              <w:t>.</w:t>
            </w:r>
          </w:p>
          <w:p w14:paraId="4E11A21D" w14:textId="77777777" w:rsidR="003F30F1" w:rsidRPr="003F30F1" w:rsidRDefault="003F30F1" w:rsidP="003F30F1">
            <w:r>
              <w:t xml:space="preserve">ul. </w:t>
            </w:r>
            <w:r w:rsidRPr="003F30F1">
              <w:t xml:space="preserve">Obywatelska 128/152 </w:t>
            </w:r>
          </w:p>
          <w:p w14:paraId="1497D060" w14:textId="15850256" w:rsidR="00785794" w:rsidRPr="003F30F1" w:rsidRDefault="003F30F1" w:rsidP="003F30F1">
            <w:pPr>
              <w:spacing w:after="80"/>
              <w:jc w:val="both"/>
            </w:pPr>
            <w:r w:rsidRPr="003F30F1">
              <w:t>94-104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21B09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1 728.00 zł</w:t>
            </w:r>
          </w:p>
        </w:tc>
      </w:tr>
      <w:tr w:rsidR="00785794" w:rsidRPr="003F30F1" w14:paraId="20157B94" w14:textId="77777777" w:rsidTr="00CB0E7E">
        <w:tc>
          <w:tcPr>
            <w:tcW w:w="993" w:type="dxa"/>
            <w:shd w:val="clear" w:color="auto" w:fill="auto"/>
            <w:vAlign w:val="center"/>
          </w:tcPr>
          <w:p w14:paraId="01E5469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D0B72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59</w:t>
            </w:r>
          </w:p>
        </w:tc>
        <w:tc>
          <w:tcPr>
            <w:tcW w:w="4110" w:type="dxa"/>
            <w:shd w:val="clear" w:color="auto" w:fill="auto"/>
          </w:tcPr>
          <w:p w14:paraId="5832B6E6" w14:textId="77777777" w:rsidR="003F30F1" w:rsidRPr="003F30F1" w:rsidRDefault="003F30F1" w:rsidP="003F30F1">
            <w:pPr>
              <w:spacing w:before="80"/>
            </w:pPr>
            <w:r>
              <w:t>Genesis Pharm</w:t>
            </w:r>
            <w:r w:rsidRPr="003F30F1">
              <w:t xml:space="preserve"> Sp. z o.o. Sp. </w:t>
            </w:r>
            <w:r>
              <w:t>k</w:t>
            </w:r>
            <w:r w:rsidRPr="003F30F1">
              <w:t>.</w:t>
            </w:r>
          </w:p>
          <w:p w14:paraId="2C9F7E4E" w14:textId="77777777" w:rsidR="003F30F1" w:rsidRPr="003F30F1" w:rsidRDefault="003F30F1" w:rsidP="003F30F1">
            <w:r>
              <w:t xml:space="preserve">ul. </w:t>
            </w:r>
            <w:r w:rsidRPr="003F30F1">
              <w:t xml:space="preserve">Obywatelska 128/152 </w:t>
            </w:r>
          </w:p>
          <w:p w14:paraId="1394B47F" w14:textId="7DBD4DA0" w:rsidR="00785794" w:rsidRPr="003F30F1" w:rsidRDefault="003F30F1" w:rsidP="003F30F1">
            <w:pPr>
              <w:spacing w:after="80"/>
              <w:jc w:val="both"/>
            </w:pPr>
            <w:r w:rsidRPr="003F30F1">
              <w:t>94-104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DD1FB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12 960.00 zł</w:t>
            </w:r>
          </w:p>
        </w:tc>
      </w:tr>
      <w:tr w:rsidR="00785794" w:rsidRPr="003F30F1" w14:paraId="38A72B88" w14:textId="77777777" w:rsidTr="00CB0E7E">
        <w:tc>
          <w:tcPr>
            <w:tcW w:w="993" w:type="dxa"/>
            <w:shd w:val="clear" w:color="auto" w:fill="auto"/>
            <w:vAlign w:val="center"/>
          </w:tcPr>
          <w:p w14:paraId="7332B20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E4D1D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</w:t>
            </w:r>
          </w:p>
        </w:tc>
        <w:tc>
          <w:tcPr>
            <w:tcW w:w="4110" w:type="dxa"/>
            <w:shd w:val="clear" w:color="auto" w:fill="auto"/>
          </w:tcPr>
          <w:p w14:paraId="37542052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3168A835" w14:textId="72774D95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1709B87F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F79F4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278.64 zł</w:t>
            </w:r>
          </w:p>
        </w:tc>
      </w:tr>
      <w:tr w:rsidR="00785794" w:rsidRPr="003F30F1" w14:paraId="34E1C1DD" w14:textId="77777777" w:rsidTr="00CB0E7E">
        <w:tc>
          <w:tcPr>
            <w:tcW w:w="993" w:type="dxa"/>
            <w:shd w:val="clear" w:color="auto" w:fill="auto"/>
            <w:vAlign w:val="center"/>
          </w:tcPr>
          <w:p w14:paraId="003DE33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43650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9</w:t>
            </w:r>
          </w:p>
        </w:tc>
        <w:tc>
          <w:tcPr>
            <w:tcW w:w="4110" w:type="dxa"/>
            <w:shd w:val="clear" w:color="auto" w:fill="auto"/>
          </w:tcPr>
          <w:p w14:paraId="71880E38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0B965D8D" w14:textId="65E843E3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228FB095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760D1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87 238.72 zł</w:t>
            </w:r>
          </w:p>
        </w:tc>
      </w:tr>
      <w:tr w:rsidR="00785794" w:rsidRPr="003F30F1" w14:paraId="0695B50F" w14:textId="77777777" w:rsidTr="00CB0E7E">
        <w:tc>
          <w:tcPr>
            <w:tcW w:w="993" w:type="dxa"/>
            <w:shd w:val="clear" w:color="auto" w:fill="auto"/>
            <w:vAlign w:val="center"/>
          </w:tcPr>
          <w:p w14:paraId="53D71B4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3DF3B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12</w:t>
            </w:r>
          </w:p>
        </w:tc>
        <w:tc>
          <w:tcPr>
            <w:tcW w:w="4110" w:type="dxa"/>
            <w:shd w:val="clear" w:color="auto" w:fill="auto"/>
          </w:tcPr>
          <w:p w14:paraId="29BAAE09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79B355EC" w14:textId="1A8157EC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6FF449F3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C5DC0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19 506.10 zł</w:t>
            </w:r>
          </w:p>
        </w:tc>
      </w:tr>
      <w:tr w:rsidR="00785794" w:rsidRPr="003F30F1" w14:paraId="490F7244" w14:textId="77777777" w:rsidTr="00CB0E7E">
        <w:tc>
          <w:tcPr>
            <w:tcW w:w="993" w:type="dxa"/>
            <w:shd w:val="clear" w:color="auto" w:fill="auto"/>
            <w:vAlign w:val="center"/>
          </w:tcPr>
          <w:p w14:paraId="384FB7B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48F62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4110" w:type="dxa"/>
            <w:shd w:val="clear" w:color="auto" w:fill="auto"/>
          </w:tcPr>
          <w:p w14:paraId="3B18E361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44D7E192" w14:textId="6F16C742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28F57602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BCE7A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1 277.64 zł</w:t>
            </w:r>
          </w:p>
        </w:tc>
      </w:tr>
      <w:tr w:rsidR="00785794" w:rsidRPr="003F30F1" w14:paraId="225D2C65" w14:textId="77777777" w:rsidTr="00CB0E7E">
        <w:tc>
          <w:tcPr>
            <w:tcW w:w="993" w:type="dxa"/>
            <w:shd w:val="clear" w:color="auto" w:fill="auto"/>
            <w:vAlign w:val="center"/>
          </w:tcPr>
          <w:p w14:paraId="709F85E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E1AC2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24</w:t>
            </w:r>
          </w:p>
        </w:tc>
        <w:tc>
          <w:tcPr>
            <w:tcW w:w="4110" w:type="dxa"/>
            <w:shd w:val="clear" w:color="auto" w:fill="auto"/>
          </w:tcPr>
          <w:p w14:paraId="1696A3CC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2C16891A" w14:textId="57E7169A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77966290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50306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48 257.56 zł</w:t>
            </w:r>
          </w:p>
        </w:tc>
      </w:tr>
      <w:tr w:rsidR="00785794" w:rsidRPr="003F30F1" w14:paraId="164EADE8" w14:textId="77777777" w:rsidTr="00CB0E7E">
        <w:tc>
          <w:tcPr>
            <w:tcW w:w="993" w:type="dxa"/>
            <w:shd w:val="clear" w:color="auto" w:fill="auto"/>
            <w:vAlign w:val="center"/>
          </w:tcPr>
          <w:p w14:paraId="6B7CDDC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55194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26</w:t>
            </w:r>
          </w:p>
        </w:tc>
        <w:tc>
          <w:tcPr>
            <w:tcW w:w="4110" w:type="dxa"/>
            <w:shd w:val="clear" w:color="auto" w:fill="auto"/>
          </w:tcPr>
          <w:p w14:paraId="4BB66CC3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30775DBE" w14:textId="575AF3E0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6E5400E3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B2ED8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11 361.75 zł</w:t>
            </w:r>
          </w:p>
        </w:tc>
      </w:tr>
      <w:tr w:rsidR="00785794" w:rsidRPr="003F30F1" w14:paraId="7401F648" w14:textId="77777777" w:rsidTr="00CB0E7E">
        <w:tc>
          <w:tcPr>
            <w:tcW w:w="993" w:type="dxa"/>
            <w:shd w:val="clear" w:color="auto" w:fill="auto"/>
            <w:vAlign w:val="center"/>
          </w:tcPr>
          <w:p w14:paraId="637265A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B2F01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27</w:t>
            </w:r>
          </w:p>
        </w:tc>
        <w:tc>
          <w:tcPr>
            <w:tcW w:w="4110" w:type="dxa"/>
            <w:shd w:val="clear" w:color="auto" w:fill="auto"/>
          </w:tcPr>
          <w:p w14:paraId="09B096B1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5691C7F6" w14:textId="574AC1B9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3A05B46D" w14:textId="77777777" w:rsidR="00785794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  <w:p w14:paraId="31B10308" w14:textId="77777777" w:rsidR="003F30F1" w:rsidRPr="003F30F1" w:rsidRDefault="003F30F1" w:rsidP="00CB0E7E">
            <w:pPr>
              <w:spacing w:after="8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ECE1B8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1 556.93 zł</w:t>
            </w:r>
          </w:p>
        </w:tc>
      </w:tr>
      <w:tr w:rsidR="00785794" w:rsidRPr="003F30F1" w14:paraId="59043673" w14:textId="77777777" w:rsidTr="00CB0E7E">
        <w:tc>
          <w:tcPr>
            <w:tcW w:w="993" w:type="dxa"/>
            <w:shd w:val="clear" w:color="auto" w:fill="auto"/>
            <w:vAlign w:val="center"/>
          </w:tcPr>
          <w:p w14:paraId="0A5220D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lastRenderedPageBreak/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C3B01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30</w:t>
            </w:r>
          </w:p>
        </w:tc>
        <w:tc>
          <w:tcPr>
            <w:tcW w:w="4110" w:type="dxa"/>
            <w:shd w:val="clear" w:color="auto" w:fill="auto"/>
          </w:tcPr>
          <w:p w14:paraId="6D47ABE9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719AFB02" w14:textId="07E788A7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619C752F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4876D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1 921.75 zł</w:t>
            </w:r>
          </w:p>
        </w:tc>
      </w:tr>
      <w:tr w:rsidR="00785794" w:rsidRPr="003F30F1" w14:paraId="01ED2AE7" w14:textId="77777777" w:rsidTr="00CB0E7E">
        <w:tc>
          <w:tcPr>
            <w:tcW w:w="993" w:type="dxa"/>
            <w:shd w:val="clear" w:color="auto" w:fill="auto"/>
            <w:vAlign w:val="center"/>
          </w:tcPr>
          <w:p w14:paraId="11A9CEE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72D6F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36</w:t>
            </w:r>
          </w:p>
        </w:tc>
        <w:tc>
          <w:tcPr>
            <w:tcW w:w="4110" w:type="dxa"/>
            <w:shd w:val="clear" w:color="auto" w:fill="auto"/>
          </w:tcPr>
          <w:p w14:paraId="62AECA21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668D377E" w14:textId="587213FB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5296BF01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2A683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31 860.00 zł</w:t>
            </w:r>
          </w:p>
        </w:tc>
      </w:tr>
      <w:tr w:rsidR="00785794" w:rsidRPr="003F30F1" w14:paraId="7D5276EC" w14:textId="77777777" w:rsidTr="00CB0E7E">
        <w:tc>
          <w:tcPr>
            <w:tcW w:w="993" w:type="dxa"/>
            <w:shd w:val="clear" w:color="auto" w:fill="auto"/>
            <w:vAlign w:val="center"/>
          </w:tcPr>
          <w:p w14:paraId="02938B7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59A912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38</w:t>
            </w:r>
          </w:p>
        </w:tc>
        <w:tc>
          <w:tcPr>
            <w:tcW w:w="4110" w:type="dxa"/>
            <w:shd w:val="clear" w:color="auto" w:fill="auto"/>
          </w:tcPr>
          <w:p w14:paraId="17B816C4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0C4E1986" w14:textId="2B756F8F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2B35E5A0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B6EA9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7 380.72 zł</w:t>
            </w:r>
          </w:p>
        </w:tc>
      </w:tr>
      <w:tr w:rsidR="00785794" w:rsidRPr="003F30F1" w14:paraId="25DE95D6" w14:textId="77777777" w:rsidTr="00CB0E7E">
        <w:tc>
          <w:tcPr>
            <w:tcW w:w="993" w:type="dxa"/>
            <w:shd w:val="clear" w:color="auto" w:fill="auto"/>
            <w:vAlign w:val="center"/>
          </w:tcPr>
          <w:p w14:paraId="5FA9344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48051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39</w:t>
            </w:r>
          </w:p>
        </w:tc>
        <w:tc>
          <w:tcPr>
            <w:tcW w:w="4110" w:type="dxa"/>
            <w:shd w:val="clear" w:color="auto" w:fill="auto"/>
          </w:tcPr>
          <w:p w14:paraId="5AF97B55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2FFD5C7F" w14:textId="53457F97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25D24E34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0EE11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1 315.12 zł</w:t>
            </w:r>
          </w:p>
        </w:tc>
      </w:tr>
      <w:tr w:rsidR="00785794" w:rsidRPr="003F30F1" w14:paraId="6EEC3D2B" w14:textId="77777777" w:rsidTr="00CB0E7E">
        <w:tc>
          <w:tcPr>
            <w:tcW w:w="993" w:type="dxa"/>
            <w:shd w:val="clear" w:color="auto" w:fill="auto"/>
            <w:vAlign w:val="center"/>
          </w:tcPr>
          <w:p w14:paraId="6727021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8813E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40</w:t>
            </w:r>
          </w:p>
        </w:tc>
        <w:tc>
          <w:tcPr>
            <w:tcW w:w="4110" w:type="dxa"/>
            <w:shd w:val="clear" w:color="auto" w:fill="auto"/>
          </w:tcPr>
          <w:p w14:paraId="2570862C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68D8061F" w14:textId="2C3C9800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426FBFAF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19700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1 462.81 zł</w:t>
            </w:r>
          </w:p>
        </w:tc>
      </w:tr>
      <w:tr w:rsidR="00785794" w:rsidRPr="003F30F1" w14:paraId="3E9A37A4" w14:textId="77777777" w:rsidTr="00CB0E7E">
        <w:tc>
          <w:tcPr>
            <w:tcW w:w="993" w:type="dxa"/>
            <w:shd w:val="clear" w:color="auto" w:fill="auto"/>
            <w:vAlign w:val="center"/>
          </w:tcPr>
          <w:p w14:paraId="77F39F6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36BA6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41</w:t>
            </w:r>
          </w:p>
        </w:tc>
        <w:tc>
          <w:tcPr>
            <w:tcW w:w="4110" w:type="dxa"/>
            <w:shd w:val="clear" w:color="auto" w:fill="auto"/>
          </w:tcPr>
          <w:p w14:paraId="469B1EF2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47FF15F6" w14:textId="2BA0112B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1FFA555C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A97FD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16 924.70 zł</w:t>
            </w:r>
          </w:p>
        </w:tc>
      </w:tr>
      <w:tr w:rsidR="00785794" w:rsidRPr="003F30F1" w14:paraId="4A6ACE40" w14:textId="77777777" w:rsidTr="00CB0E7E">
        <w:tc>
          <w:tcPr>
            <w:tcW w:w="993" w:type="dxa"/>
            <w:shd w:val="clear" w:color="auto" w:fill="auto"/>
            <w:vAlign w:val="center"/>
          </w:tcPr>
          <w:p w14:paraId="3D5574E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73ACF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44</w:t>
            </w:r>
          </w:p>
        </w:tc>
        <w:tc>
          <w:tcPr>
            <w:tcW w:w="4110" w:type="dxa"/>
            <w:shd w:val="clear" w:color="auto" w:fill="auto"/>
          </w:tcPr>
          <w:p w14:paraId="7ABE9B9F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7D652F8C" w14:textId="36BF57F1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2DDE19C0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8EB96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26 621.39 zł</w:t>
            </w:r>
          </w:p>
        </w:tc>
      </w:tr>
      <w:tr w:rsidR="00785794" w:rsidRPr="003F30F1" w14:paraId="14E23274" w14:textId="77777777" w:rsidTr="00CB0E7E">
        <w:tc>
          <w:tcPr>
            <w:tcW w:w="993" w:type="dxa"/>
            <w:shd w:val="clear" w:color="auto" w:fill="auto"/>
            <w:vAlign w:val="center"/>
          </w:tcPr>
          <w:p w14:paraId="7E774B6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95C78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45</w:t>
            </w:r>
          </w:p>
        </w:tc>
        <w:tc>
          <w:tcPr>
            <w:tcW w:w="4110" w:type="dxa"/>
            <w:shd w:val="clear" w:color="auto" w:fill="auto"/>
          </w:tcPr>
          <w:p w14:paraId="2A145698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694AC2CF" w14:textId="659D90AA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742064E0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CAD1E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10 145.09 zł</w:t>
            </w:r>
          </w:p>
        </w:tc>
      </w:tr>
      <w:tr w:rsidR="00785794" w:rsidRPr="003F30F1" w14:paraId="0D63B16B" w14:textId="77777777" w:rsidTr="00CB0E7E">
        <w:tc>
          <w:tcPr>
            <w:tcW w:w="993" w:type="dxa"/>
            <w:shd w:val="clear" w:color="auto" w:fill="auto"/>
            <w:vAlign w:val="center"/>
          </w:tcPr>
          <w:p w14:paraId="44B648D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14F22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47</w:t>
            </w:r>
          </w:p>
        </w:tc>
        <w:tc>
          <w:tcPr>
            <w:tcW w:w="4110" w:type="dxa"/>
            <w:shd w:val="clear" w:color="auto" w:fill="auto"/>
          </w:tcPr>
          <w:p w14:paraId="5E9B067B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7C54729F" w14:textId="68C3BAF9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4EBE4B13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5307E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2 936.74 zł</w:t>
            </w:r>
          </w:p>
        </w:tc>
      </w:tr>
      <w:tr w:rsidR="00785794" w:rsidRPr="003F30F1" w14:paraId="61CE5162" w14:textId="77777777" w:rsidTr="00CB0E7E">
        <w:tc>
          <w:tcPr>
            <w:tcW w:w="993" w:type="dxa"/>
            <w:shd w:val="clear" w:color="auto" w:fill="auto"/>
            <w:vAlign w:val="center"/>
          </w:tcPr>
          <w:p w14:paraId="449A10D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84E012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49</w:t>
            </w:r>
          </w:p>
        </w:tc>
        <w:tc>
          <w:tcPr>
            <w:tcW w:w="4110" w:type="dxa"/>
            <w:shd w:val="clear" w:color="auto" w:fill="auto"/>
          </w:tcPr>
          <w:p w14:paraId="3594F5D2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2EA7469E" w14:textId="37E8CDE8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624CE041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441B0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4 004.64 zł</w:t>
            </w:r>
          </w:p>
        </w:tc>
      </w:tr>
      <w:tr w:rsidR="00785794" w:rsidRPr="003F30F1" w14:paraId="3345A66C" w14:textId="77777777" w:rsidTr="00CB0E7E">
        <w:tc>
          <w:tcPr>
            <w:tcW w:w="993" w:type="dxa"/>
            <w:shd w:val="clear" w:color="auto" w:fill="auto"/>
            <w:vAlign w:val="center"/>
          </w:tcPr>
          <w:p w14:paraId="4314F50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08812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50</w:t>
            </w:r>
          </w:p>
        </w:tc>
        <w:tc>
          <w:tcPr>
            <w:tcW w:w="4110" w:type="dxa"/>
            <w:shd w:val="clear" w:color="auto" w:fill="auto"/>
          </w:tcPr>
          <w:p w14:paraId="5F509CAC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32975FF5" w14:textId="793002E3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7448FBF0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F62066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132 286.60 zł</w:t>
            </w:r>
          </w:p>
        </w:tc>
      </w:tr>
      <w:tr w:rsidR="00785794" w:rsidRPr="003F30F1" w14:paraId="4A0EE627" w14:textId="77777777" w:rsidTr="00CB0E7E">
        <w:tc>
          <w:tcPr>
            <w:tcW w:w="993" w:type="dxa"/>
            <w:shd w:val="clear" w:color="auto" w:fill="auto"/>
            <w:vAlign w:val="center"/>
          </w:tcPr>
          <w:p w14:paraId="120E4E0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D3753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51</w:t>
            </w:r>
          </w:p>
        </w:tc>
        <w:tc>
          <w:tcPr>
            <w:tcW w:w="4110" w:type="dxa"/>
            <w:shd w:val="clear" w:color="auto" w:fill="auto"/>
          </w:tcPr>
          <w:p w14:paraId="5044E505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7E12DE6F" w14:textId="41EBB4DA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34EC3E90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28E61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7 385.04 zł</w:t>
            </w:r>
          </w:p>
        </w:tc>
      </w:tr>
      <w:tr w:rsidR="00785794" w:rsidRPr="003F30F1" w14:paraId="756FC73C" w14:textId="77777777" w:rsidTr="00CB0E7E">
        <w:tc>
          <w:tcPr>
            <w:tcW w:w="993" w:type="dxa"/>
            <w:shd w:val="clear" w:color="auto" w:fill="auto"/>
            <w:vAlign w:val="center"/>
          </w:tcPr>
          <w:p w14:paraId="38A0470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D2923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52</w:t>
            </w:r>
          </w:p>
        </w:tc>
        <w:tc>
          <w:tcPr>
            <w:tcW w:w="4110" w:type="dxa"/>
            <w:shd w:val="clear" w:color="auto" w:fill="auto"/>
          </w:tcPr>
          <w:p w14:paraId="64412A2A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32FB7EC6" w14:textId="0A85E8BD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753B52E2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E7A9F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44 644.61 zł</w:t>
            </w:r>
          </w:p>
        </w:tc>
      </w:tr>
      <w:tr w:rsidR="00785794" w:rsidRPr="003F30F1" w14:paraId="7061DD03" w14:textId="77777777" w:rsidTr="00CB0E7E">
        <w:tc>
          <w:tcPr>
            <w:tcW w:w="993" w:type="dxa"/>
            <w:shd w:val="clear" w:color="auto" w:fill="auto"/>
            <w:vAlign w:val="center"/>
          </w:tcPr>
          <w:p w14:paraId="5C3B41A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52A36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54</w:t>
            </w:r>
          </w:p>
        </w:tc>
        <w:tc>
          <w:tcPr>
            <w:tcW w:w="4110" w:type="dxa"/>
            <w:shd w:val="clear" w:color="auto" w:fill="auto"/>
          </w:tcPr>
          <w:p w14:paraId="45543476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4A6D5E9F" w14:textId="4E3E5075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60D3C5BD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55C48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20 032.92 zł</w:t>
            </w:r>
          </w:p>
        </w:tc>
      </w:tr>
      <w:tr w:rsidR="00785794" w:rsidRPr="003F30F1" w14:paraId="357E6D32" w14:textId="77777777" w:rsidTr="00CB0E7E">
        <w:tc>
          <w:tcPr>
            <w:tcW w:w="993" w:type="dxa"/>
            <w:shd w:val="clear" w:color="auto" w:fill="auto"/>
            <w:vAlign w:val="center"/>
          </w:tcPr>
          <w:p w14:paraId="7568B81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6B623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57</w:t>
            </w:r>
          </w:p>
        </w:tc>
        <w:tc>
          <w:tcPr>
            <w:tcW w:w="4110" w:type="dxa"/>
            <w:shd w:val="clear" w:color="auto" w:fill="auto"/>
          </w:tcPr>
          <w:p w14:paraId="2BA478D5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5FBC3F78" w14:textId="47A18261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53DBD25B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21DF4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28 673.22 zł</w:t>
            </w:r>
          </w:p>
        </w:tc>
      </w:tr>
      <w:tr w:rsidR="00785794" w:rsidRPr="003F30F1" w14:paraId="0400BE60" w14:textId="77777777" w:rsidTr="00CB0E7E">
        <w:tc>
          <w:tcPr>
            <w:tcW w:w="993" w:type="dxa"/>
            <w:shd w:val="clear" w:color="auto" w:fill="auto"/>
            <w:vAlign w:val="center"/>
          </w:tcPr>
          <w:p w14:paraId="4E2FF3E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AD9FF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64</w:t>
            </w:r>
          </w:p>
        </w:tc>
        <w:tc>
          <w:tcPr>
            <w:tcW w:w="4110" w:type="dxa"/>
            <w:shd w:val="clear" w:color="auto" w:fill="auto"/>
          </w:tcPr>
          <w:p w14:paraId="3FDFA565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01D8F088" w14:textId="1A138FF8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7DFC42B5" w14:textId="77777777" w:rsidR="00785794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  <w:p w14:paraId="7A9046E7" w14:textId="77777777" w:rsidR="003F30F1" w:rsidRPr="003F30F1" w:rsidRDefault="003F30F1" w:rsidP="00CB0E7E">
            <w:pPr>
              <w:spacing w:after="8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BFD004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37 294.56 zł</w:t>
            </w:r>
          </w:p>
        </w:tc>
      </w:tr>
      <w:tr w:rsidR="00785794" w:rsidRPr="003F30F1" w14:paraId="6CA71741" w14:textId="77777777" w:rsidTr="00CB0E7E">
        <w:tc>
          <w:tcPr>
            <w:tcW w:w="993" w:type="dxa"/>
            <w:shd w:val="clear" w:color="auto" w:fill="auto"/>
            <w:vAlign w:val="center"/>
          </w:tcPr>
          <w:p w14:paraId="2B9411C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lastRenderedPageBreak/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7B2C9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67</w:t>
            </w:r>
          </w:p>
        </w:tc>
        <w:tc>
          <w:tcPr>
            <w:tcW w:w="4110" w:type="dxa"/>
            <w:shd w:val="clear" w:color="auto" w:fill="auto"/>
          </w:tcPr>
          <w:p w14:paraId="126AEEF5" w14:textId="77777777" w:rsidR="00785794" w:rsidRPr="003F30F1" w:rsidRDefault="00785794" w:rsidP="00CB0E7E">
            <w:pPr>
              <w:spacing w:before="80"/>
            </w:pPr>
            <w:r w:rsidRPr="003F30F1">
              <w:t>Salus International Sp. z o.o.</w:t>
            </w:r>
          </w:p>
          <w:p w14:paraId="2B5DECC5" w14:textId="519819A8" w:rsidR="00785794" w:rsidRPr="003F30F1" w:rsidRDefault="003F30F1" w:rsidP="00CB0E7E">
            <w:r>
              <w:t xml:space="preserve">ul. </w:t>
            </w:r>
            <w:r w:rsidR="00785794" w:rsidRPr="003F30F1">
              <w:t>Pułaskiego</w:t>
            </w:r>
            <w:r w:rsidR="00785794" w:rsidRPr="003F30F1">
              <w:t xml:space="preserve"> </w:t>
            </w:r>
            <w:r w:rsidR="00785794" w:rsidRPr="003F30F1">
              <w:t>9</w:t>
            </w:r>
            <w:r w:rsidR="00785794" w:rsidRPr="003F30F1">
              <w:t xml:space="preserve"> </w:t>
            </w:r>
          </w:p>
          <w:p w14:paraId="4D510B25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40-273</w:t>
            </w:r>
            <w:r w:rsidRPr="003F30F1">
              <w:t xml:space="preserve"> </w:t>
            </w:r>
            <w:r w:rsidRPr="003F30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25728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352.51 zł</w:t>
            </w:r>
          </w:p>
        </w:tc>
      </w:tr>
      <w:tr w:rsidR="00785794" w:rsidRPr="003F30F1" w14:paraId="5D8C6646" w14:textId="77777777" w:rsidTr="00CB0E7E">
        <w:tc>
          <w:tcPr>
            <w:tcW w:w="993" w:type="dxa"/>
            <w:shd w:val="clear" w:color="auto" w:fill="auto"/>
            <w:vAlign w:val="center"/>
          </w:tcPr>
          <w:p w14:paraId="613408A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3BF79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14</w:t>
            </w:r>
          </w:p>
        </w:tc>
        <w:tc>
          <w:tcPr>
            <w:tcW w:w="4110" w:type="dxa"/>
            <w:shd w:val="clear" w:color="auto" w:fill="auto"/>
          </w:tcPr>
          <w:p w14:paraId="2B96DD76" w14:textId="77777777" w:rsidR="00785794" w:rsidRPr="003F30F1" w:rsidRDefault="00785794" w:rsidP="00CB0E7E">
            <w:pPr>
              <w:spacing w:before="80"/>
            </w:pPr>
            <w:r w:rsidRPr="003F30F1">
              <w:t xml:space="preserve">AstraZeneca </w:t>
            </w:r>
            <w:proofErr w:type="spellStart"/>
            <w:r w:rsidRPr="003F30F1">
              <w:t>Kft</w:t>
            </w:r>
            <w:proofErr w:type="spellEnd"/>
            <w:r w:rsidRPr="003F30F1">
              <w:t>.</w:t>
            </w:r>
          </w:p>
          <w:p w14:paraId="780F40D3" w14:textId="09DC0573" w:rsidR="00785794" w:rsidRPr="003F30F1" w:rsidRDefault="00785794" w:rsidP="003F30F1">
            <w:r w:rsidRPr="003F30F1">
              <w:t xml:space="preserve">1117 </w:t>
            </w:r>
            <w:proofErr w:type="spellStart"/>
            <w:r w:rsidRPr="003F30F1">
              <w:t>Budapest</w:t>
            </w:r>
            <w:proofErr w:type="spellEnd"/>
            <w:r w:rsidRPr="003F30F1">
              <w:t xml:space="preserve">, </w:t>
            </w:r>
            <w:proofErr w:type="spellStart"/>
            <w:r w:rsidRPr="003F30F1">
              <w:t>Alíz</w:t>
            </w:r>
            <w:proofErr w:type="spellEnd"/>
            <w:r w:rsidRPr="003F30F1">
              <w:t xml:space="preserve"> </w:t>
            </w:r>
            <w:proofErr w:type="spellStart"/>
            <w:r w:rsidRPr="003F30F1">
              <w:t>utca</w:t>
            </w:r>
            <w:proofErr w:type="spellEnd"/>
            <w:r w:rsidRPr="003F30F1">
              <w:t xml:space="preserve"> 4. B. </w:t>
            </w:r>
            <w:proofErr w:type="spellStart"/>
            <w:r w:rsidRPr="003F30F1">
              <w:t>ép</w:t>
            </w:r>
            <w:proofErr w:type="spellEnd"/>
            <w:r w:rsidRPr="003F30F1">
              <w:t>.</w:t>
            </w:r>
            <w:r w:rsidRPr="003F30F1">
              <w:t xml:space="preserve"> </w:t>
            </w:r>
            <w:r w:rsidRPr="003F30F1">
              <w:t>0</w:t>
            </w:r>
            <w:r w:rsidRPr="003F30F1">
              <w:t xml:space="preserve">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36CE1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461 999.89 zł</w:t>
            </w:r>
          </w:p>
        </w:tc>
      </w:tr>
      <w:tr w:rsidR="00785794" w:rsidRPr="003F30F1" w14:paraId="59D89D20" w14:textId="77777777" w:rsidTr="00CB0E7E">
        <w:tc>
          <w:tcPr>
            <w:tcW w:w="993" w:type="dxa"/>
            <w:shd w:val="clear" w:color="auto" w:fill="auto"/>
            <w:vAlign w:val="center"/>
          </w:tcPr>
          <w:p w14:paraId="6E3C6E42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5ECA3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15</w:t>
            </w:r>
          </w:p>
        </w:tc>
        <w:tc>
          <w:tcPr>
            <w:tcW w:w="4110" w:type="dxa"/>
            <w:shd w:val="clear" w:color="auto" w:fill="auto"/>
          </w:tcPr>
          <w:p w14:paraId="1280A415" w14:textId="77777777" w:rsidR="00785794" w:rsidRPr="003F30F1" w:rsidRDefault="00785794" w:rsidP="00CB0E7E">
            <w:pPr>
              <w:spacing w:before="80"/>
            </w:pPr>
            <w:r w:rsidRPr="003F30F1">
              <w:t>Komtur Polska Sp. z o.o.</w:t>
            </w:r>
          </w:p>
          <w:p w14:paraId="6C237605" w14:textId="77777777" w:rsidR="00785794" w:rsidRPr="003F30F1" w:rsidRDefault="00785794" w:rsidP="00CB0E7E">
            <w:r w:rsidRPr="003F30F1">
              <w:t>Plac Farmacji</w:t>
            </w:r>
            <w:r w:rsidRPr="003F30F1">
              <w:t xml:space="preserve"> </w:t>
            </w:r>
            <w:r w:rsidRPr="003F30F1">
              <w:t>1</w:t>
            </w:r>
            <w:r w:rsidRPr="003F30F1">
              <w:t xml:space="preserve"> </w:t>
            </w:r>
          </w:p>
          <w:p w14:paraId="27738718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02-699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125F2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85 924.80 zł</w:t>
            </w:r>
          </w:p>
        </w:tc>
      </w:tr>
      <w:tr w:rsidR="00785794" w:rsidRPr="003F30F1" w14:paraId="3DFEF171" w14:textId="77777777" w:rsidTr="00CB0E7E">
        <w:tc>
          <w:tcPr>
            <w:tcW w:w="993" w:type="dxa"/>
            <w:shd w:val="clear" w:color="auto" w:fill="auto"/>
            <w:vAlign w:val="center"/>
          </w:tcPr>
          <w:p w14:paraId="6610C58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773512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13</w:t>
            </w:r>
          </w:p>
        </w:tc>
        <w:tc>
          <w:tcPr>
            <w:tcW w:w="4110" w:type="dxa"/>
            <w:shd w:val="clear" w:color="auto" w:fill="auto"/>
          </w:tcPr>
          <w:p w14:paraId="743BC9A1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Asclepios</w:t>
            </w:r>
            <w:proofErr w:type="spellEnd"/>
            <w:r w:rsidRPr="003F30F1">
              <w:t xml:space="preserve"> S.A.</w:t>
            </w:r>
          </w:p>
          <w:p w14:paraId="34B31A61" w14:textId="58C9B490" w:rsidR="00785794" w:rsidRPr="003F30F1" w:rsidRDefault="003F30F1" w:rsidP="00CB0E7E">
            <w:r>
              <w:t xml:space="preserve">ul. </w:t>
            </w:r>
            <w:r w:rsidR="00785794" w:rsidRPr="003F30F1">
              <w:t>Hubska</w:t>
            </w:r>
            <w:r w:rsidR="00785794" w:rsidRPr="003F30F1">
              <w:t xml:space="preserve"> </w:t>
            </w:r>
            <w:r w:rsidR="00785794" w:rsidRPr="003F30F1">
              <w:t>44</w:t>
            </w:r>
            <w:r w:rsidR="00785794" w:rsidRPr="003F30F1">
              <w:t xml:space="preserve"> </w:t>
            </w:r>
          </w:p>
          <w:p w14:paraId="5607BC80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50-502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D75C5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49 363.78 zł</w:t>
            </w:r>
          </w:p>
        </w:tc>
      </w:tr>
      <w:tr w:rsidR="00785794" w:rsidRPr="003F30F1" w14:paraId="0C24024F" w14:textId="77777777" w:rsidTr="00CB0E7E">
        <w:tc>
          <w:tcPr>
            <w:tcW w:w="993" w:type="dxa"/>
            <w:shd w:val="clear" w:color="auto" w:fill="auto"/>
            <w:vAlign w:val="center"/>
          </w:tcPr>
          <w:p w14:paraId="7881427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E0760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16</w:t>
            </w:r>
          </w:p>
        </w:tc>
        <w:tc>
          <w:tcPr>
            <w:tcW w:w="4110" w:type="dxa"/>
            <w:shd w:val="clear" w:color="auto" w:fill="auto"/>
          </w:tcPr>
          <w:p w14:paraId="6B1BA7A7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Asclepios</w:t>
            </w:r>
            <w:proofErr w:type="spellEnd"/>
            <w:r w:rsidRPr="003F30F1">
              <w:t xml:space="preserve"> S.A.</w:t>
            </w:r>
          </w:p>
          <w:p w14:paraId="1EFBA0B7" w14:textId="4D20E376" w:rsidR="00785794" w:rsidRPr="003F30F1" w:rsidRDefault="003F30F1" w:rsidP="00CB0E7E">
            <w:r>
              <w:t xml:space="preserve">ul. </w:t>
            </w:r>
            <w:r w:rsidR="00785794" w:rsidRPr="003F30F1">
              <w:t>Hubska</w:t>
            </w:r>
            <w:r w:rsidR="00785794" w:rsidRPr="003F30F1">
              <w:t xml:space="preserve"> </w:t>
            </w:r>
            <w:r w:rsidR="00785794" w:rsidRPr="003F30F1">
              <w:t>44</w:t>
            </w:r>
            <w:r w:rsidR="00785794" w:rsidRPr="003F30F1">
              <w:t xml:space="preserve"> </w:t>
            </w:r>
          </w:p>
          <w:p w14:paraId="36514773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50-502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2EDEB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4 762.37 zł</w:t>
            </w:r>
          </w:p>
        </w:tc>
      </w:tr>
      <w:tr w:rsidR="00785794" w:rsidRPr="003F30F1" w14:paraId="37E6E6EC" w14:textId="77777777" w:rsidTr="00CB0E7E">
        <w:tc>
          <w:tcPr>
            <w:tcW w:w="993" w:type="dxa"/>
            <w:shd w:val="clear" w:color="auto" w:fill="auto"/>
            <w:vAlign w:val="center"/>
          </w:tcPr>
          <w:p w14:paraId="5C7937A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59399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23</w:t>
            </w:r>
          </w:p>
        </w:tc>
        <w:tc>
          <w:tcPr>
            <w:tcW w:w="4110" w:type="dxa"/>
            <w:shd w:val="clear" w:color="auto" w:fill="auto"/>
          </w:tcPr>
          <w:p w14:paraId="47043977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Asclepios</w:t>
            </w:r>
            <w:proofErr w:type="spellEnd"/>
            <w:r w:rsidRPr="003F30F1">
              <w:t xml:space="preserve"> S.A.</w:t>
            </w:r>
          </w:p>
          <w:p w14:paraId="081D669F" w14:textId="01C2F5F8" w:rsidR="00785794" w:rsidRPr="003F30F1" w:rsidRDefault="003F30F1" w:rsidP="00CB0E7E">
            <w:r>
              <w:t xml:space="preserve">ul. </w:t>
            </w:r>
            <w:r w:rsidR="00785794" w:rsidRPr="003F30F1">
              <w:t>Hubska</w:t>
            </w:r>
            <w:r w:rsidR="00785794" w:rsidRPr="003F30F1">
              <w:t xml:space="preserve"> </w:t>
            </w:r>
            <w:r w:rsidR="00785794" w:rsidRPr="003F30F1">
              <w:t>44</w:t>
            </w:r>
            <w:r w:rsidR="00785794" w:rsidRPr="003F30F1">
              <w:t xml:space="preserve"> </w:t>
            </w:r>
          </w:p>
          <w:p w14:paraId="6AF693D0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50-502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91794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2 116.80 zł</w:t>
            </w:r>
          </w:p>
        </w:tc>
      </w:tr>
      <w:tr w:rsidR="00785794" w:rsidRPr="003F30F1" w14:paraId="5F45AB17" w14:textId="77777777" w:rsidTr="00CB0E7E">
        <w:tc>
          <w:tcPr>
            <w:tcW w:w="993" w:type="dxa"/>
            <w:shd w:val="clear" w:color="auto" w:fill="auto"/>
            <w:vAlign w:val="center"/>
          </w:tcPr>
          <w:p w14:paraId="3035B9D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261E62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35</w:t>
            </w:r>
          </w:p>
        </w:tc>
        <w:tc>
          <w:tcPr>
            <w:tcW w:w="4110" w:type="dxa"/>
            <w:shd w:val="clear" w:color="auto" w:fill="auto"/>
          </w:tcPr>
          <w:p w14:paraId="09684376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Asclepios</w:t>
            </w:r>
            <w:proofErr w:type="spellEnd"/>
            <w:r w:rsidRPr="003F30F1">
              <w:t xml:space="preserve"> S.A.</w:t>
            </w:r>
          </w:p>
          <w:p w14:paraId="7FF0BFA2" w14:textId="2F62E53D" w:rsidR="00785794" w:rsidRPr="003F30F1" w:rsidRDefault="003F30F1" w:rsidP="00CB0E7E">
            <w:r>
              <w:t xml:space="preserve">ul. </w:t>
            </w:r>
            <w:r w:rsidR="00785794" w:rsidRPr="003F30F1">
              <w:t>Hubska</w:t>
            </w:r>
            <w:r w:rsidR="00785794" w:rsidRPr="003F30F1">
              <w:t xml:space="preserve"> </w:t>
            </w:r>
            <w:r w:rsidR="00785794" w:rsidRPr="003F30F1">
              <w:t>44</w:t>
            </w:r>
            <w:r w:rsidR="00785794" w:rsidRPr="003F30F1">
              <w:t xml:space="preserve"> </w:t>
            </w:r>
          </w:p>
          <w:p w14:paraId="51F4ABC7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50-502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6EC9E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37 778.40 zł</w:t>
            </w:r>
          </w:p>
        </w:tc>
      </w:tr>
      <w:tr w:rsidR="00785794" w:rsidRPr="003F30F1" w14:paraId="5820D80A" w14:textId="77777777" w:rsidTr="00CB0E7E">
        <w:tc>
          <w:tcPr>
            <w:tcW w:w="993" w:type="dxa"/>
            <w:shd w:val="clear" w:color="auto" w:fill="auto"/>
            <w:vAlign w:val="center"/>
          </w:tcPr>
          <w:p w14:paraId="0EC18652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4AC00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42</w:t>
            </w:r>
          </w:p>
        </w:tc>
        <w:tc>
          <w:tcPr>
            <w:tcW w:w="4110" w:type="dxa"/>
            <w:shd w:val="clear" w:color="auto" w:fill="auto"/>
          </w:tcPr>
          <w:p w14:paraId="1BB55D8E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Asclepios</w:t>
            </w:r>
            <w:proofErr w:type="spellEnd"/>
            <w:r w:rsidRPr="003F30F1">
              <w:t xml:space="preserve"> S.A.</w:t>
            </w:r>
          </w:p>
          <w:p w14:paraId="17D2CCFB" w14:textId="00012D35" w:rsidR="00785794" w:rsidRPr="003F30F1" w:rsidRDefault="003F30F1" w:rsidP="00CB0E7E">
            <w:r>
              <w:t xml:space="preserve">ul. </w:t>
            </w:r>
            <w:r w:rsidR="00785794" w:rsidRPr="003F30F1">
              <w:t>Hubska</w:t>
            </w:r>
            <w:r w:rsidR="00785794" w:rsidRPr="003F30F1">
              <w:t xml:space="preserve"> </w:t>
            </w:r>
            <w:r w:rsidR="00785794" w:rsidRPr="003F30F1">
              <w:t>44</w:t>
            </w:r>
            <w:r w:rsidR="00785794" w:rsidRPr="003F30F1">
              <w:t xml:space="preserve"> </w:t>
            </w:r>
          </w:p>
          <w:p w14:paraId="0D0E7C19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50-502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BB866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2 750.00 zł</w:t>
            </w:r>
          </w:p>
        </w:tc>
      </w:tr>
      <w:tr w:rsidR="00785794" w:rsidRPr="003F30F1" w14:paraId="297287CE" w14:textId="77777777" w:rsidTr="00CB0E7E">
        <w:tc>
          <w:tcPr>
            <w:tcW w:w="993" w:type="dxa"/>
            <w:shd w:val="clear" w:color="auto" w:fill="auto"/>
            <w:vAlign w:val="center"/>
          </w:tcPr>
          <w:p w14:paraId="7F0CECB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E3318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46</w:t>
            </w:r>
          </w:p>
        </w:tc>
        <w:tc>
          <w:tcPr>
            <w:tcW w:w="4110" w:type="dxa"/>
            <w:shd w:val="clear" w:color="auto" w:fill="auto"/>
          </w:tcPr>
          <w:p w14:paraId="7FF0EA3A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Asclepios</w:t>
            </w:r>
            <w:proofErr w:type="spellEnd"/>
            <w:r w:rsidRPr="003F30F1">
              <w:t xml:space="preserve"> S.A.</w:t>
            </w:r>
          </w:p>
          <w:p w14:paraId="5856A483" w14:textId="482FFEC7" w:rsidR="00785794" w:rsidRPr="003F30F1" w:rsidRDefault="003F30F1" w:rsidP="00CB0E7E">
            <w:r>
              <w:t xml:space="preserve">ul. </w:t>
            </w:r>
            <w:r w:rsidR="00785794" w:rsidRPr="003F30F1">
              <w:t>Hubska</w:t>
            </w:r>
            <w:r w:rsidR="00785794" w:rsidRPr="003F30F1">
              <w:t xml:space="preserve"> </w:t>
            </w:r>
            <w:r w:rsidR="00785794" w:rsidRPr="003F30F1">
              <w:t>44</w:t>
            </w:r>
            <w:r w:rsidR="00785794" w:rsidRPr="003F30F1">
              <w:t xml:space="preserve"> </w:t>
            </w:r>
          </w:p>
          <w:p w14:paraId="0EF20FBB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50-502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52401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88 830.76 zł</w:t>
            </w:r>
          </w:p>
        </w:tc>
      </w:tr>
      <w:tr w:rsidR="00785794" w:rsidRPr="003F30F1" w14:paraId="54C3F339" w14:textId="77777777" w:rsidTr="00CB0E7E">
        <w:tc>
          <w:tcPr>
            <w:tcW w:w="993" w:type="dxa"/>
            <w:shd w:val="clear" w:color="auto" w:fill="auto"/>
            <w:vAlign w:val="center"/>
          </w:tcPr>
          <w:p w14:paraId="29D0B9A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6E66D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49</w:t>
            </w:r>
          </w:p>
        </w:tc>
        <w:tc>
          <w:tcPr>
            <w:tcW w:w="4110" w:type="dxa"/>
            <w:shd w:val="clear" w:color="auto" w:fill="auto"/>
          </w:tcPr>
          <w:p w14:paraId="716C7B5B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Asclepios</w:t>
            </w:r>
            <w:proofErr w:type="spellEnd"/>
            <w:r w:rsidRPr="003F30F1">
              <w:t xml:space="preserve"> S.A.</w:t>
            </w:r>
          </w:p>
          <w:p w14:paraId="69C53ACE" w14:textId="744DFECB" w:rsidR="00785794" w:rsidRPr="003F30F1" w:rsidRDefault="003F30F1" w:rsidP="00CB0E7E">
            <w:r>
              <w:t xml:space="preserve">ul. </w:t>
            </w:r>
            <w:r w:rsidR="00785794" w:rsidRPr="003F30F1">
              <w:t>Hubska</w:t>
            </w:r>
            <w:r w:rsidR="00785794" w:rsidRPr="003F30F1">
              <w:t xml:space="preserve"> </w:t>
            </w:r>
            <w:r w:rsidR="00785794" w:rsidRPr="003F30F1">
              <w:t>44</w:t>
            </w:r>
            <w:r w:rsidR="00785794" w:rsidRPr="003F30F1">
              <w:t xml:space="preserve"> </w:t>
            </w:r>
          </w:p>
          <w:p w14:paraId="4E6DEEA4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50-502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68E27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5 151.60 zł</w:t>
            </w:r>
          </w:p>
        </w:tc>
      </w:tr>
      <w:tr w:rsidR="00785794" w:rsidRPr="003F30F1" w14:paraId="29031E96" w14:textId="77777777" w:rsidTr="00CB0E7E">
        <w:tc>
          <w:tcPr>
            <w:tcW w:w="993" w:type="dxa"/>
            <w:shd w:val="clear" w:color="auto" w:fill="auto"/>
            <w:vAlign w:val="center"/>
          </w:tcPr>
          <w:p w14:paraId="7C56BA4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36320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52</w:t>
            </w:r>
          </w:p>
        </w:tc>
        <w:tc>
          <w:tcPr>
            <w:tcW w:w="4110" w:type="dxa"/>
            <w:shd w:val="clear" w:color="auto" w:fill="auto"/>
          </w:tcPr>
          <w:p w14:paraId="082B1656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Asclepios</w:t>
            </w:r>
            <w:proofErr w:type="spellEnd"/>
            <w:r w:rsidRPr="003F30F1">
              <w:t xml:space="preserve"> S.A.</w:t>
            </w:r>
          </w:p>
          <w:p w14:paraId="78048D26" w14:textId="6F34AC07" w:rsidR="00785794" w:rsidRPr="003F30F1" w:rsidRDefault="003F30F1" w:rsidP="00CB0E7E">
            <w:r>
              <w:t xml:space="preserve">ul. </w:t>
            </w:r>
            <w:r w:rsidR="00785794" w:rsidRPr="003F30F1">
              <w:t>Hubska</w:t>
            </w:r>
            <w:r w:rsidR="00785794" w:rsidRPr="003F30F1">
              <w:t xml:space="preserve"> </w:t>
            </w:r>
            <w:r w:rsidR="00785794" w:rsidRPr="003F30F1">
              <w:t>44</w:t>
            </w:r>
            <w:r w:rsidR="00785794" w:rsidRPr="003F30F1">
              <w:t xml:space="preserve"> </w:t>
            </w:r>
          </w:p>
          <w:p w14:paraId="61A7D593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50-502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B9627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36 008.06 zł</w:t>
            </w:r>
          </w:p>
        </w:tc>
      </w:tr>
      <w:tr w:rsidR="00785794" w:rsidRPr="003F30F1" w14:paraId="4FD83D27" w14:textId="77777777" w:rsidTr="00CB0E7E">
        <w:tc>
          <w:tcPr>
            <w:tcW w:w="993" w:type="dxa"/>
            <w:shd w:val="clear" w:color="auto" w:fill="auto"/>
            <w:vAlign w:val="center"/>
          </w:tcPr>
          <w:p w14:paraId="77B9328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D4AE0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</w:t>
            </w:r>
          </w:p>
        </w:tc>
        <w:tc>
          <w:tcPr>
            <w:tcW w:w="4110" w:type="dxa"/>
            <w:shd w:val="clear" w:color="auto" w:fill="auto"/>
          </w:tcPr>
          <w:p w14:paraId="78241621" w14:textId="77777777" w:rsidR="00785794" w:rsidRPr="003F30F1" w:rsidRDefault="00785794" w:rsidP="00CB0E7E">
            <w:pPr>
              <w:spacing w:before="80"/>
            </w:pPr>
            <w:r w:rsidRPr="003F30F1">
              <w:t>Urtica Sp. z o.o.</w:t>
            </w:r>
          </w:p>
          <w:p w14:paraId="1B71F1EB" w14:textId="52B8732A" w:rsidR="00785794" w:rsidRPr="003F30F1" w:rsidRDefault="003F30F1" w:rsidP="00CB0E7E">
            <w:r>
              <w:t xml:space="preserve">ul. </w:t>
            </w:r>
            <w:r w:rsidR="00785794" w:rsidRPr="003F30F1">
              <w:t>Krzemieniecka</w:t>
            </w:r>
            <w:r w:rsidR="00785794" w:rsidRPr="003F30F1">
              <w:t xml:space="preserve"> </w:t>
            </w:r>
            <w:r w:rsidR="00785794" w:rsidRPr="003F30F1">
              <w:t>120</w:t>
            </w:r>
            <w:r w:rsidR="00785794" w:rsidRPr="003F30F1">
              <w:t xml:space="preserve"> </w:t>
            </w:r>
          </w:p>
          <w:p w14:paraId="7D5A76A5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54-640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86939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1 613.79 zł</w:t>
            </w:r>
          </w:p>
        </w:tc>
      </w:tr>
      <w:tr w:rsidR="00785794" w:rsidRPr="003F30F1" w14:paraId="4CEF039D" w14:textId="77777777" w:rsidTr="00CB0E7E">
        <w:tc>
          <w:tcPr>
            <w:tcW w:w="993" w:type="dxa"/>
            <w:shd w:val="clear" w:color="auto" w:fill="auto"/>
            <w:vAlign w:val="center"/>
          </w:tcPr>
          <w:p w14:paraId="35AED756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87D3B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12</w:t>
            </w:r>
          </w:p>
        </w:tc>
        <w:tc>
          <w:tcPr>
            <w:tcW w:w="4110" w:type="dxa"/>
            <w:shd w:val="clear" w:color="auto" w:fill="auto"/>
          </w:tcPr>
          <w:p w14:paraId="68D2B6CD" w14:textId="77777777" w:rsidR="00785794" w:rsidRPr="003F30F1" w:rsidRDefault="00785794" w:rsidP="00CB0E7E">
            <w:pPr>
              <w:spacing w:before="80"/>
            </w:pPr>
            <w:r w:rsidRPr="003F30F1">
              <w:t>Urtica Sp. z o.o.</w:t>
            </w:r>
          </w:p>
          <w:p w14:paraId="76BBB8B3" w14:textId="0926FE62" w:rsidR="00785794" w:rsidRPr="003F30F1" w:rsidRDefault="003F30F1" w:rsidP="00CB0E7E">
            <w:r>
              <w:t xml:space="preserve">ul. </w:t>
            </w:r>
            <w:r w:rsidR="00785794" w:rsidRPr="003F30F1">
              <w:t>Krzemieniecka</w:t>
            </w:r>
            <w:r w:rsidR="00785794" w:rsidRPr="003F30F1">
              <w:t xml:space="preserve"> </w:t>
            </w:r>
            <w:r w:rsidR="00785794" w:rsidRPr="003F30F1">
              <w:t>120</w:t>
            </w:r>
            <w:r w:rsidR="00785794" w:rsidRPr="003F30F1">
              <w:t xml:space="preserve"> </w:t>
            </w:r>
          </w:p>
          <w:p w14:paraId="1AA9B041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54-640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DB5F96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14 478.59 zł</w:t>
            </w:r>
          </w:p>
        </w:tc>
      </w:tr>
      <w:tr w:rsidR="00785794" w:rsidRPr="003F30F1" w14:paraId="68211871" w14:textId="77777777" w:rsidTr="00CB0E7E">
        <w:tc>
          <w:tcPr>
            <w:tcW w:w="993" w:type="dxa"/>
            <w:shd w:val="clear" w:color="auto" w:fill="auto"/>
            <w:vAlign w:val="center"/>
          </w:tcPr>
          <w:p w14:paraId="086A7D46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5494B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13</w:t>
            </w:r>
          </w:p>
        </w:tc>
        <w:tc>
          <w:tcPr>
            <w:tcW w:w="4110" w:type="dxa"/>
            <w:shd w:val="clear" w:color="auto" w:fill="auto"/>
          </w:tcPr>
          <w:p w14:paraId="5FDAD3E0" w14:textId="77777777" w:rsidR="00785794" w:rsidRPr="003F30F1" w:rsidRDefault="00785794" w:rsidP="00CB0E7E">
            <w:pPr>
              <w:spacing w:before="80"/>
            </w:pPr>
            <w:r w:rsidRPr="003F30F1">
              <w:t>Urtica Sp. z o.o.</w:t>
            </w:r>
          </w:p>
          <w:p w14:paraId="68FF21A6" w14:textId="37F9AD33" w:rsidR="00785794" w:rsidRPr="003F30F1" w:rsidRDefault="003F30F1" w:rsidP="00CB0E7E">
            <w:r>
              <w:t xml:space="preserve">ul. </w:t>
            </w:r>
            <w:r w:rsidR="00785794" w:rsidRPr="003F30F1">
              <w:t>Krzemieniecka</w:t>
            </w:r>
            <w:r w:rsidR="00785794" w:rsidRPr="003F30F1">
              <w:t xml:space="preserve"> </w:t>
            </w:r>
            <w:r w:rsidR="00785794" w:rsidRPr="003F30F1">
              <w:t>120</w:t>
            </w:r>
            <w:r w:rsidR="00785794" w:rsidRPr="003F30F1">
              <w:t xml:space="preserve"> </w:t>
            </w:r>
          </w:p>
          <w:p w14:paraId="1EBABF03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54-640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3EAA8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66 452.40 zł</w:t>
            </w:r>
          </w:p>
        </w:tc>
      </w:tr>
      <w:tr w:rsidR="00785794" w:rsidRPr="003F30F1" w14:paraId="31FB682C" w14:textId="77777777" w:rsidTr="00CB0E7E">
        <w:tc>
          <w:tcPr>
            <w:tcW w:w="993" w:type="dxa"/>
            <w:shd w:val="clear" w:color="auto" w:fill="auto"/>
            <w:vAlign w:val="center"/>
          </w:tcPr>
          <w:p w14:paraId="58B39CC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91CC6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</w:t>
            </w:r>
          </w:p>
        </w:tc>
        <w:tc>
          <w:tcPr>
            <w:tcW w:w="4110" w:type="dxa"/>
            <w:shd w:val="clear" w:color="auto" w:fill="auto"/>
          </w:tcPr>
          <w:p w14:paraId="5D5AF337" w14:textId="77777777" w:rsidR="00785794" w:rsidRPr="003F30F1" w:rsidRDefault="00785794" w:rsidP="00CB0E7E">
            <w:pPr>
              <w:spacing w:before="80"/>
            </w:pPr>
            <w:r w:rsidRPr="003F30F1">
              <w:t>Urtica Sp. z o.o.</w:t>
            </w:r>
          </w:p>
          <w:p w14:paraId="05316B90" w14:textId="00764ED4" w:rsidR="00785794" w:rsidRPr="003F30F1" w:rsidRDefault="003F30F1" w:rsidP="00CB0E7E">
            <w:r>
              <w:t xml:space="preserve">ul. </w:t>
            </w:r>
            <w:r w:rsidR="00785794" w:rsidRPr="003F30F1">
              <w:t>Krzemieniecka</w:t>
            </w:r>
            <w:r w:rsidR="00785794" w:rsidRPr="003F30F1">
              <w:t xml:space="preserve"> </w:t>
            </w:r>
            <w:r w:rsidR="00785794" w:rsidRPr="003F30F1">
              <w:t>120</w:t>
            </w:r>
            <w:r w:rsidR="00785794" w:rsidRPr="003F30F1">
              <w:t xml:space="preserve"> </w:t>
            </w:r>
          </w:p>
          <w:p w14:paraId="53F819FA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54-640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095B2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1 754.03 zł</w:t>
            </w:r>
          </w:p>
        </w:tc>
      </w:tr>
      <w:tr w:rsidR="00785794" w:rsidRPr="003F30F1" w14:paraId="43DA0045" w14:textId="77777777" w:rsidTr="00CB0E7E">
        <w:tc>
          <w:tcPr>
            <w:tcW w:w="993" w:type="dxa"/>
            <w:shd w:val="clear" w:color="auto" w:fill="auto"/>
            <w:vAlign w:val="center"/>
          </w:tcPr>
          <w:p w14:paraId="14D83B06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5D234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18</w:t>
            </w:r>
          </w:p>
        </w:tc>
        <w:tc>
          <w:tcPr>
            <w:tcW w:w="4110" w:type="dxa"/>
            <w:shd w:val="clear" w:color="auto" w:fill="auto"/>
          </w:tcPr>
          <w:p w14:paraId="7E1E58CA" w14:textId="77777777" w:rsidR="00785794" w:rsidRPr="003F30F1" w:rsidRDefault="00785794" w:rsidP="00CB0E7E">
            <w:pPr>
              <w:spacing w:before="80"/>
            </w:pPr>
            <w:r w:rsidRPr="003F30F1">
              <w:t>Urtica Sp. z o.o.</w:t>
            </w:r>
          </w:p>
          <w:p w14:paraId="6D4137F7" w14:textId="55BAD190" w:rsidR="00785794" w:rsidRPr="003F30F1" w:rsidRDefault="003F30F1" w:rsidP="00CB0E7E">
            <w:r>
              <w:t xml:space="preserve">ul. </w:t>
            </w:r>
            <w:r w:rsidR="00785794" w:rsidRPr="003F30F1">
              <w:t>Krzemieniecka</w:t>
            </w:r>
            <w:r w:rsidR="00785794" w:rsidRPr="003F30F1">
              <w:t xml:space="preserve"> </w:t>
            </w:r>
            <w:r w:rsidR="00785794" w:rsidRPr="003F30F1">
              <w:t>120</w:t>
            </w:r>
            <w:r w:rsidR="00785794" w:rsidRPr="003F30F1">
              <w:t xml:space="preserve"> </w:t>
            </w:r>
          </w:p>
          <w:p w14:paraId="7A0CDEDC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54-640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CE9FE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121 679.90 zł</w:t>
            </w:r>
          </w:p>
        </w:tc>
      </w:tr>
      <w:tr w:rsidR="00785794" w:rsidRPr="003F30F1" w14:paraId="4C4C6E9F" w14:textId="77777777" w:rsidTr="00CB0E7E">
        <w:tc>
          <w:tcPr>
            <w:tcW w:w="993" w:type="dxa"/>
            <w:shd w:val="clear" w:color="auto" w:fill="auto"/>
            <w:vAlign w:val="center"/>
          </w:tcPr>
          <w:p w14:paraId="1D49213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8D40F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25</w:t>
            </w:r>
          </w:p>
        </w:tc>
        <w:tc>
          <w:tcPr>
            <w:tcW w:w="4110" w:type="dxa"/>
            <w:shd w:val="clear" w:color="auto" w:fill="auto"/>
          </w:tcPr>
          <w:p w14:paraId="5B02C7E1" w14:textId="77777777" w:rsidR="00785794" w:rsidRPr="003F30F1" w:rsidRDefault="00785794" w:rsidP="00CB0E7E">
            <w:pPr>
              <w:spacing w:before="80"/>
            </w:pPr>
            <w:r w:rsidRPr="003F30F1">
              <w:t>Urtica Sp. z o.o.</w:t>
            </w:r>
          </w:p>
          <w:p w14:paraId="14BAF5C2" w14:textId="7B066424" w:rsidR="00785794" w:rsidRPr="003F30F1" w:rsidRDefault="003F30F1" w:rsidP="00CB0E7E">
            <w:r>
              <w:t xml:space="preserve">ul. </w:t>
            </w:r>
            <w:r w:rsidR="00785794" w:rsidRPr="003F30F1">
              <w:t>Krzemieniecka</w:t>
            </w:r>
            <w:r w:rsidR="00785794" w:rsidRPr="003F30F1">
              <w:t xml:space="preserve"> </w:t>
            </w:r>
            <w:r w:rsidR="00785794" w:rsidRPr="003F30F1">
              <w:t>120</w:t>
            </w:r>
            <w:r w:rsidR="00785794" w:rsidRPr="003F30F1">
              <w:t xml:space="preserve"> </w:t>
            </w:r>
          </w:p>
          <w:p w14:paraId="6372BFFB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lastRenderedPageBreak/>
              <w:t>54-640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3BFC5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lastRenderedPageBreak/>
              <w:t>34 830.00 zł</w:t>
            </w:r>
          </w:p>
        </w:tc>
      </w:tr>
      <w:tr w:rsidR="00785794" w:rsidRPr="003F30F1" w14:paraId="73ED119A" w14:textId="77777777" w:rsidTr="00CB0E7E">
        <w:tc>
          <w:tcPr>
            <w:tcW w:w="993" w:type="dxa"/>
            <w:shd w:val="clear" w:color="auto" w:fill="auto"/>
            <w:vAlign w:val="center"/>
          </w:tcPr>
          <w:p w14:paraId="2B3C9B8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26AA9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29</w:t>
            </w:r>
          </w:p>
        </w:tc>
        <w:tc>
          <w:tcPr>
            <w:tcW w:w="4110" w:type="dxa"/>
            <w:shd w:val="clear" w:color="auto" w:fill="auto"/>
          </w:tcPr>
          <w:p w14:paraId="196B0699" w14:textId="77777777" w:rsidR="00785794" w:rsidRPr="003F30F1" w:rsidRDefault="00785794" w:rsidP="00CB0E7E">
            <w:pPr>
              <w:spacing w:before="80"/>
            </w:pPr>
            <w:r w:rsidRPr="003F30F1">
              <w:t>Urtica Sp. z o.o.</w:t>
            </w:r>
          </w:p>
          <w:p w14:paraId="39E8E7B6" w14:textId="3F3CB4C9" w:rsidR="00785794" w:rsidRPr="003F30F1" w:rsidRDefault="003F30F1" w:rsidP="00CB0E7E">
            <w:r>
              <w:t xml:space="preserve">ul. </w:t>
            </w:r>
            <w:r w:rsidR="00785794" w:rsidRPr="003F30F1">
              <w:t>Krzemieniecka</w:t>
            </w:r>
            <w:r w:rsidR="00785794" w:rsidRPr="003F30F1">
              <w:t xml:space="preserve"> </w:t>
            </w:r>
            <w:r w:rsidR="00785794" w:rsidRPr="003F30F1">
              <w:t>120</w:t>
            </w:r>
            <w:r w:rsidR="00785794" w:rsidRPr="003F30F1">
              <w:t xml:space="preserve"> </w:t>
            </w:r>
          </w:p>
          <w:p w14:paraId="370DF993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54-640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2C48A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24 285.96 zł</w:t>
            </w:r>
          </w:p>
        </w:tc>
      </w:tr>
      <w:tr w:rsidR="00785794" w:rsidRPr="003F30F1" w14:paraId="2490D803" w14:textId="77777777" w:rsidTr="00CB0E7E">
        <w:tc>
          <w:tcPr>
            <w:tcW w:w="993" w:type="dxa"/>
            <w:shd w:val="clear" w:color="auto" w:fill="auto"/>
            <w:vAlign w:val="center"/>
          </w:tcPr>
          <w:p w14:paraId="68C92B5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90A61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31</w:t>
            </w:r>
          </w:p>
        </w:tc>
        <w:tc>
          <w:tcPr>
            <w:tcW w:w="4110" w:type="dxa"/>
            <w:shd w:val="clear" w:color="auto" w:fill="auto"/>
          </w:tcPr>
          <w:p w14:paraId="30416387" w14:textId="77777777" w:rsidR="00785794" w:rsidRPr="003F30F1" w:rsidRDefault="00785794" w:rsidP="00CB0E7E">
            <w:pPr>
              <w:spacing w:before="80"/>
            </w:pPr>
            <w:r w:rsidRPr="003F30F1">
              <w:t>Urtica Sp. z o.o.</w:t>
            </w:r>
          </w:p>
          <w:p w14:paraId="57940656" w14:textId="16F058AA" w:rsidR="00785794" w:rsidRPr="003F30F1" w:rsidRDefault="003F30F1" w:rsidP="00CB0E7E">
            <w:r>
              <w:t xml:space="preserve">ul. </w:t>
            </w:r>
            <w:r w:rsidR="00785794" w:rsidRPr="003F30F1">
              <w:t>Krzemieniecka</w:t>
            </w:r>
            <w:r w:rsidR="00785794" w:rsidRPr="003F30F1">
              <w:t xml:space="preserve"> </w:t>
            </w:r>
            <w:r w:rsidR="00785794" w:rsidRPr="003F30F1">
              <w:t>120</w:t>
            </w:r>
            <w:r w:rsidR="00785794" w:rsidRPr="003F30F1">
              <w:t xml:space="preserve"> </w:t>
            </w:r>
          </w:p>
          <w:p w14:paraId="64C3F857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54-640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1B1F6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382 371.84 zł</w:t>
            </w:r>
          </w:p>
        </w:tc>
      </w:tr>
      <w:tr w:rsidR="00785794" w:rsidRPr="003F30F1" w14:paraId="16FBF615" w14:textId="77777777" w:rsidTr="00CB0E7E">
        <w:tc>
          <w:tcPr>
            <w:tcW w:w="993" w:type="dxa"/>
            <w:shd w:val="clear" w:color="auto" w:fill="auto"/>
            <w:vAlign w:val="center"/>
          </w:tcPr>
          <w:p w14:paraId="63BBAEE6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31962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44</w:t>
            </w:r>
          </w:p>
        </w:tc>
        <w:tc>
          <w:tcPr>
            <w:tcW w:w="4110" w:type="dxa"/>
            <w:shd w:val="clear" w:color="auto" w:fill="auto"/>
          </w:tcPr>
          <w:p w14:paraId="335A45E3" w14:textId="77777777" w:rsidR="00785794" w:rsidRPr="003F30F1" w:rsidRDefault="00785794" w:rsidP="00CB0E7E">
            <w:pPr>
              <w:spacing w:before="80"/>
            </w:pPr>
            <w:r w:rsidRPr="003F30F1">
              <w:t>Urtica Sp. z o.o.</w:t>
            </w:r>
          </w:p>
          <w:p w14:paraId="2937E8A3" w14:textId="1D863CD7" w:rsidR="00785794" w:rsidRPr="003F30F1" w:rsidRDefault="003F30F1" w:rsidP="00CB0E7E">
            <w:r>
              <w:t xml:space="preserve">ul. </w:t>
            </w:r>
            <w:r w:rsidR="00785794" w:rsidRPr="003F30F1">
              <w:t>Krzemieniecka</w:t>
            </w:r>
            <w:r w:rsidR="00785794" w:rsidRPr="003F30F1">
              <w:t xml:space="preserve"> </w:t>
            </w:r>
            <w:r w:rsidR="00785794" w:rsidRPr="003F30F1">
              <w:t>120</w:t>
            </w:r>
            <w:r w:rsidR="00785794" w:rsidRPr="003F30F1">
              <w:t xml:space="preserve"> </w:t>
            </w:r>
          </w:p>
          <w:p w14:paraId="60E48084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54-640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2336D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27 339.27 zł</w:t>
            </w:r>
          </w:p>
        </w:tc>
      </w:tr>
      <w:tr w:rsidR="00785794" w:rsidRPr="003F30F1" w14:paraId="14318A49" w14:textId="77777777" w:rsidTr="00CB0E7E">
        <w:tc>
          <w:tcPr>
            <w:tcW w:w="993" w:type="dxa"/>
            <w:shd w:val="clear" w:color="auto" w:fill="auto"/>
            <w:vAlign w:val="center"/>
          </w:tcPr>
          <w:p w14:paraId="5B1C2F8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58858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47</w:t>
            </w:r>
          </w:p>
        </w:tc>
        <w:tc>
          <w:tcPr>
            <w:tcW w:w="4110" w:type="dxa"/>
            <w:shd w:val="clear" w:color="auto" w:fill="auto"/>
          </w:tcPr>
          <w:p w14:paraId="5607F91D" w14:textId="77777777" w:rsidR="00785794" w:rsidRPr="003F30F1" w:rsidRDefault="00785794" w:rsidP="00CB0E7E">
            <w:pPr>
              <w:spacing w:before="80"/>
            </w:pPr>
            <w:r w:rsidRPr="003F30F1">
              <w:t>Urtica Sp. z o.o.</w:t>
            </w:r>
          </w:p>
          <w:p w14:paraId="0AECC2A7" w14:textId="41D8B7BB" w:rsidR="00785794" w:rsidRPr="003F30F1" w:rsidRDefault="003F30F1" w:rsidP="00CB0E7E">
            <w:r>
              <w:t xml:space="preserve">ul. </w:t>
            </w:r>
            <w:r w:rsidR="00785794" w:rsidRPr="003F30F1">
              <w:t>Krzemieniecka</w:t>
            </w:r>
            <w:r w:rsidR="00785794" w:rsidRPr="003F30F1">
              <w:t xml:space="preserve"> </w:t>
            </w:r>
            <w:r w:rsidR="00785794" w:rsidRPr="003F30F1">
              <w:t>120</w:t>
            </w:r>
            <w:r w:rsidR="00785794" w:rsidRPr="003F30F1">
              <w:t xml:space="preserve"> </w:t>
            </w:r>
          </w:p>
          <w:p w14:paraId="37F43079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54-640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F4677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2 447.28 zł</w:t>
            </w:r>
          </w:p>
        </w:tc>
      </w:tr>
      <w:tr w:rsidR="00785794" w:rsidRPr="003F30F1" w14:paraId="38969F99" w14:textId="77777777" w:rsidTr="00CB0E7E">
        <w:tc>
          <w:tcPr>
            <w:tcW w:w="993" w:type="dxa"/>
            <w:shd w:val="clear" w:color="auto" w:fill="auto"/>
            <w:vAlign w:val="center"/>
          </w:tcPr>
          <w:p w14:paraId="4B92CE6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048AD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49</w:t>
            </w:r>
          </w:p>
        </w:tc>
        <w:tc>
          <w:tcPr>
            <w:tcW w:w="4110" w:type="dxa"/>
            <w:shd w:val="clear" w:color="auto" w:fill="auto"/>
          </w:tcPr>
          <w:p w14:paraId="7B4E98D7" w14:textId="77777777" w:rsidR="00785794" w:rsidRPr="003F30F1" w:rsidRDefault="00785794" w:rsidP="00CB0E7E">
            <w:pPr>
              <w:spacing w:before="80"/>
            </w:pPr>
            <w:r w:rsidRPr="003F30F1">
              <w:t>Urtica Sp. z o.o.</w:t>
            </w:r>
          </w:p>
          <w:p w14:paraId="114A684B" w14:textId="320D608B" w:rsidR="00785794" w:rsidRPr="003F30F1" w:rsidRDefault="003F30F1" w:rsidP="00CB0E7E">
            <w:r>
              <w:t xml:space="preserve">ul. </w:t>
            </w:r>
            <w:r w:rsidR="00785794" w:rsidRPr="003F30F1">
              <w:t>Krzemieniecka</w:t>
            </w:r>
            <w:r w:rsidR="00785794" w:rsidRPr="003F30F1">
              <w:t xml:space="preserve"> </w:t>
            </w:r>
            <w:r w:rsidR="00785794" w:rsidRPr="003F30F1">
              <w:t>120</w:t>
            </w:r>
            <w:r w:rsidR="00785794" w:rsidRPr="003F30F1">
              <w:t xml:space="preserve"> </w:t>
            </w:r>
          </w:p>
          <w:p w14:paraId="6E8FC635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54-640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B3CB9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4 024.08 zł</w:t>
            </w:r>
          </w:p>
        </w:tc>
      </w:tr>
      <w:tr w:rsidR="00785794" w:rsidRPr="003F30F1" w14:paraId="78577E6D" w14:textId="77777777" w:rsidTr="00CB0E7E">
        <w:tc>
          <w:tcPr>
            <w:tcW w:w="993" w:type="dxa"/>
            <w:shd w:val="clear" w:color="auto" w:fill="auto"/>
            <w:vAlign w:val="center"/>
          </w:tcPr>
          <w:p w14:paraId="0575837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40CEF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56</w:t>
            </w:r>
          </w:p>
        </w:tc>
        <w:tc>
          <w:tcPr>
            <w:tcW w:w="4110" w:type="dxa"/>
            <w:shd w:val="clear" w:color="auto" w:fill="auto"/>
          </w:tcPr>
          <w:p w14:paraId="394F7FD7" w14:textId="77777777" w:rsidR="00785794" w:rsidRPr="003F30F1" w:rsidRDefault="00785794" w:rsidP="00CB0E7E">
            <w:pPr>
              <w:spacing w:before="80"/>
            </w:pPr>
            <w:r w:rsidRPr="003F30F1">
              <w:t>Urtica Sp. z o.o.</w:t>
            </w:r>
          </w:p>
          <w:p w14:paraId="39E82CDA" w14:textId="463D85A5" w:rsidR="00785794" w:rsidRPr="003F30F1" w:rsidRDefault="003F30F1" w:rsidP="00CB0E7E">
            <w:r>
              <w:t xml:space="preserve">ul. </w:t>
            </w:r>
            <w:r w:rsidR="00785794" w:rsidRPr="003F30F1">
              <w:t>Krzemieniecka</w:t>
            </w:r>
            <w:r w:rsidR="00785794" w:rsidRPr="003F30F1">
              <w:t xml:space="preserve"> </w:t>
            </w:r>
            <w:r w:rsidR="00785794" w:rsidRPr="003F30F1">
              <w:t>120</w:t>
            </w:r>
            <w:r w:rsidR="00785794" w:rsidRPr="003F30F1">
              <w:t xml:space="preserve"> </w:t>
            </w:r>
          </w:p>
          <w:p w14:paraId="1B0D878E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54-640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161CB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422 584.07 zł</w:t>
            </w:r>
          </w:p>
        </w:tc>
      </w:tr>
      <w:tr w:rsidR="00785794" w:rsidRPr="003F30F1" w14:paraId="21D5D83B" w14:textId="77777777" w:rsidTr="00CB0E7E">
        <w:tc>
          <w:tcPr>
            <w:tcW w:w="993" w:type="dxa"/>
            <w:shd w:val="clear" w:color="auto" w:fill="auto"/>
            <w:vAlign w:val="center"/>
          </w:tcPr>
          <w:p w14:paraId="4F9A0A6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8E773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57</w:t>
            </w:r>
          </w:p>
        </w:tc>
        <w:tc>
          <w:tcPr>
            <w:tcW w:w="4110" w:type="dxa"/>
            <w:shd w:val="clear" w:color="auto" w:fill="auto"/>
          </w:tcPr>
          <w:p w14:paraId="6B80A311" w14:textId="77777777" w:rsidR="00785794" w:rsidRPr="003F30F1" w:rsidRDefault="00785794" w:rsidP="00CB0E7E">
            <w:pPr>
              <w:spacing w:before="80"/>
            </w:pPr>
            <w:r w:rsidRPr="003F30F1">
              <w:t>Urtica Sp. z o.o.</w:t>
            </w:r>
          </w:p>
          <w:p w14:paraId="40FCA974" w14:textId="413CD9EB" w:rsidR="00785794" w:rsidRPr="003F30F1" w:rsidRDefault="003F30F1" w:rsidP="00CB0E7E">
            <w:r>
              <w:t xml:space="preserve">ul. </w:t>
            </w:r>
            <w:r w:rsidR="00785794" w:rsidRPr="003F30F1">
              <w:t>Krzemieniecka</w:t>
            </w:r>
            <w:r w:rsidR="00785794" w:rsidRPr="003F30F1">
              <w:t xml:space="preserve"> </w:t>
            </w:r>
            <w:r w:rsidR="00785794" w:rsidRPr="003F30F1">
              <w:t>120</w:t>
            </w:r>
            <w:r w:rsidR="00785794" w:rsidRPr="003F30F1">
              <w:t xml:space="preserve"> </w:t>
            </w:r>
          </w:p>
          <w:p w14:paraId="37FD9EBC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54-640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BF52B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28 304.64 zł</w:t>
            </w:r>
          </w:p>
        </w:tc>
      </w:tr>
      <w:tr w:rsidR="00785794" w:rsidRPr="003F30F1" w14:paraId="72D7C0B6" w14:textId="77777777" w:rsidTr="00CB0E7E">
        <w:tc>
          <w:tcPr>
            <w:tcW w:w="993" w:type="dxa"/>
            <w:shd w:val="clear" w:color="auto" w:fill="auto"/>
            <w:vAlign w:val="center"/>
          </w:tcPr>
          <w:p w14:paraId="23D5126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307B8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64</w:t>
            </w:r>
          </w:p>
        </w:tc>
        <w:tc>
          <w:tcPr>
            <w:tcW w:w="4110" w:type="dxa"/>
            <w:shd w:val="clear" w:color="auto" w:fill="auto"/>
          </w:tcPr>
          <w:p w14:paraId="1F007A2F" w14:textId="77777777" w:rsidR="00785794" w:rsidRPr="003F30F1" w:rsidRDefault="00785794" w:rsidP="00CB0E7E">
            <w:pPr>
              <w:spacing w:before="80"/>
            </w:pPr>
            <w:r w:rsidRPr="003F30F1">
              <w:t>Urtica Sp. z o.o.</w:t>
            </w:r>
          </w:p>
          <w:p w14:paraId="705C2C1F" w14:textId="5680D114" w:rsidR="00785794" w:rsidRPr="003F30F1" w:rsidRDefault="003F30F1" w:rsidP="00CB0E7E">
            <w:r>
              <w:t xml:space="preserve">ul. </w:t>
            </w:r>
            <w:r w:rsidR="00785794" w:rsidRPr="003F30F1">
              <w:t>Krzemieniecka</w:t>
            </w:r>
            <w:r w:rsidR="00785794" w:rsidRPr="003F30F1">
              <w:t xml:space="preserve"> </w:t>
            </w:r>
            <w:r w:rsidR="00785794" w:rsidRPr="003F30F1">
              <w:t>120</w:t>
            </w:r>
            <w:r w:rsidR="00785794" w:rsidRPr="003F30F1">
              <w:t xml:space="preserve"> </w:t>
            </w:r>
          </w:p>
          <w:p w14:paraId="1B15934E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54-640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C0DC7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47 823.26 zł</w:t>
            </w:r>
          </w:p>
        </w:tc>
      </w:tr>
      <w:tr w:rsidR="00785794" w:rsidRPr="003F30F1" w14:paraId="47C3EC6E" w14:textId="77777777" w:rsidTr="00CB0E7E">
        <w:tc>
          <w:tcPr>
            <w:tcW w:w="993" w:type="dxa"/>
            <w:shd w:val="clear" w:color="auto" w:fill="auto"/>
            <w:vAlign w:val="center"/>
          </w:tcPr>
          <w:p w14:paraId="5A08F862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2DA19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68</w:t>
            </w:r>
          </w:p>
        </w:tc>
        <w:tc>
          <w:tcPr>
            <w:tcW w:w="4110" w:type="dxa"/>
            <w:shd w:val="clear" w:color="auto" w:fill="auto"/>
          </w:tcPr>
          <w:p w14:paraId="629CFD76" w14:textId="77777777" w:rsidR="00785794" w:rsidRPr="003F30F1" w:rsidRDefault="00785794" w:rsidP="00CB0E7E">
            <w:pPr>
              <w:spacing w:before="80"/>
            </w:pPr>
            <w:r w:rsidRPr="003F30F1">
              <w:t>Urtica Sp. z o.o.</w:t>
            </w:r>
          </w:p>
          <w:p w14:paraId="3BB48F61" w14:textId="26E1DBC3" w:rsidR="00785794" w:rsidRPr="003F30F1" w:rsidRDefault="003F30F1" w:rsidP="00CB0E7E">
            <w:r>
              <w:t xml:space="preserve">ul. </w:t>
            </w:r>
            <w:r w:rsidR="00785794" w:rsidRPr="003F30F1">
              <w:t>Krzemieniecka</w:t>
            </w:r>
            <w:r w:rsidR="00785794" w:rsidRPr="003F30F1">
              <w:t xml:space="preserve"> </w:t>
            </w:r>
            <w:r w:rsidR="00785794" w:rsidRPr="003F30F1">
              <w:t>120</w:t>
            </w:r>
            <w:r w:rsidR="00785794" w:rsidRPr="003F30F1">
              <w:t xml:space="preserve"> </w:t>
            </w:r>
          </w:p>
          <w:p w14:paraId="18ED4B37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54-640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6B41B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22 125.96 zł</w:t>
            </w:r>
          </w:p>
        </w:tc>
      </w:tr>
      <w:tr w:rsidR="00785794" w:rsidRPr="003F30F1" w14:paraId="2B7A6B82" w14:textId="77777777" w:rsidTr="00CB0E7E">
        <w:tc>
          <w:tcPr>
            <w:tcW w:w="993" w:type="dxa"/>
            <w:shd w:val="clear" w:color="auto" w:fill="auto"/>
            <w:vAlign w:val="center"/>
          </w:tcPr>
          <w:p w14:paraId="42521C9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1FA48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70</w:t>
            </w:r>
          </w:p>
        </w:tc>
        <w:tc>
          <w:tcPr>
            <w:tcW w:w="4110" w:type="dxa"/>
            <w:shd w:val="clear" w:color="auto" w:fill="auto"/>
          </w:tcPr>
          <w:p w14:paraId="4FF77016" w14:textId="77777777" w:rsidR="00785794" w:rsidRPr="003F30F1" w:rsidRDefault="00785794" w:rsidP="00CB0E7E">
            <w:pPr>
              <w:spacing w:before="80"/>
            </w:pPr>
            <w:r w:rsidRPr="003F30F1">
              <w:t>Urtica Sp. z o.o.</w:t>
            </w:r>
          </w:p>
          <w:p w14:paraId="6293D9CD" w14:textId="41B8861B" w:rsidR="00785794" w:rsidRPr="003F30F1" w:rsidRDefault="003F30F1" w:rsidP="00CB0E7E">
            <w:r>
              <w:t xml:space="preserve">ul. </w:t>
            </w:r>
            <w:r w:rsidR="00785794" w:rsidRPr="003F30F1">
              <w:t>Krzemieniecka</w:t>
            </w:r>
            <w:r w:rsidR="00785794" w:rsidRPr="003F30F1">
              <w:t xml:space="preserve"> </w:t>
            </w:r>
            <w:r w:rsidR="00785794" w:rsidRPr="003F30F1">
              <w:t>120</w:t>
            </w:r>
            <w:r w:rsidR="00785794" w:rsidRPr="003F30F1">
              <w:t xml:space="preserve"> </w:t>
            </w:r>
          </w:p>
          <w:p w14:paraId="5D177732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54-640</w:t>
            </w:r>
            <w:r w:rsidRPr="003F30F1">
              <w:t xml:space="preserve"> </w:t>
            </w:r>
            <w:r w:rsidRPr="003F30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449E5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36 536.51 zł</w:t>
            </w:r>
          </w:p>
        </w:tc>
      </w:tr>
      <w:tr w:rsidR="00785794" w:rsidRPr="003F30F1" w14:paraId="76589B86" w14:textId="77777777" w:rsidTr="00CB0E7E">
        <w:tc>
          <w:tcPr>
            <w:tcW w:w="993" w:type="dxa"/>
            <w:shd w:val="clear" w:color="auto" w:fill="auto"/>
            <w:vAlign w:val="center"/>
          </w:tcPr>
          <w:p w14:paraId="127B2B2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33313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8</w:t>
            </w:r>
          </w:p>
        </w:tc>
        <w:tc>
          <w:tcPr>
            <w:tcW w:w="4110" w:type="dxa"/>
            <w:shd w:val="clear" w:color="auto" w:fill="auto"/>
          </w:tcPr>
          <w:p w14:paraId="38F4C23C" w14:textId="77777777" w:rsidR="00785794" w:rsidRPr="003F30F1" w:rsidRDefault="00785794" w:rsidP="00CB0E7E">
            <w:pPr>
              <w:spacing w:before="80"/>
            </w:pPr>
            <w:r w:rsidRPr="003F30F1">
              <w:t>Lek S.A.</w:t>
            </w:r>
          </w:p>
          <w:p w14:paraId="20CC3FCE" w14:textId="5EFD9179" w:rsidR="00785794" w:rsidRPr="003F30F1" w:rsidRDefault="003F30F1" w:rsidP="00CB0E7E">
            <w:r>
              <w:t xml:space="preserve">ul. </w:t>
            </w:r>
            <w:r w:rsidR="00785794" w:rsidRPr="003F30F1">
              <w:t>Podlipie</w:t>
            </w:r>
            <w:r w:rsidR="00785794" w:rsidRPr="003F30F1">
              <w:t xml:space="preserve"> </w:t>
            </w:r>
            <w:r w:rsidR="00785794" w:rsidRPr="003F30F1">
              <w:t>16</w:t>
            </w:r>
            <w:r w:rsidR="00785794" w:rsidRPr="003F30F1">
              <w:t xml:space="preserve"> </w:t>
            </w:r>
          </w:p>
          <w:p w14:paraId="56B88AAA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95-010</w:t>
            </w:r>
            <w:r w:rsidRPr="003F30F1">
              <w:t xml:space="preserve"> </w:t>
            </w:r>
            <w:r w:rsidRPr="003F30F1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AC8AE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1 944.00 zł</w:t>
            </w:r>
          </w:p>
        </w:tc>
      </w:tr>
      <w:tr w:rsidR="00785794" w:rsidRPr="003F30F1" w14:paraId="23E44E58" w14:textId="77777777" w:rsidTr="00CB0E7E">
        <w:tc>
          <w:tcPr>
            <w:tcW w:w="993" w:type="dxa"/>
            <w:shd w:val="clear" w:color="auto" w:fill="auto"/>
            <w:vAlign w:val="center"/>
          </w:tcPr>
          <w:p w14:paraId="40534FF4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2F14C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10</w:t>
            </w:r>
          </w:p>
        </w:tc>
        <w:tc>
          <w:tcPr>
            <w:tcW w:w="4110" w:type="dxa"/>
            <w:shd w:val="clear" w:color="auto" w:fill="auto"/>
          </w:tcPr>
          <w:p w14:paraId="443D585B" w14:textId="77777777" w:rsidR="00785794" w:rsidRPr="003F30F1" w:rsidRDefault="00785794" w:rsidP="00CB0E7E">
            <w:pPr>
              <w:spacing w:before="80"/>
            </w:pPr>
            <w:r w:rsidRPr="003F30F1">
              <w:t>Lek S.A.</w:t>
            </w:r>
          </w:p>
          <w:p w14:paraId="00738623" w14:textId="40C2BCBA" w:rsidR="00785794" w:rsidRPr="003F30F1" w:rsidRDefault="003F30F1" w:rsidP="00CB0E7E">
            <w:r>
              <w:t xml:space="preserve">ul. </w:t>
            </w:r>
            <w:r w:rsidR="00785794" w:rsidRPr="003F30F1">
              <w:t>Podlipie</w:t>
            </w:r>
            <w:r w:rsidR="00785794" w:rsidRPr="003F30F1">
              <w:t xml:space="preserve"> </w:t>
            </w:r>
            <w:r w:rsidR="00785794" w:rsidRPr="003F30F1">
              <w:t>16</w:t>
            </w:r>
            <w:r w:rsidR="00785794" w:rsidRPr="003F30F1">
              <w:t xml:space="preserve"> </w:t>
            </w:r>
          </w:p>
          <w:p w14:paraId="6AED8F7B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95-010</w:t>
            </w:r>
            <w:r w:rsidRPr="003F30F1">
              <w:t xml:space="preserve"> </w:t>
            </w:r>
            <w:r w:rsidRPr="003F30F1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A6465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18 179.64 zł</w:t>
            </w:r>
          </w:p>
        </w:tc>
      </w:tr>
      <w:tr w:rsidR="00785794" w:rsidRPr="003F30F1" w14:paraId="212439AB" w14:textId="77777777" w:rsidTr="00CB0E7E">
        <w:tc>
          <w:tcPr>
            <w:tcW w:w="993" w:type="dxa"/>
            <w:shd w:val="clear" w:color="auto" w:fill="auto"/>
            <w:vAlign w:val="center"/>
          </w:tcPr>
          <w:p w14:paraId="089E534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EE4F7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12</w:t>
            </w:r>
          </w:p>
        </w:tc>
        <w:tc>
          <w:tcPr>
            <w:tcW w:w="4110" w:type="dxa"/>
            <w:shd w:val="clear" w:color="auto" w:fill="auto"/>
          </w:tcPr>
          <w:p w14:paraId="1D6B85AA" w14:textId="77777777" w:rsidR="00785794" w:rsidRPr="003F30F1" w:rsidRDefault="00785794" w:rsidP="00CB0E7E">
            <w:pPr>
              <w:spacing w:before="80"/>
            </w:pPr>
            <w:r w:rsidRPr="003F30F1">
              <w:t>Lek S.A.</w:t>
            </w:r>
          </w:p>
          <w:p w14:paraId="40F380C8" w14:textId="09CF0962" w:rsidR="00785794" w:rsidRPr="003F30F1" w:rsidRDefault="003F30F1" w:rsidP="00CB0E7E">
            <w:r>
              <w:t xml:space="preserve">ul. </w:t>
            </w:r>
            <w:r w:rsidR="00785794" w:rsidRPr="003F30F1">
              <w:t>Podlipie</w:t>
            </w:r>
            <w:r w:rsidR="00785794" w:rsidRPr="003F30F1">
              <w:t xml:space="preserve"> </w:t>
            </w:r>
            <w:r w:rsidR="00785794" w:rsidRPr="003F30F1">
              <w:t>16</w:t>
            </w:r>
            <w:r w:rsidR="00785794" w:rsidRPr="003F30F1">
              <w:t xml:space="preserve"> </w:t>
            </w:r>
          </w:p>
          <w:p w14:paraId="58A05112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95-010</w:t>
            </w:r>
            <w:r w:rsidRPr="003F30F1">
              <w:t xml:space="preserve"> </w:t>
            </w:r>
            <w:r w:rsidRPr="003F30F1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53064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14 259.24 zł</w:t>
            </w:r>
          </w:p>
        </w:tc>
      </w:tr>
      <w:tr w:rsidR="00785794" w:rsidRPr="003F30F1" w14:paraId="311327DC" w14:textId="77777777" w:rsidTr="00CB0E7E">
        <w:tc>
          <w:tcPr>
            <w:tcW w:w="993" w:type="dxa"/>
            <w:shd w:val="clear" w:color="auto" w:fill="auto"/>
            <w:vAlign w:val="center"/>
          </w:tcPr>
          <w:p w14:paraId="05C51C3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D8C55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20</w:t>
            </w:r>
          </w:p>
        </w:tc>
        <w:tc>
          <w:tcPr>
            <w:tcW w:w="4110" w:type="dxa"/>
            <w:shd w:val="clear" w:color="auto" w:fill="auto"/>
          </w:tcPr>
          <w:p w14:paraId="1818A15C" w14:textId="77777777" w:rsidR="00785794" w:rsidRPr="003F30F1" w:rsidRDefault="00785794" w:rsidP="00CB0E7E">
            <w:pPr>
              <w:spacing w:before="80"/>
            </w:pPr>
            <w:r w:rsidRPr="003F30F1">
              <w:t>Lek S.A.</w:t>
            </w:r>
          </w:p>
          <w:p w14:paraId="03F303CB" w14:textId="66A7B7F6" w:rsidR="00785794" w:rsidRPr="003F30F1" w:rsidRDefault="003F30F1" w:rsidP="00CB0E7E">
            <w:r>
              <w:t xml:space="preserve">ul. </w:t>
            </w:r>
            <w:r w:rsidR="00785794" w:rsidRPr="003F30F1">
              <w:t>Podlipie</w:t>
            </w:r>
            <w:r w:rsidR="00785794" w:rsidRPr="003F30F1">
              <w:t xml:space="preserve"> </w:t>
            </w:r>
            <w:r w:rsidR="00785794" w:rsidRPr="003F30F1">
              <w:t>16</w:t>
            </w:r>
            <w:r w:rsidR="00785794" w:rsidRPr="003F30F1">
              <w:t xml:space="preserve"> </w:t>
            </w:r>
          </w:p>
          <w:p w14:paraId="1CE52D28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95-010</w:t>
            </w:r>
            <w:r w:rsidRPr="003F30F1">
              <w:t xml:space="preserve"> </w:t>
            </w:r>
            <w:r w:rsidRPr="003F30F1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022A0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4 082.40 zł</w:t>
            </w:r>
          </w:p>
        </w:tc>
      </w:tr>
      <w:tr w:rsidR="00785794" w:rsidRPr="003F30F1" w14:paraId="1F8B00FC" w14:textId="77777777" w:rsidTr="00CB0E7E">
        <w:tc>
          <w:tcPr>
            <w:tcW w:w="993" w:type="dxa"/>
            <w:shd w:val="clear" w:color="auto" w:fill="auto"/>
            <w:vAlign w:val="center"/>
          </w:tcPr>
          <w:p w14:paraId="46ECEA2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E0B69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35</w:t>
            </w:r>
          </w:p>
        </w:tc>
        <w:tc>
          <w:tcPr>
            <w:tcW w:w="4110" w:type="dxa"/>
            <w:shd w:val="clear" w:color="auto" w:fill="auto"/>
          </w:tcPr>
          <w:p w14:paraId="0CC96419" w14:textId="77777777" w:rsidR="00785794" w:rsidRPr="003F30F1" w:rsidRDefault="00785794" w:rsidP="00CB0E7E">
            <w:pPr>
              <w:spacing w:before="80"/>
            </w:pPr>
            <w:r w:rsidRPr="003F30F1">
              <w:t>Lek S.A.</w:t>
            </w:r>
          </w:p>
          <w:p w14:paraId="2511D120" w14:textId="4B493D85" w:rsidR="00785794" w:rsidRPr="003F30F1" w:rsidRDefault="003F30F1" w:rsidP="00CB0E7E">
            <w:r>
              <w:t xml:space="preserve">ul. </w:t>
            </w:r>
            <w:r w:rsidR="00785794" w:rsidRPr="003F30F1">
              <w:t>Podlipie</w:t>
            </w:r>
            <w:r w:rsidR="00785794" w:rsidRPr="003F30F1">
              <w:t xml:space="preserve"> </w:t>
            </w:r>
            <w:r w:rsidR="00785794" w:rsidRPr="003F30F1">
              <w:t>16</w:t>
            </w:r>
            <w:r w:rsidR="00785794" w:rsidRPr="003F30F1">
              <w:t xml:space="preserve"> </w:t>
            </w:r>
          </w:p>
          <w:p w14:paraId="37907B63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95-010</w:t>
            </w:r>
            <w:r w:rsidRPr="003F30F1">
              <w:t xml:space="preserve"> </w:t>
            </w:r>
            <w:r w:rsidRPr="003F30F1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DA58B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35 532.00 zł</w:t>
            </w:r>
          </w:p>
        </w:tc>
      </w:tr>
      <w:tr w:rsidR="00785794" w:rsidRPr="003F30F1" w14:paraId="25977E5C" w14:textId="77777777" w:rsidTr="00CB0E7E">
        <w:tc>
          <w:tcPr>
            <w:tcW w:w="993" w:type="dxa"/>
            <w:shd w:val="clear" w:color="auto" w:fill="auto"/>
            <w:vAlign w:val="center"/>
          </w:tcPr>
          <w:p w14:paraId="32B1917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26A53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58</w:t>
            </w:r>
          </w:p>
        </w:tc>
        <w:tc>
          <w:tcPr>
            <w:tcW w:w="4110" w:type="dxa"/>
            <w:shd w:val="clear" w:color="auto" w:fill="auto"/>
          </w:tcPr>
          <w:p w14:paraId="229C71FE" w14:textId="77777777" w:rsidR="00785794" w:rsidRPr="003F30F1" w:rsidRDefault="00785794" w:rsidP="00CB0E7E">
            <w:pPr>
              <w:spacing w:before="80"/>
            </w:pPr>
            <w:r w:rsidRPr="003F30F1">
              <w:t>Lek S.A.</w:t>
            </w:r>
          </w:p>
          <w:p w14:paraId="66CDD64B" w14:textId="53C9F966" w:rsidR="00785794" w:rsidRPr="003F30F1" w:rsidRDefault="003F30F1" w:rsidP="00CB0E7E">
            <w:r>
              <w:t xml:space="preserve">ul. </w:t>
            </w:r>
            <w:r w:rsidR="00785794" w:rsidRPr="003F30F1">
              <w:t>Podlipie</w:t>
            </w:r>
            <w:r w:rsidR="00785794" w:rsidRPr="003F30F1">
              <w:t xml:space="preserve"> </w:t>
            </w:r>
            <w:r w:rsidR="00785794" w:rsidRPr="003F30F1">
              <w:t>16</w:t>
            </w:r>
            <w:r w:rsidR="00785794" w:rsidRPr="003F30F1">
              <w:t xml:space="preserve"> </w:t>
            </w:r>
          </w:p>
          <w:p w14:paraId="01A2DDDB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95-010</w:t>
            </w:r>
            <w:r w:rsidRPr="003F30F1">
              <w:t xml:space="preserve"> </w:t>
            </w:r>
            <w:r w:rsidRPr="003F30F1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25CF8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44 816.76 zł</w:t>
            </w:r>
          </w:p>
        </w:tc>
      </w:tr>
      <w:tr w:rsidR="00785794" w:rsidRPr="003F30F1" w14:paraId="7A72BBAB" w14:textId="77777777" w:rsidTr="00CB0E7E">
        <w:tc>
          <w:tcPr>
            <w:tcW w:w="993" w:type="dxa"/>
            <w:shd w:val="clear" w:color="auto" w:fill="auto"/>
            <w:vAlign w:val="center"/>
          </w:tcPr>
          <w:p w14:paraId="3FD7483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lastRenderedPageBreak/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FA5A0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62</w:t>
            </w:r>
          </w:p>
        </w:tc>
        <w:tc>
          <w:tcPr>
            <w:tcW w:w="4110" w:type="dxa"/>
            <w:shd w:val="clear" w:color="auto" w:fill="auto"/>
          </w:tcPr>
          <w:p w14:paraId="5F5D3FB2" w14:textId="77777777" w:rsidR="00785794" w:rsidRPr="003F30F1" w:rsidRDefault="00785794" w:rsidP="00CB0E7E">
            <w:pPr>
              <w:spacing w:before="80"/>
            </w:pPr>
            <w:r w:rsidRPr="003F30F1">
              <w:t>Lek S.A.</w:t>
            </w:r>
          </w:p>
          <w:p w14:paraId="1761787E" w14:textId="06718EFB" w:rsidR="00785794" w:rsidRPr="003F30F1" w:rsidRDefault="003F30F1" w:rsidP="00CB0E7E">
            <w:r>
              <w:t xml:space="preserve">ul. </w:t>
            </w:r>
            <w:r w:rsidR="00785794" w:rsidRPr="003F30F1">
              <w:t>Podlipie</w:t>
            </w:r>
            <w:r w:rsidR="00785794" w:rsidRPr="003F30F1">
              <w:t xml:space="preserve"> </w:t>
            </w:r>
            <w:r w:rsidR="00785794" w:rsidRPr="003F30F1">
              <w:t>16</w:t>
            </w:r>
            <w:r w:rsidR="00785794" w:rsidRPr="003F30F1">
              <w:t xml:space="preserve"> </w:t>
            </w:r>
          </w:p>
          <w:p w14:paraId="115831AC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95-010</w:t>
            </w:r>
            <w:r w:rsidRPr="003F30F1">
              <w:t xml:space="preserve"> </w:t>
            </w:r>
            <w:r w:rsidRPr="003F30F1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765A4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36 876.60 zł</w:t>
            </w:r>
          </w:p>
        </w:tc>
      </w:tr>
      <w:tr w:rsidR="00785794" w:rsidRPr="003F30F1" w14:paraId="2ED8CFE2" w14:textId="77777777" w:rsidTr="00CB0E7E">
        <w:tc>
          <w:tcPr>
            <w:tcW w:w="993" w:type="dxa"/>
            <w:shd w:val="clear" w:color="auto" w:fill="auto"/>
            <w:vAlign w:val="center"/>
          </w:tcPr>
          <w:p w14:paraId="1E9699D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97A2C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65</w:t>
            </w:r>
          </w:p>
        </w:tc>
        <w:tc>
          <w:tcPr>
            <w:tcW w:w="4110" w:type="dxa"/>
            <w:shd w:val="clear" w:color="auto" w:fill="auto"/>
          </w:tcPr>
          <w:p w14:paraId="5E4D249B" w14:textId="77777777" w:rsidR="00785794" w:rsidRPr="003F30F1" w:rsidRDefault="00785794" w:rsidP="00CB0E7E">
            <w:pPr>
              <w:spacing w:before="80"/>
            </w:pPr>
            <w:r w:rsidRPr="003F30F1">
              <w:t>Lek S.A.</w:t>
            </w:r>
          </w:p>
          <w:p w14:paraId="50822680" w14:textId="4D86ED41" w:rsidR="00785794" w:rsidRPr="003F30F1" w:rsidRDefault="003F30F1" w:rsidP="00CB0E7E">
            <w:r>
              <w:t xml:space="preserve">ul. </w:t>
            </w:r>
            <w:r w:rsidR="00785794" w:rsidRPr="003F30F1">
              <w:t>Podlipie</w:t>
            </w:r>
            <w:r w:rsidR="00785794" w:rsidRPr="003F30F1">
              <w:t xml:space="preserve"> </w:t>
            </w:r>
            <w:r w:rsidR="00785794" w:rsidRPr="003F30F1">
              <w:t>16</w:t>
            </w:r>
            <w:r w:rsidR="00785794" w:rsidRPr="003F30F1">
              <w:t xml:space="preserve"> </w:t>
            </w:r>
          </w:p>
          <w:p w14:paraId="2C0BCE53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95-010</w:t>
            </w:r>
            <w:r w:rsidRPr="003F30F1">
              <w:t xml:space="preserve"> </w:t>
            </w:r>
            <w:r w:rsidRPr="003F30F1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F7071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141 430.15 zł</w:t>
            </w:r>
          </w:p>
        </w:tc>
      </w:tr>
      <w:tr w:rsidR="00785794" w:rsidRPr="003F30F1" w14:paraId="10482E4A" w14:textId="77777777" w:rsidTr="00CB0E7E">
        <w:tc>
          <w:tcPr>
            <w:tcW w:w="993" w:type="dxa"/>
            <w:shd w:val="clear" w:color="auto" w:fill="auto"/>
            <w:vAlign w:val="center"/>
          </w:tcPr>
          <w:p w14:paraId="4EABDD9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61483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10</w:t>
            </w:r>
          </w:p>
        </w:tc>
        <w:tc>
          <w:tcPr>
            <w:tcW w:w="4110" w:type="dxa"/>
            <w:shd w:val="clear" w:color="auto" w:fill="auto"/>
          </w:tcPr>
          <w:p w14:paraId="591D508F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Bialmed</w:t>
            </w:r>
            <w:proofErr w:type="spellEnd"/>
            <w:r w:rsidRPr="003F30F1">
              <w:t xml:space="preserve"> Sp. z o.o.</w:t>
            </w:r>
          </w:p>
          <w:p w14:paraId="54A85637" w14:textId="4C48A7AF" w:rsidR="00785794" w:rsidRPr="003F30F1" w:rsidRDefault="003F30F1" w:rsidP="00CB0E7E">
            <w:r>
              <w:t xml:space="preserve">ul. </w:t>
            </w:r>
            <w:r w:rsidR="00785794" w:rsidRPr="003F30F1">
              <w:t>Kazimierzowska</w:t>
            </w:r>
            <w:r w:rsidR="00785794" w:rsidRPr="003F30F1">
              <w:t xml:space="preserve"> </w:t>
            </w:r>
            <w:r w:rsidR="00785794" w:rsidRPr="003F30F1">
              <w:t>46/48/35</w:t>
            </w:r>
            <w:r w:rsidR="00785794" w:rsidRPr="003F30F1">
              <w:t xml:space="preserve"> </w:t>
            </w:r>
          </w:p>
          <w:p w14:paraId="590054C5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02-546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C0ECC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17 297.93 zł</w:t>
            </w:r>
          </w:p>
        </w:tc>
      </w:tr>
      <w:tr w:rsidR="00785794" w:rsidRPr="003F30F1" w14:paraId="2AD27DB7" w14:textId="77777777" w:rsidTr="00CB0E7E">
        <w:tc>
          <w:tcPr>
            <w:tcW w:w="993" w:type="dxa"/>
            <w:shd w:val="clear" w:color="auto" w:fill="auto"/>
            <w:vAlign w:val="center"/>
          </w:tcPr>
          <w:p w14:paraId="3C2495F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98F5D9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12</w:t>
            </w:r>
          </w:p>
        </w:tc>
        <w:tc>
          <w:tcPr>
            <w:tcW w:w="4110" w:type="dxa"/>
            <w:shd w:val="clear" w:color="auto" w:fill="auto"/>
          </w:tcPr>
          <w:p w14:paraId="211C619F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Bialmed</w:t>
            </w:r>
            <w:proofErr w:type="spellEnd"/>
            <w:r w:rsidRPr="003F30F1">
              <w:t xml:space="preserve"> Sp. z o.o.</w:t>
            </w:r>
          </w:p>
          <w:p w14:paraId="58D9D7CB" w14:textId="1A55D2F2" w:rsidR="00785794" w:rsidRPr="003F30F1" w:rsidRDefault="003F30F1" w:rsidP="00CB0E7E">
            <w:r>
              <w:t xml:space="preserve">ul. </w:t>
            </w:r>
            <w:r w:rsidR="00785794" w:rsidRPr="003F30F1">
              <w:t>Kazimierzowska</w:t>
            </w:r>
            <w:r w:rsidR="00785794" w:rsidRPr="003F30F1">
              <w:t xml:space="preserve"> </w:t>
            </w:r>
            <w:r w:rsidR="00785794" w:rsidRPr="003F30F1">
              <w:t>46/48/35</w:t>
            </w:r>
            <w:r w:rsidR="00785794" w:rsidRPr="003F30F1">
              <w:t xml:space="preserve"> </w:t>
            </w:r>
          </w:p>
          <w:p w14:paraId="38386814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02-546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FD9F3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20 172.23 zł</w:t>
            </w:r>
          </w:p>
        </w:tc>
      </w:tr>
      <w:tr w:rsidR="00785794" w:rsidRPr="003F30F1" w14:paraId="19CC6D89" w14:textId="77777777" w:rsidTr="00CB0E7E">
        <w:tc>
          <w:tcPr>
            <w:tcW w:w="993" w:type="dxa"/>
            <w:shd w:val="clear" w:color="auto" w:fill="auto"/>
            <w:vAlign w:val="center"/>
          </w:tcPr>
          <w:p w14:paraId="682DA2C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CBA40F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13</w:t>
            </w:r>
          </w:p>
        </w:tc>
        <w:tc>
          <w:tcPr>
            <w:tcW w:w="4110" w:type="dxa"/>
            <w:shd w:val="clear" w:color="auto" w:fill="auto"/>
          </w:tcPr>
          <w:p w14:paraId="5461AA84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Bialmed</w:t>
            </w:r>
            <w:proofErr w:type="spellEnd"/>
            <w:r w:rsidRPr="003F30F1">
              <w:t xml:space="preserve"> Sp. z o.o.</w:t>
            </w:r>
          </w:p>
          <w:p w14:paraId="41D76657" w14:textId="698A56BE" w:rsidR="00785794" w:rsidRPr="003F30F1" w:rsidRDefault="003F30F1" w:rsidP="00CB0E7E">
            <w:r>
              <w:t xml:space="preserve">ul. </w:t>
            </w:r>
            <w:r w:rsidR="00785794" w:rsidRPr="003F30F1">
              <w:t>Kazimierzowska</w:t>
            </w:r>
            <w:r w:rsidR="00785794" w:rsidRPr="003F30F1">
              <w:t xml:space="preserve"> </w:t>
            </w:r>
            <w:r w:rsidR="00785794" w:rsidRPr="003F30F1">
              <w:t>46/48/35</w:t>
            </w:r>
            <w:r w:rsidR="00785794" w:rsidRPr="003F30F1">
              <w:t xml:space="preserve"> </w:t>
            </w:r>
          </w:p>
          <w:p w14:paraId="7F7DF004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02-546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6DD68C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55 683.07 zł</w:t>
            </w:r>
          </w:p>
        </w:tc>
      </w:tr>
      <w:tr w:rsidR="00785794" w:rsidRPr="003F30F1" w14:paraId="2F1E693B" w14:textId="77777777" w:rsidTr="00CB0E7E">
        <w:tc>
          <w:tcPr>
            <w:tcW w:w="993" w:type="dxa"/>
            <w:shd w:val="clear" w:color="auto" w:fill="auto"/>
            <w:vAlign w:val="center"/>
          </w:tcPr>
          <w:p w14:paraId="5292EED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E1B8A5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36</w:t>
            </w:r>
          </w:p>
        </w:tc>
        <w:tc>
          <w:tcPr>
            <w:tcW w:w="4110" w:type="dxa"/>
            <w:shd w:val="clear" w:color="auto" w:fill="auto"/>
          </w:tcPr>
          <w:p w14:paraId="13758C87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Bialmed</w:t>
            </w:r>
            <w:proofErr w:type="spellEnd"/>
            <w:r w:rsidRPr="003F30F1">
              <w:t xml:space="preserve"> Sp. z o.o.</w:t>
            </w:r>
          </w:p>
          <w:p w14:paraId="1F9CD0D1" w14:textId="7B2EA624" w:rsidR="00785794" w:rsidRPr="003F30F1" w:rsidRDefault="003F30F1" w:rsidP="00CB0E7E">
            <w:r>
              <w:t xml:space="preserve">ul. </w:t>
            </w:r>
            <w:r w:rsidR="00785794" w:rsidRPr="003F30F1">
              <w:t>Kazimierzowska</w:t>
            </w:r>
            <w:r w:rsidR="00785794" w:rsidRPr="003F30F1">
              <w:t xml:space="preserve"> </w:t>
            </w:r>
            <w:r w:rsidR="00785794" w:rsidRPr="003F30F1">
              <w:t>46/48/35</w:t>
            </w:r>
            <w:r w:rsidR="00785794" w:rsidRPr="003F30F1">
              <w:t xml:space="preserve"> </w:t>
            </w:r>
          </w:p>
          <w:p w14:paraId="5E039720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02-546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C97F1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34 020.00 zł</w:t>
            </w:r>
          </w:p>
        </w:tc>
      </w:tr>
      <w:tr w:rsidR="00785794" w:rsidRPr="003F30F1" w14:paraId="5A4C1F1B" w14:textId="77777777" w:rsidTr="00CB0E7E">
        <w:tc>
          <w:tcPr>
            <w:tcW w:w="993" w:type="dxa"/>
            <w:shd w:val="clear" w:color="auto" w:fill="auto"/>
            <w:vAlign w:val="center"/>
          </w:tcPr>
          <w:p w14:paraId="3CB7D34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311246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47</w:t>
            </w:r>
          </w:p>
        </w:tc>
        <w:tc>
          <w:tcPr>
            <w:tcW w:w="4110" w:type="dxa"/>
            <w:shd w:val="clear" w:color="auto" w:fill="auto"/>
          </w:tcPr>
          <w:p w14:paraId="3C96EC35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Bialmed</w:t>
            </w:r>
            <w:proofErr w:type="spellEnd"/>
            <w:r w:rsidRPr="003F30F1">
              <w:t xml:space="preserve"> Sp. z o.o.</w:t>
            </w:r>
          </w:p>
          <w:p w14:paraId="04F092EF" w14:textId="47A89B3A" w:rsidR="00785794" w:rsidRPr="003F30F1" w:rsidRDefault="003F30F1" w:rsidP="00CB0E7E">
            <w:r>
              <w:t xml:space="preserve">ul. </w:t>
            </w:r>
            <w:r w:rsidR="00785794" w:rsidRPr="003F30F1">
              <w:t>Kazimierzowska</w:t>
            </w:r>
            <w:r w:rsidR="00785794" w:rsidRPr="003F30F1">
              <w:t xml:space="preserve"> </w:t>
            </w:r>
            <w:r w:rsidR="00785794" w:rsidRPr="003F30F1">
              <w:t>46/48/35</w:t>
            </w:r>
            <w:r w:rsidR="00785794" w:rsidRPr="003F30F1">
              <w:t xml:space="preserve"> </w:t>
            </w:r>
          </w:p>
          <w:p w14:paraId="1C41A0F6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02-546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C8B172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2 747.52 zł</w:t>
            </w:r>
          </w:p>
        </w:tc>
      </w:tr>
      <w:tr w:rsidR="00785794" w:rsidRPr="003F30F1" w14:paraId="43776AA7" w14:textId="77777777" w:rsidTr="00CB0E7E">
        <w:tc>
          <w:tcPr>
            <w:tcW w:w="993" w:type="dxa"/>
            <w:shd w:val="clear" w:color="auto" w:fill="auto"/>
            <w:vAlign w:val="center"/>
          </w:tcPr>
          <w:p w14:paraId="35522D98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ABF17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48</w:t>
            </w:r>
          </w:p>
        </w:tc>
        <w:tc>
          <w:tcPr>
            <w:tcW w:w="4110" w:type="dxa"/>
            <w:shd w:val="clear" w:color="auto" w:fill="auto"/>
          </w:tcPr>
          <w:p w14:paraId="5B5A51FE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Bialmed</w:t>
            </w:r>
            <w:proofErr w:type="spellEnd"/>
            <w:r w:rsidRPr="003F30F1">
              <w:t xml:space="preserve"> Sp. z o.o.</w:t>
            </w:r>
          </w:p>
          <w:p w14:paraId="3308643A" w14:textId="2A57EC7E" w:rsidR="00785794" w:rsidRPr="003F30F1" w:rsidRDefault="003F30F1" w:rsidP="00CB0E7E">
            <w:r>
              <w:t xml:space="preserve">ul. </w:t>
            </w:r>
            <w:r w:rsidR="00785794" w:rsidRPr="003F30F1">
              <w:t>Kazimierzowska</w:t>
            </w:r>
            <w:r w:rsidR="00785794" w:rsidRPr="003F30F1">
              <w:t xml:space="preserve"> </w:t>
            </w:r>
            <w:r w:rsidR="00785794" w:rsidRPr="003F30F1">
              <w:t>46/48/35</w:t>
            </w:r>
            <w:r w:rsidR="00785794" w:rsidRPr="003F30F1">
              <w:t xml:space="preserve"> </w:t>
            </w:r>
          </w:p>
          <w:p w14:paraId="63F9CE93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02-546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76BE8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43 832.01 zł</w:t>
            </w:r>
          </w:p>
        </w:tc>
      </w:tr>
      <w:tr w:rsidR="00785794" w:rsidRPr="003F30F1" w14:paraId="3B2F61A4" w14:textId="77777777" w:rsidTr="00CB0E7E">
        <w:tc>
          <w:tcPr>
            <w:tcW w:w="993" w:type="dxa"/>
            <w:shd w:val="clear" w:color="auto" w:fill="auto"/>
            <w:vAlign w:val="center"/>
          </w:tcPr>
          <w:p w14:paraId="574351F3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ABAEF1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54</w:t>
            </w:r>
          </w:p>
        </w:tc>
        <w:tc>
          <w:tcPr>
            <w:tcW w:w="4110" w:type="dxa"/>
            <w:shd w:val="clear" w:color="auto" w:fill="auto"/>
          </w:tcPr>
          <w:p w14:paraId="71634151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Bialmed</w:t>
            </w:r>
            <w:proofErr w:type="spellEnd"/>
            <w:r w:rsidRPr="003F30F1">
              <w:t xml:space="preserve"> Sp. z o.o.</w:t>
            </w:r>
          </w:p>
          <w:p w14:paraId="07CDC49A" w14:textId="0A18713F" w:rsidR="00785794" w:rsidRPr="003F30F1" w:rsidRDefault="003F30F1" w:rsidP="00CB0E7E">
            <w:r>
              <w:t xml:space="preserve">ul. </w:t>
            </w:r>
            <w:r w:rsidR="00785794" w:rsidRPr="003F30F1">
              <w:t>Kazimierzowska</w:t>
            </w:r>
            <w:r w:rsidR="00785794" w:rsidRPr="003F30F1">
              <w:t xml:space="preserve"> </w:t>
            </w:r>
            <w:r w:rsidR="00785794" w:rsidRPr="003F30F1">
              <w:t>46/48/35</w:t>
            </w:r>
            <w:r w:rsidR="00785794" w:rsidRPr="003F30F1">
              <w:t xml:space="preserve"> </w:t>
            </w:r>
          </w:p>
          <w:p w14:paraId="7BFC0B4D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02-546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4A947E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18 604.08 zł</w:t>
            </w:r>
          </w:p>
        </w:tc>
      </w:tr>
      <w:tr w:rsidR="00785794" w:rsidRPr="003F30F1" w14:paraId="767F50EE" w14:textId="77777777" w:rsidTr="00CB0E7E">
        <w:tc>
          <w:tcPr>
            <w:tcW w:w="993" w:type="dxa"/>
            <w:shd w:val="clear" w:color="auto" w:fill="auto"/>
            <w:vAlign w:val="center"/>
          </w:tcPr>
          <w:p w14:paraId="23C1AF7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7433E0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58</w:t>
            </w:r>
          </w:p>
        </w:tc>
        <w:tc>
          <w:tcPr>
            <w:tcW w:w="4110" w:type="dxa"/>
            <w:shd w:val="clear" w:color="auto" w:fill="auto"/>
          </w:tcPr>
          <w:p w14:paraId="7CF7108E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Bialmed</w:t>
            </w:r>
            <w:proofErr w:type="spellEnd"/>
            <w:r w:rsidRPr="003F30F1">
              <w:t xml:space="preserve"> Sp. z o.o.</w:t>
            </w:r>
          </w:p>
          <w:p w14:paraId="2D432547" w14:textId="66BD3EB3" w:rsidR="00785794" w:rsidRPr="003F30F1" w:rsidRDefault="003F30F1" w:rsidP="00CB0E7E">
            <w:r>
              <w:t xml:space="preserve">ul. </w:t>
            </w:r>
            <w:r w:rsidR="00785794" w:rsidRPr="003F30F1">
              <w:t>Kazimierzowska</w:t>
            </w:r>
            <w:r w:rsidR="00785794" w:rsidRPr="003F30F1">
              <w:t xml:space="preserve"> </w:t>
            </w:r>
            <w:r w:rsidR="00785794" w:rsidRPr="003F30F1">
              <w:t>46/48/35</w:t>
            </w:r>
            <w:r w:rsidR="00785794" w:rsidRPr="003F30F1">
              <w:t xml:space="preserve"> </w:t>
            </w:r>
          </w:p>
          <w:p w14:paraId="03F9DADB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02-546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4DB0AB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40 790.94 zł</w:t>
            </w:r>
          </w:p>
        </w:tc>
      </w:tr>
      <w:tr w:rsidR="00785794" w:rsidRPr="003F30F1" w14:paraId="5D3BCCAC" w14:textId="77777777" w:rsidTr="00CB0E7E">
        <w:tc>
          <w:tcPr>
            <w:tcW w:w="993" w:type="dxa"/>
            <w:shd w:val="clear" w:color="auto" w:fill="auto"/>
            <w:vAlign w:val="center"/>
          </w:tcPr>
          <w:p w14:paraId="0D50BF3D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C5358A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62</w:t>
            </w:r>
          </w:p>
        </w:tc>
        <w:tc>
          <w:tcPr>
            <w:tcW w:w="4110" w:type="dxa"/>
            <w:shd w:val="clear" w:color="auto" w:fill="auto"/>
          </w:tcPr>
          <w:p w14:paraId="41A3D9AE" w14:textId="77777777" w:rsidR="00785794" w:rsidRPr="003F30F1" w:rsidRDefault="00785794" w:rsidP="00CB0E7E">
            <w:pPr>
              <w:spacing w:before="80"/>
            </w:pPr>
            <w:proofErr w:type="spellStart"/>
            <w:r w:rsidRPr="003F30F1">
              <w:t>Bialmed</w:t>
            </w:r>
            <w:proofErr w:type="spellEnd"/>
            <w:r w:rsidRPr="003F30F1">
              <w:t xml:space="preserve"> Sp. z o.o.</w:t>
            </w:r>
          </w:p>
          <w:p w14:paraId="45E2CD70" w14:textId="051B3771" w:rsidR="00785794" w:rsidRPr="003F30F1" w:rsidRDefault="003F30F1" w:rsidP="00CB0E7E">
            <w:r>
              <w:t xml:space="preserve">ul. </w:t>
            </w:r>
            <w:r w:rsidR="00785794" w:rsidRPr="003F30F1">
              <w:t>Kazimierzowska</w:t>
            </w:r>
            <w:r w:rsidR="00785794" w:rsidRPr="003F30F1">
              <w:t xml:space="preserve"> </w:t>
            </w:r>
            <w:r w:rsidR="00785794" w:rsidRPr="003F30F1">
              <w:t>46/48/35</w:t>
            </w:r>
            <w:r w:rsidR="00785794" w:rsidRPr="003F30F1">
              <w:t xml:space="preserve"> </w:t>
            </w:r>
          </w:p>
          <w:p w14:paraId="28F02ABD" w14:textId="77777777" w:rsidR="00785794" w:rsidRPr="003F30F1" w:rsidRDefault="00785794" w:rsidP="00CB0E7E">
            <w:pPr>
              <w:spacing w:after="80"/>
              <w:jc w:val="both"/>
            </w:pPr>
            <w:r w:rsidRPr="003F30F1">
              <w:t>02-546</w:t>
            </w:r>
            <w:r w:rsidRPr="003F30F1">
              <w:t xml:space="preserve"> </w:t>
            </w:r>
            <w:r w:rsidRPr="003F30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A46177" w14:textId="77777777" w:rsidR="00785794" w:rsidRPr="003F30F1" w:rsidRDefault="00785794" w:rsidP="00CB0E7E">
            <w:pPr>
              <w:spacing w:before="80" w:after="80"/>
              <w:jc w:val="center"/>
            </w:pPr>
            <w:r w:rsidRPr="003F30F1">
              <w:t>26 353.29 zł</w:t>
            </w:r>
          </w:p>
        </w:tc>
      </w:tr>
      <w:bookmarkEnd w:id="0"/>
    </w:tbl>
    <w:p w14:paraId="4558E0D2" w14:textId="002A9870" w:rsidR="00C236D3" w:rsidRPr="003F30F1" w:rsidRDefault="00C236D3" w:rsidP="00173B20">
      <w:pPr>
        <w:jc w:val="right"/>
        <w:rPr>
          <w:sz w:val="22"/>
          <w:szCs w:val="22"/>
        </w:rPr>
      </w:pPr>
    </w:p>
    <w:sectPr w:rsidR="00C236D3" w:rsidRPr="003F30F1" w:rsidSect="003F30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D8AFEA" w14:textId="77777777" w:rsidR="00674320" w:rsidRDefault="00674320">
      <w:r>
        <w:separator/>
      </w:r>
    </w:p>
  </w:endnote>
  <w:endnote w:type="continuationSeparator" w:id="0">
    <w:p w14:paraId="55FBA49A" w14:textId="77777777" w:rsidR="00674320" w:rsidRDefault="00674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8611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42080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B780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5005F6">
        <v:line id="_x0000_s1025" style="position:absolute;left:0;text-align:left;z-index:251657728" from="-3.85pt,8.7pt" to="455.15pt,8.7pt"/>
      </w:pict>
    </w:r>
  </w:p>
  <w:p w14:paraId="48886103" w14:textId="112CFE40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F724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2F51C7" w14:textId="77777777" w:rsidR="009F189D" w:rsidRDefault="009F189D">
    <w:pPr>
      <w:pStyle w:val="Stopka"/>
      <w:tabs>
        <w:tab w:val="clear" w:pos="4536"/>
      </w:tabs>
      <w:jc w:val="center"/>
    </w:pPr>
  </w:p>
  <w:p w14:paraId="3961062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050E58" w14:textId="77777777" w:rsidR="00674320" w:rsidRDefault="00674320">
      <w:r>
        <w:separator/>
      </w:r>
    </w:p>
  </w:footnote>
  <w:footnote w:type="continuationSeparator" w:id="0">
    <w:p w14:paraId="666F5E61" w14:textId="77777777" w:rsidR="00674320" w:rsidRDefault="00674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26303" w14:textId="77777777" w:rsidR="00785794" w:rsidRDefault="007857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1D2F84" w14:textId="77777777" w:rsidR="00785794" w:rsidRDefault="007857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CDC8C" w14:textId="77777777" w:rsidR="00785794" w:rsidRDefault="007857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432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30F1"/>
    <w:rsid w:val="00423179"/>
    <w:rsid w:val="00490DC0"/>
    <w:rsid w:val="00493F8C"/>
    <w:rsid w:val="004C7E9B"/>
    <w:rsid w:val="005614F2"/>
    <w:rsid w:val="00577BC6"/>
    <w:rsid w:val="00674320"/>
    <w:rsid w:val="0069085C"/>
    <w:rsid w:val="006B27ED"/>
    <w:rsid w:val="00785794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9A01B4"/>
  <w15:chartTrackingRefBased/>
  <w15:docId w15:val="{712DB234-0EDC-4FCD-82D5-F8E96A3EE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8</Pages>
  <Words>1799</Words>
  <Characters>8375</Characters>
  <Application>Microsoft Office Word</Application>
  <DocSecurity>0</DocSecurity>
  <Lines>69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2024-10-18T11:45:00Z</cp:lastPrinted>
  <dcterms:created xsi:type="dcterms:W3CDTF">2024-10-18T11:38:00Z</dcterms:created>
  <dcterms:modified xsi:type="dcterms:W3CDTF">2024-10-18T11:45:00Z</dcterms:modified>
</cp:coreProperties>
</file>