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F1699" w:rsidRDefault="00D62E6E" w:rsidP="008F1699">
      <w:pPr>
        <w:keepNext/>
        <w:spacing w:after="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F169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B97670" w:rsidRPr="008F1699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Pr="008F169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F1699" w:rsidTr="00D62E6E">
        <w:tc>
          <w:tcPr>
            <w:tcW w:w="2800" w:type="dxa"/>
            <w:shd w:val="clear" w:color="auto" w:fill="auto"/>
          </w:tcPr>
          <w:p w:rsidR="00D62E6E" w:rsidRPr="008F1699" w:rsidRDefault="00D62E6E" w:rsidP="008F169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F1699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8F1699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F1699" w:rsidRDefault="00D62E6E" w:rsidP="008F16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D62E6E" w:rsidRPr="008F1699" w:rsidRDefault="00D62E6E" w:rsidP="008F16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F1699" w:rsidRDefault="00D62E6E" w:rsidP="008F169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8F169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F1699" w:rsidTr="00D62E6E">
        <w:tc>
          <w:tcPr>
            <w:tcW w:w="2800" w:type="dxa"/>
            <w:shd w:val="clear" w:color="auto" w:fill="auto"/>
          </w:tcPr>
          <w:p w:rsidR="00D62E6E" w:rsidRPr="008F1699" w:rsidRDefault="00D62E6E" w:rsidP="008F169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F1699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F1699" w:rsidRDefault="00D62E6E" w:rsidP="008F16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D62E6E" w:rsidRPr="008F1699" w:rsidRDefault="00D62E6E" w:rsidP="008F16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F1699" w:rsidRDefault="00D62E6E" w:rsidP="008F169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8F1699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8F169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97670" w:rsidRPr="008F1699" w:rsidTr="00A839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7670" w:rsidRPr="008F1699" w:rsidRDefault="00B97670" w:rsidP="00A8394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B97670" w:rsidRPr="008F1699" w:rsidRDefault="00B97670" w:rsidP="00A8394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(t.j. Dz. U. z 2024 poz. 1320)</w:t>
            </w: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B97670" w:rsidRPr="008F1699" w:rsidRDefault="00B97670" w:rsidP="00A839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B97670" w:rsidRPr="008F1699" w:rsidRDefault="00B97670" w:rsidP="00A839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F1699" w:rsidRDefault="00B9767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F169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93F0A" w:rsidRPr="008F1699">
        <w:rPr>
          <w:rFonts w:ascii="Arial" w:eastAsia="Times New Roman" w:hAnsi="Arial" w:cs="Arial"/>
          <w:sz w:val="20"/>
          <w:szCs w:val="20"/>
          <w:lang w:eastAsia="pl-PL"/>
        </w:rPr>
        <w:t>N</w:t>
      </w:r>
      <w:r w:rsidR="00BC121E" w:rsidRPr="008F1699">
        <w:rPr>
          <w:rFonts w:ascii="Arial" w:eastAsia="Times New Roman" w:hAnsi="Arial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F1699" w:rsidTr="00D62E6E">
        <w:tc>
          <w:tcPr>
            <w:tcW w:w="2269" w:type="dxa"/>
            <w:shd w:val="clear" w:color="auto" w:fill="auto"/>
          </w:tcPr>
          <w:p w:rsidR="00D62E6E" w:rsidRPr="008F169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F1699" w:rsidRDefault="00B9767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Remont drogi gminnej 200629K w km od 0+500,00 do km 1+000,00 w miejscowości Swoszowa, Gmina Szerzyny</w:t>
            </w:r>
            <w:r w:rsidR="00D62E6E"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97670" w:rsidRPr="008F1699" w:rsidTr="00A83944">
        <w:tc>
          <w:tcPr>
            <w:tcW w:w="2269" w:type="dxa"/>
            <w:shd w:val="clear" w:color="auto" w:fill="auto"/>
          </w:tcPr>
          <w:p w:rsidR="00B97670" w:rsidRPr="008F1699" w:rsidRDefault="00B97670" w:rsidP="00A839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7670" w:rsidRPr="008F1699" w:rsidRDefault="00B97670" w:rsidP="00A839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FER.271.26.2024</w:t>
            </w:r>
          </w:p>
        </w:tc>
      </w:tr>
    </w:tbl>
    <w:p w:rsidR="00BC121E" w:rsidRPr="008F1699" w:rsidRDefault="00B9767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F169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8F1699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8F1699">
        <w:rPr>
          <w:rFonts w:ascii="Arial" w:eastAsia="Times New Roman" w:hAnsi="Arial" w:cs="Arial"/>
          <w:b/>
          <w:sz w:val="20"/>
          <w:szCs w:val="20"/>
          <w:lang w:eastAsia="pl-PL"/>
        </w:rPr>
        <w:t>Gmina Szerzyny</w:t>
      </w:r>
      <w:r w:rsidR="00BC121E" w:rsidRPr="008F1699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="00BC121E" w:rsidRPr="008F1699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="00BC121E" w:rsidRPr="008F1699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:rsidR="00BC121E" w:rsidRPr="008F1699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8F1699">
        <w:rPr>
          <w:rFonts w:ascii="Arial" w:eastAsia="Times New Roman" w:hAnsi="Arial" w:cs="Arial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F1699">
        <w:rPr>
          <w:rFonts w:ascii="Arial" w:eastAsia="Times New Roman" w:hAnsi="Arial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8F169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8F1699">
        <w:rPr>
          <w:rFonts w:ascii="Arial" w:eastAsia="Times New Roman" w:hAnsi="Arial" w:cs="Arial"/>
          <w:sz w:val="20"/>
          <w:szCs w:val="20"/>
          <w:lang w:eastAsia="pl-PL"/>
        </w:rPr>
        <w:t>o ochronie konkurencji i konsumentów (</w:t>
      </w:r>
      <w:r w:rsidR="00C93F0A" w:rsidRPr="008F1699">
        <w:rPr>
          <w:rFonts w:ascii="Arial" w:eastAsia="Times New Roman" w:hAnsi="Arial" w:cs="Arial"/>
          <w:sz w:val="20"/>
          <w:szCs w:val="20"/>
          <w:lang w:eastAsia="pl-PL"/>
        </w:rPr>
        <w:t>t.j. Dz.U. z 2023r. poz. 1689</w:t>
      </w:r>
      <w:r w:rsidR="00BC121E" w:rsidRPr="008F1699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F169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BC121E" w:rsidRPr="008F1699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F1699">
        <w:rPr>
          <w:rFonts w:ascii="Arial" w:eastAsia="Times New Roman" w:hAnsi="Arial" w:cs="Arial"/>
          <w:b/>
          <w:bCs/>
          <w:sz w:val="20"/>
          <w:szCs w:val="20"/>
        </w:rPr>
        <w:object w:dxaOrig="0" w:dyaOrig="0">
          <v:shape id="_x0000_i1038" type="#_x0000_t75" style="width:453pt;height:17.25pt" o:ole="">
            <v:imagedata r:id="rId10" o:title=""/>
          </v:shape>
          <w:control r:id="rId11" w:name="OptionButton21" w:shapeid="_x0000_i1038"/>
        </w:object>
      </w:r>
      <w:r w:rsidRPr="008F1699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 konsumentów (</w:t>
      </w:r>
      <w:r w:rsidR="00C93F0A" w:rsidRPr="008F1699">
        <w:rPr>
          <w:rFonts w:ascii="Arial" w:eastAsia="Times New Roman" w:hAnsi="Arial" w:cs="Arial"/>
          <w:sz w:val="20"/>
          <w:szCs w:val="20"/>
          <w:lang w:eastAsia="pl-PL"/>
        </w:rPr>
        <w:t>t.j. Dz.U. z 2023r. poz. 1689</w:t>
      </w:r>
      <w:r w:rsidRPr="008F1699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 niniejszym postępowaniu.</w:t>
      </w:r>
    </w:p>
    <w:p w:rsidR="00BF69A4" w:rsidRPr="008F1699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F1699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F169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F169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8F169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F1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1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F169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8F1699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:rsidR="00BC121E" w:rsidRPr="008F1699" w:rsidRDefault="00BC121E" w:rsidP="008F1699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F1699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F1699" w:rsidRDefault="00067B62" w:rsidP="008F1699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8F1699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</w:t>
      </w:r>
      <w:r w:rsidRPr="008F1699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8F1699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F1699" w:rsidTr="00620E37">
        <w:tc>
          <w:tcPr>
            <w:tcW w:w="2660" w:type="dxa"/>
            <w:shd w:val="clear" w:color="auto" w:fill="auto"/>
          </w:tcPr>
          <w:p w:rsidR="00BC121E" w:rsidRPr="008F16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  <w:p w:rsidR="00BC121E" w:rsidRPr="008F169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8F1699">
              <w:rPr>
                <w:rFonts w:ascii="Arial" w:eastAsia="Times New Roman" w:hAnsi="Arial" w:cs="Arial"/>
                <w:i/>
                <w:sz w:val="16"/>
                <w:szCs w:val="16"/>
                <w:vertAlign w:val="superscript"/>
                <w:lang w:eastAsia="pl-PL"/>
              </w:rPr>
              <w:t>.....................................</w:t>
            </w:r>
          </w:p>
          <w:p w:rsidR="00BC121E" w:rsidRPr="008F169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</w:t>
            </w:r>
            <w:r w:rsidR="00BC121E"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data</w:t>
            </w:r>
            <w:r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F16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  <w:p w:rsidR="00BC121E" w:rsidRPr="008F16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16"/>
                <w:vertAlign w:val="superscript"/>
                <w:lang w:eastAsia="pl-PL"/>
              </w:rPr>
            </w:pPr>
            <w:r w:rsidRPr="008F1699">
              <w:rPr>
                <w:rFonts w:ascii="Arial" w:eastAsia="Times New Roman" w:hAnsi="Arial" w:cs="Arial"/>
                <w:i/>
                <w:sz w:val="16"/>
                <w:szCs w:val="16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F1699" w:rsidRDefault="00844A96" w:rsidP="00B9767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</w:t>
            </w:r>
            <w:r w:rsidR="00B97670"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F1699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8F1699" w:rsidRDefault="00106AC7" w:rsidP="00BC121E">
      <w:pPr>
        <w:rPr>
          <w:sz w:val="20"/>
          <w:szCs w:val="20"/>
        </w:rPr>
      </w:pPr>
    </w:p>
    <w:sectPr w:rsidR="00106AC7" w:rsidRPr="008F1699" w:rsidSect="008F169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709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FC4" w:rsidRDefault="00E66FC4">
      <w:r>
        <w:separator/>
      </w:r>
    </w:p>
  </w:endnote>
  <w:endnote w:type="continuationSeparator" w:id="1">
    <w:p w:rsidR="00E66FC4" w:rsidRDefault="00E66F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7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7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70" w:rsidRDefault="00B976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FC4" w:rsidRDefault="00E66FC4">
      <w:r>
        <w:separator/>
      </w:r>
    </w:p>
  </w:footnote>
  <w:footnote w:type="continuationSeparator" w:id="1">
    <w:p w:rsidR="00E66FC4" w:rsidRDefault="00E66F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70" w:rsidRDefault="00B976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70" w:rsidRDefault="00B976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70" w:rsidRDefault="00B976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9767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7B9"/>
    <w:rsid w:val="00517FF1"/>
    <w:rsid w:val="00533E9F"/>
    <w:rsid w:val="0056132E"/>
    <w:rsid w:val="00583ED5"/>
    <w:rsid w:val="00597DD0"/>
    <w:rsid w:val="005A5013"/>
    <w:rsid w:val="005C0282"/>
    <w:rsid w:val="005C3627"/>
    <w:rsid w:val="005D0032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169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7670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589E"/>
    <w:rsid w:val="00E37A20"/>
    <w:rsid w:val="00E66FC4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F1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F169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2024-10-15T12:34:00Z</cp:lastPrinted>
  <dcterms:created xsi:type="dcterms:W3CDTF">2024-10-15T12:34:00Z</dcterms:created>
  <dcterms:modified xsi:type="dcterms:W3CDTF">2024-10-15T12:34:00Z</dcterms:modified>
</cp:coreProperties>
</file>