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E614A" w:rsidRPr="002E614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E61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614A">
        <w:rPr>
          <w:rFonts w:ascii="Arial" w:hAnsi="Arial" w:cs="Arial"/>
        </w:rPr>
        <w:t>Gmina Szerzyny</w:t>
      </w:r>
    </w:p>
    <w:p w:rsidR="006676AE" w:rsidRPr="0012157F" w:rsidRDefault="002E61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614A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2E614A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E614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E614A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2E614A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614A" w:rsidRPr="0012157F" w:rsidTr="00A83944">
        <w:tc>
          <w:tcPr>
            <w:tcW w:w="9104" w:type="dxa"/>
            <w:shd w:val="clear" w:color="auto" w:fill="D9D9D9"/>
          </w:tcPr>
          <w:p w:rsidR="002E614A" w:rsidRPr="0012157F" w:rsidRDefault="002E614A" w:rsidP="00A8394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E614A" w:rsidRPr="0012157F" w:rsidRDefault="002E614A" w:rsidP="00A8394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E614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E614A" w:rsidRPr="00612283" w:rsidRDefault="002E614A" w:rsidP="00A8394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E614A" w:rsidRPr="0012157F" w:rsidRDefault="002E614A" w:rsidP="00A8394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E61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61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200629K w km od 0+500,00 do km 1+000,00 w miejscowości Swoszowa, Gmina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614A" w:rsidRPr="00A2540E" w:rsidTr="00A83944">
        <w:tc>
          <w:tcPr>
            <w:tcW w:w="2269" w:type="dxa"/>
            <w:shd w:val="clear" w:color="auto" w:fill="auto"/>
          </w:tcPr>
          <w:p w:rsidR="002E614A" w:rsidRPr="00A2540E" w:rsidRDefault="002E614A" w:rsidP="00A839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614A" w:rsidRPr="00A2540E" w:rsidRDefault="002E614A" w:rsidP="00A839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61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FER.271.26.2024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E614A" w:rsidRPr="002E614A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E614A" w:rsidRPr="00992BD8" w:rsidRDefault="002E614A" w:rsidP="002E614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2E614A" w:rsidP="002E614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2E614A" w:rsidRPr="00A44833" w:rsidRDefault="002E614A" w:rsidP="002E614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E614A" w:rsidRPr="0012157F" w:rsidRDefault="002E614A" w:rsidP="002E614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7</w:t>
      </w:r>
    </w:p>
    <w:p w:rsidR="002E614A" w:rsidRPr="0012157F" w:rsidRDefault="002E614A" w:rsidP="002E614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2E614A" w:rsidRPr="00A44833" w:rsidRDefault="002E614A" w:rsidP="002E614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E614A" w:rsidRPr="0012157F" w:rsidRDefault="002E614A" w:rsidP="002E614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8</w:t>
      </w:r>
    </w:p>
    <w:p w:rsidR="002E614A" w:rsidRPr="0012157F" w:rsidRDefault="002E614A" w:rsidP="002E614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925" w:rsidRDefault="00747925" w:rsidP="0038231F">
      <w:pPr>
        <w:spacing w:after="0" w:line="240" w:lineRule="auto"/>
      </w:pPr>
      <w:r>
        <w:separator/>
      </w:r>
    </w:p>
  </w:endnote>
  <w:endnote w:type="continuationSeparator" w:id="1">
    <w:p w:rsidR="00747925" w:rsidRDefault="007479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4A" w:rsidRDefault="002E61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3C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3C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4A" w:rsidRDefault="002E61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925" w:rsidRDefault="00747925" w:rsidP="0038231F">
      <w:pPr>
        <w:spacing w:after="0" w:line="240" w:lineRule="auto"/>
      </w:pPr>
      <w:r>
        <w:separator/>
      </w:r>
    </w:p>
  </w:footnote>
  <w:footnote w:type="continuationSeparator" w:id="1">
    <w:p w:rsidR="00747925" w:rsidRDefault="00747925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4A" w:rsidRDefault="002E61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4A" w:rsidRDefault="002E61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4A" w:rsidRDefault="002E61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2E614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14A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150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47925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3CB1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12A2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2024-10-15T12:29:00Z</cp:lastPrinted>
  <dcterms:created xsi:type="dcterms:W3CDTF">2024-10-15T12:30:00Z</dcterms:created>
  <dcterms:modified xsi:type="dcterms:W3CDTF">2024-10-15T12:30:00Z</dcterms:modified>
</cp:coreProperties>
</file>