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416D3" w14:textId="77777777" w:rsidR="00FB7F50" w:rsidRPr="002245BE" w:rsidRDefault="001D19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D195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D1956">
        <w:rPr>
          <w:sz w:val="22"/>
          <w:szCs w:val="22"/>
        </w:rPr>
        <w:t>2024-10-18</w:t>
      </w:r>
    </w:p>
    <w:p w14:paraId="222C9F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4E096F7" w14:textId="77777777" w:rsidR="001D1956" w:rsidRPr="001D1956" w:rsidRDefault="001D1956" w:rsidP="00FB7F50">
      <w:pPr>
        <w:spacing w:after="40"/>
        <w:rPr>
          <w:b/>
          <w:bCs/>
          <w:sz w:val="22"/>
          <w:szCs w:val="22"/>
        </w:rPr>
      </w:pPr>
      <w:r w:rsidRPr="001D1956">
        <w:rPr>
          <w:b/>
          <w:bCs/>
          <w:sz w:val="22"/>
          <w:szCs w:val="22"/>
        </w:rPr>
        <w:t>Akademia Górniczo - Hutnicza</w:t>
      </w:r>
    </w:p>
    <w:p w14:paraId="570C587F" w14:textId="77777777" w:rsidR="001D1956" w:rsidRPr="001D1956" w:rsidRDefault="001D1956" w:rsidP="00FB7F50">
      <w:pPr>
        <w:spacing w:after="40"/>
        <w:rPr>
          <w:b/>
          <w:bCs/>
          <w:sz w:val="22"/>
          <w:szCs w:val="22"/>
        </w:rPr>
      </w:pPr>
      <w:r w:rsidRPr="001D1956">
        <w:rPr>
          <w:b/>
          <w:bCs/>
          <w:sz w:val="22"/>
          <w:szCs w:val="22"/>
        </w:rPr>
        <w:t>im. Stanisława Staszica w Krakowie</w:t>
      </w:r>
    </w:p>
    <w:p w14:paraId="0FABE704" w14:textId="77777777" w:rsidR="00FB7F50" w:rsidRPr="002245BE" w:rsidRDefault="001D1956" w:rsidP="00FB7F50">
      <w:pPr>
        <w:spacing w:after="40"/>
        <w:rPr>
          <w:b/>
          <w:bCs/>
          <w:sz w:val="22"/>
          <w:szCs w:val="22"/>
        </w:rPr>
      </w:pPr>
      <w:r w:rsidRPr="001D1956">
        <w:rPr>
          <w:b/>
          <w:bCs/>
          <w:sz w:val="22"/>
          <w:szCs w:val="22"/>
        </w:rPr>
        <w:t>Dział Zamówień Publicznych</w:t>
      </w:r>
    </w:p>
    <w:p w14:paraId="50CA46FD" w14:textId="77777777" w:rsidR="00FB7F50" w:rsidRPr="002245BE" w:rsidRDefault="001D1956" w:rsidP="00FB7F50">
      <w:pPr>
        <w:rPr>
          <w:sz w:val="22"/>
          <w:szCs w:val="22"/>
        </w:rPr>
      </w:pPr>
      <w:r w:rsidRPr="001D195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D1956">
        <w:rPr>
          <w:sz w:val="22"/>
          <w:szCs w:val="22"/>
        </w:rPr>
        <w:t>30</w:t>
      </w:r>
    </w:p>
    <w:p w14:paraId="7B123D23" w14:textId="77777777" w:rsidR="00FB7F50" w:rsidRPr="002245BE" w:rsidRDefault="001D1956" w:rsidP="00FB7F50">
      <w:pPr>
        <w:rPr>
          <w:sz w:val="22"/>
          <w:szCs w:val="22"/>
        </w:rPr>
      </w:pPr>
      <w:r w:rsidRPr="001D195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D1956">
        <w:rPr>
          <w:sz w:val="22"/>
          <w:szCs w:val="22"/>
        </w:rPr>
        <w:t>Kraków</w:t>
      </w:r>
    </w:p>
    <w:p w14:paraId="05C050C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DE73C2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1956" w:rsidRPr="00607F9B" w14:paraId="3D8D5E04" w14:textId="77777777" w:rsidTr="007F5B4F">
        <w:trPr>
          <w:trHeight w:val="638"/>
        </w:trPr>
        <w:tc>
          <w:tcPr>
            <w:tcW w:w="959" w:type="dxa"/>
            <w:shd w:val="clear" w:color="auto" w:fill="auto"/>
          </w:tcPr>
          <w:p w14:paraId="6AFB92E9" w14:textId="77777777" w:rsidR="001D1956" w:rsidRPr="00607F9B" w:rsidRDefault="001D1956" w:rsidP="007F5B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3FE051" w14:textId="09B3ED2A" w:rsidR="001D1956" w:rsidRPr="00607F9B" w:rsidRDefault="001D1956" w:rsidP="007F5B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D195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D195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1956">
              <w:rPr>
                <w:b/>
                <w:bCs/>
                <w:sz w:val="22"/>
                <w:szCs w:val="22"/>
              </w:rPr>
              <w:t xml:space="preserve">wynajęcie autokaru wraz z kierowcą na Rajd Wydziałowy dla studentów i absolwentów </w:t>
            </w:r>
            <w:proofErr w:type="spellStart"/>
            <w:r w:rsidRPr="001D1956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1D1956">
              <w:rPr>
                <w:b/>
                <w:bCs/>
                <w:sz w:val="22"/>
                <w:szCs w:val="22"/>
              </w:rPr>
              <w:t xml:space="preserve"> - DE-dzp.272-567/24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35C8A14" w14:textId="1BDB7D39" w:rsidR="008642B3" w:rsidRPr="009E01A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bCs/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D1956" w14:paraId="261C074A" w14:textId="77777777" w:rsidTr="007F5B4F">
        <w:trPr>
          <w:cantSplit/>
        </w:trPr>
        <w:tc>
          <w:tcPr>
            <w:tcW w:w="10150" w:type="dxa"/>
          </w:tcPr>
          <w:p w14:paraId="402A1E2C" w14:textId="77777777" w:rsidR="001D1956" w:rsidRPr="00D26ED6" w:rsidRDefault="001D1956" w:rsidP="007F5B4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1956">
              <w:rPr>
                <w:b/>
                <w:sz w:val="22"/>
                <w:szCs w:val="22"/>
              </w:rPr>
              <w:t>Grzegorz Kuś Transport</w:t>
            </w:r>
          </w:p>
          <w:p w14:paraId="2AD45008" w14:textId="24268F6C" w:rsidR="001D1956" w:rsidRPr="009F0E5C" w:rsidRDefault="002365FC" w:rsidP="007F5B4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P</w:t>
            </w:r>
            <w:r w:rsidR="001D1956" w:rsidRPr="001D1956">
              <w:rPr>
                <w:bCs/>
                <w:sz w:val="22"/>
                <w:szCs w:val="22"/>
              </w:rPr>
              <w:t>odbagnie</w:t>
            </w:r>
            <w:proofErr w:type="spellEnd"/>
            <w:r w:rsidR="001D1956" w:rsidRPr="009F0E5C">
              <w:rPr>
                <w:bCs/>
                <w:sz w:val="22"/>
                <w:szCs w:val="22"/>
              </w:rPr>
              <w:t xml:space="preserve"> </w:t>
            </w:r>
            <w:r w:rsidR="001D1956" w:rsidRPr="001D1956">
              <w:rPr>
                <w:bCs/>
                <w:sz w:val="22"/>
                <w:szCs w:val="22"/>
              </w:rPr>
              <w:t>8</w:t>
            </w:r>
            <w:r w:rsidR="001D1956">
              <w:rPr>
                <w:bCs/>
                <w:sz w:val="22"/>
                <w:szCs w:val="22"/>
              </w:rPr>
              <w:t xml:space="preserve"> </w:t>
            </w:r>
          </w:p>
          <w:p w14:paraId="2E0F18C7" w14:textId="77777777" w:rsidR="001D1956" w:rsidRPr="009F0E5C" w:rsidRDefault="001D1956" w:rsidP="007F5B4F">
            <w:pPr>
              <w:jc w:val="both"/>
              <w:rPr>
                <w:bCs/>
                <w:sz w:val="22"/>
                <w:szCs w:val="22"/>
              </w:rPr>
            </w:pPr>
            <w:r w:rsidRPr="001D1956">
              <w:rPr>
                <w:bCs/>
                <w:sz w:val="22"/>
                <w:szCs w:val="22"/>
              </w:rPr>
              <w:t>31-979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1956">
              <w:rPr>
                <w:bCs/>
                <w:sz w:val="22"/>
                <w:szCs w:val="22"/>
              </w:rPr>
              <w:t>Kraków</w:t>
            </w:r>
          </w:p>
          <w:p w14:paraId="143643EA" w14:textId="77777777" w:rsidR="001D1956" w:rsidRPr="00D26ED6" w:rsidRDefault="001D1956" w:rsidP="007F5B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D835A3" w14:textId="77777777" w:rsidR="001D1956" w:rsidRDefault="001D1956" w:rsidP="007F5B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D1956">
              <w:rPr>
                <w:sz w:val="22"/>
                <w:szCs w:val="22"/>
              </w:rPr>
              <w:t xml:space="preserve">wynajęcie autokaru wraz z kierowcą na Rajd Wydziałowy dla studentów i absolwentów </w:t>
            </w:r>
            <w:proofErr w:type="spellStart"/>
            <w:r w:rsidRPr="001D1956">
              <w:rPr>
                <w:sz w:val="22"/>
                <w:szCs w:val="22"/>
              </w:rPr>
              <w:t>WWNiG</w:t>
            </w:r>
            <w:proofErr w:type="spellEnd"/>
            <w:r w:rsidRPr="001D1956">
              <w:rPr>
                <w:sz w:val="22"/>
                <w:szCs w:val="22"/>
              </w:rPr>
              <w:t xml:space="preserve"> - DE-dzp.272-567/24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18E6897" w14:textId="77777777" w:rsidR="001D1956" w:rsidRPr="00D26ED6" w:rsidRDefault="001D1956" w:rsidP="007F5B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D1956">
              <w:rPr>
                <w:b/>
                <w:sz w:val="22"/>
                <w:szCs w:val="22"/>
              </w:rPr>
              <w:t>4 536.00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F4F0913" w14:textId="77777777" w:rsidR="001D1956" w:rsidRDefault="001D1956" w:rsidP="007F5B4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C5063E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9E01A6" w:rsidRPr="008567C7" w14:paraId="5A5ABD88" w14:textId="77777777" w:rsidTr="009E01A6">
        <w:trPr>
          <w:trHeight w:val="510"/>
        </w:trPr>
        <w:tc>
          <w:tcPr>
            <w:tcW w:w="595" w:type="pct"/>
            <w:vAlign w:val="center"/>
          </w:tcPr>
          <w:p w14:paraId="53152301" w14:textId="77777777" w:rsidR="009E01A6" w:rsidRPr="008567C7" w:rsidRDefault="009E01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CECBCE5" w14:textId="77777777" w:rsidR="009E01A6" w:rsidRPr="008567C7" w:rsidRDefault="009E01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1178DBC" w14:textId="77777777" w:rsidR="009E01A6" w:rsidRPr="008567C7" w:rsidRDefault="009E01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FA5388C" w14:textId="77777777" w:rsidR="009E01A6" w:rsidRPr="008567C7" w:rsidRDefault="009E01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autokaru</w:t>
            </w:r>
          </w:p>
        </w:tc>
        <w:tc>
          <w:tcPr>
            <w:tcW w:w="715" w:type="pct"/>
            <w:vAlign w:val="center"/>
          </w:tcPr>
          <w:p w14:paraId="1D582A48" w14:textId="77777777" w:rsidR="009E01A6" w:rsidRPr="008567C7" w:rsidRDefault="009E01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E01A6" w:rsidRPr="008567C7" w14:paraId="3D26565B" w14:textId="77777777" w:rsidTr="009E01A6">
        <w:tc>
          <w:tcPr>
            <w:tcW w:w="595" w:type="pct"/>
            <w:vAlign w:val="center"/>
          </w:tcPr>
          <w:p w14:paraId="6625FF24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5ABA0821" w14:textId="77777777" w:rsidR="009E01A6" w:rsidRPr="002B6761" w:rsidRDefault="009E01A6" w:rsidP="007F5B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b/>
                <w:sz w:val="18"/>
                <w:szCs w:val="18"/>
              </w:rPr>
              <w:t>Grzegorz Kuś Transport</w:t>
            </w:r>
          </w:p>
          <w:p w14:paraId="2DD6C417" w14:textId="34774147" w:rsidR="009E01A6" w:rsidRPr="008567C7" w:rsidRDefault="009E01A6" w:rsidP="007F5B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odbagnie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32D61A0" w14:textId="77777777" w:rsidR="009E01A6" w:rsidRPr="001B7815" w:rsidRDefault="009E01A6" w:rsidP="007F5B4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1F07049A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 xml:space="preserve">  49,50</w:t>
            </w:r>
          </w:p>
        </w:tc>
        <w:tc>
          <w:tcPr>
            <w:tcW w:w="952" w:type="pct"/>
            <w:vAlign w:val="center"/>
          </w:tcPr>
          <w:p w14:paraId="6B485ABD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13F86E2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 xml:space="preserve">  89,50</w:t>
            </w:r>
          </w:p>
        </w:tc>
      </w:tr>
      <w:tr w:rsidR="009E01A6" w:rsidRPr="008567C7" w14:paraId="07AB6491" w14:textId="77777777" w:rsidTr="009E01A6">
        <w:tc>
          <w:tcPr>
            <w:tcW w:w="595" w:type="pct"/>
            <w:vAlign w:val="center"/>
          </w:tcPr>
          <w:p w14:paraId="02CBBB20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5CD67AD6" w14:textId="77777777" w:rsidR="009E01A6" w:rsidRPr="002B6761" w:rsidRDefault="009E01A6" w:rsidP="007F5B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D1956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1D19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14:paraId="2B335723" w14:textId="77777777" w:rsidR="009E01A6" w:rsidRPr="008567C7" w:rsidRDefault="009E01A6" w:rsidP="007F5B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A299B4" w14:textId="77777777" w:rsidR="009E01A6" w:rsidRPr="001B7815" w:rsidRDefault="009E01A6" w:rsidP="007F5B4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7EF6CE0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 xml:space="preserve">  38,52</w:t>
            </w:r>
          </w:p>
        </w:tc>
        <w:tc>
          <w:tcPr>
            <w:tcW w:w="952" w:type="pct"/>
            <w:vAlign w:val="center"/>
          </w:tcPr>
          <w:p w14:paraId="1730A92A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715" w:type="pct"/>
            <w:vAlign w:val="center"/>
          </w:tcPr>
          <w:p w14:paraId="08FDB23C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 xml:space="preserve">  66,52</w:t>
            </w:r>
          </w:p>
        </w:tc>
      </w:tr>
      <w:tr w:rsidR="009E01A6" w:rsidRPr="008567C7" w14:paraId="16666DEE" w14:textId="77777777" w:rsidTr="009E01A6">
        <w:tc>
          <w:tcPr>
            <w:tcW w:w="595" w:type="pct"/>
            <w:vAlign w:val="center"/>
          </w:tcPr>
          <w:p w14:paraId="553DCE10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3F172F47" w14:textId="77777777" w:rsidR="009E01A6" w:rsidRPr="002B6761" w:rsidRDefault="009E01A6" w:rsidP="007F5B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14:paraId="777D8D1B" w14:textId="77777777" w:rsidR="009E01A6" w:rsidRPr="008567C7" w:rsidRDefault="009E01A6" w:rsidP="007F5B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69B4E9B" w14:textId="77777777" w:rsidR="009E01A6" w:rsidRPr="001B7815" w:rsidRDefault="009E01A6" w:rsidP="007F5B4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195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F234549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725C51A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5FF6B40E" w14:textId="77777777" w:rsidR="009E01A6" w:rsidRPr="008567C7" w:rsidRDefault="009E01A6" w:rsidP="007F5B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9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72940C1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49FC26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FF1447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C8509" w14:textId="77777777" w:rsidR="002A26FE" w:rsidRDefault="002A26FE">
      <w:r>
        <w:separator/>
      </w:r>
    </w:p>
  </w:endnote>
  <w:endnote w:type="continuationSeparator" w:id="0">
    <w:p w14:paraId="3B1E076C" w14:textId="77777777" w:rsidR="002A26FE" w:rsidRDefault="002A2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E70F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5E6B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D1361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1556B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6ADB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7602A" w14:textId="77777777" w:rsidR="002A26FE" w:rsidRDefault="002A26FE">
      <w:r>
        <w:separator/>
      </w:r>
    </w:p>
  </w:footnote>
  <w:footnote w:type="continuationSeparator" w:id="0">
    <w:p w14:paraId="7D9A09C1" w14:textId="77777777" w:rsidR="002A26FE" w:rsidRDefault="002A2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D79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604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C49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6FE"/>
    <w:rsid w:val="00005838"/>
    <w:rsid w:val="00022322"/>
    <w:rsid w:val="00042497"/>
    <w:rsid w:val="000C1E6F"/>
    <w:rsid w:val="000E4E56"/>
    <w:rsid w:val="001A1468"/>
    <w:rsid w:val="001B7815"/>
    <w:rsid w:val="001C31ED"/>
    <w:rsid w:val="001D1956"/>
    <w:rsid w:val="002365FC"/>
    <w:rsid w:val="002A26FE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4A4C"/>
    <w:rsid w:val="009E01A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59AFA4"/>
  <w15:chartTrackingRefBased/>
  <w15:docId w15:val="{1F56A86B-0EF1-4A24-86FD-2DEA95175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2024-10-18T07:56:00Z</cp:lastPrinted>
  <dcterms:created xsi:type="dcterms:W3CDTF">2024-10-18T07:56:00Z</dcterms:created>
  <dcterms:modified xsi:type="dcterms:W3CDTF">2024-10-18T07:56:00Z</dcterms:modified>
</cp:coreProperties>
</file>