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A805C2" w14:textId="4D10DA2F" w:rsidR="00081D13" w:rsidRPr="00170EE1" w:rsidRDefault="009C0F31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170EE1">
        <w:rPr>
          <w:sz w:val="20"/>
          <w:szCs w:val="20"/>
        </w:rPr>
        <w:t>Niepołomice</w:t>
      </w:r>
      <w:r w:rsidR="00081D13" w:rsidRPr="00170EE1">
        <w:rPr>
          <w:sz w:val="20"/>
          <w:szCs w:val="20"/>
        </w:rPr>
        <w:t xml:space="preserve"> dnia: </w:t>
      </w:r>
      <w:r w:rsidRPr="00170EE1">
        <w:rPr>
          <w:sz w:val="20"/>
          <w:szCs w:val="20"/>
        </w:rPr>
        <w:t>2024-10-1</w:t>
      </w:r>
      <w:r w:rsidR="006A131D">
        <w:rPr>
          <w:sz w:val="20"/>
          <w:szCs w:val="20"/>
        </w:rPr>
        <w:t>7</w:t>
      </w:r>
    </w:p>
    <w:p w14:paraId="26F1E7E0" w14:textId="77777777" w:rsidR="00081D13" w:rsidRPr="00170EE1" w:rsidRDefault="009C0F31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170EE1">
        <w:rPr>
          <w:b/>
          <w:bCs/>
          <w:sz w:val="20"/>
          <w:szCs w:val="20"/>
        </w:rPr>
        <w:t>GMINA NIEPOŁOMICE</w:t>
      </w:r>
    </w:p>
    <w:p w14:paraId="295954B8" w14:textId="77777777" w:rsidR="00081D13" w:rsidRPr="00170EE1" w:rsidRDefault="009C0F31" w:rsidP="00081D13">
      <w:pPr>
        <w:spacing w:line="360" w:lineRule="auto"/>
        <w:ind w:right="3969"/>
        <w:rPr>
          <w:sz w:val="20"/>
          <w:szCs w:val="20"/>
        </w:rPr>
      </w:pPr>
      <w:r w:rsidRPr="00170EE1">
        <w:rPr>
          <w:sz w:val="20"/>
          <w:szCs w:val="20"/>
        </w:rPr>
        <w:t>Pl. Zwycięstwa</w:t>
      </w:r>
      <w:r w:rsidR="00081D13" w:rsidRPr="00170EE1">
        <w:rPr>
          <w:sz w:val="20"/>
          <w:szCs w:val="20"/>
        </w:rPr>
        <w:t xml:space="preserve"> </w:t>
      </w:r>
      <w:r w:rsidRPr="00170EE1">
        <w:rPr>
          <w:sz w:val="20"/>
          <w:szCs w:val="20"/>
        </w:rPr>
        <w:t>13</w:t>
      </w:r>
    </w:p>
    <w:p w14:paraId="6313D03D" w14:textId="77777777" w:rsidR="00081D13" w:rsidRPr="00170EE1" w:rsidRDefault="009C0F31" w:rsidP="00081D13">
      <w:pPr>
        <w:ind w:right="3969"/>
        <w:rPr>
          <w:sz w:val="20"/>
          <w:szCs w:val="20"/>
        </w:rPr>
      </w:pPr>
      <w:r w:rsidRPr="00170EE1">
        <w:rPr>
          <w:sz w:val="20"/>
          <w:szCs w:val="20"/>
        </w:rPr>
        <w:t>32-005</w:t>
      </w:r>
      <w:r w:rsidR="00081D13" w:rsidRPr="00170EE1">
        <w:rPr>
          <w:sz w:val="20"/>
          <w:szCs w:val="20"/>
        </w:rPr>
        <w:t xml:space="preserve"> </w:t>
      </w:r>
      <w:r w:rsidRPr="00170EE1">
        <w:rPr>
          <w:sz w:val="20"/>
          <w:szCs w:val="20"/>
        </w:rPr>
        <w:t>Niepołomice</w:t>
      </w:r>
    </w:p>
    <w:p w14:paraId="51A59E9E" w14:textId="39A39BFE" w:rsidR="00081D13" w:rsidRPr="00170EE1" w:rsidRDefault="00081D13" w:rsidP="00081D13">
      <w:pPr>
        <w:tabs>
          <w:tab w:val="right" w:pos="9072"/>
        </w:tabs>
        <w:spacing w:after="600"/>
        <w:ind w:right="3969"/>
        <w:jc w:val="both"/>
        <w:rPr>
          <w:bCs/>
          <w:sz w:val="20"/>
          <w:szCs w:val="20"/>
        </w:rPr>
      </w:pPr>
    </w:p>
    <w:p w14:paraId="59C2FF38" w14:textId="77777777" w:rsidR="00081D13" w:rsidRPr="00170EE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70EE1" w14:paraId="5D25B674" w14:textId="77777777" w:rsidTr="00ED3EDE">
        <w:trPr>
          <w:trHeight w:val="1134"/>
        </w:trPr>
        <w:tc>
          <w:tcPr>
            <w:tcW w:w="10065" w:type="dxa"/>
            <w:shd w:val="clear" w:color="auto" w:fill="F2F2F2"/>
            <w:hideMark/>
          </w:tcPr>
          <w:p w14:paraId="28C5EFCC" w14:textId="77777777" w:rsidR="00081D13" w:rsidRPr="00170EE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70EE1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4C8D2087" w14:textId="77777777" w:rsidR="00081D13" w:rsidRPr="00170EE1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70EE1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0AD57110" w14:textId="77777777" w:rsidR="00081D13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C028E86" w14:textId="77777777" w:rsidR="00ED3EDE" w:rsidRPr="00170EE1" w:rsidRDefault="00ED3EDE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395F1C06" w14:textId="77777777" w:rsidR="00081D13" w:rsidRPr="00170EE1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170EE1">
        <w:rPr>
          <w:rFonts w:eastAsia="Calibri"/>
          <w:sz w:val="20"/>
          <w:szCs w:val="20"/>
          <w:lang w:eastAsia="en-US"/>
        </w:rPr>
        <w:t xml:space="preserve">Dotyczy </w:t>
      </w:r>
      <w:r w:rsidRPr="00170EE1">
        <w:rPr>
          <w:sz w:val="20"/>
          <w:szCs w:val="20"/>
        </w:rPr>
        <w:t>postępowania o udzielenie zamówienia publicznego</w:t>
      </w:r>
      <w:r w:rsidRPr="00170EE1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70EE1" w14:paraId="0E19DF45" w14:textId="77777777" w:rsidTr="00081D13">
        <w:tc>
          <w:tcPr>
            <w:tcW w:w="2269" w:type="dxa"/>
            <w:shd w:val="clear" w:color="auto" w:fill="auto"/>
          </w:tcPr>
          <w:p w14:paraId="10C2E847" w14:textId="77777777" w:rsidR="00081D13" w:rsidRPr="00170EE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170EE1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05593F5" w14:textId="3FC803FB" w:rsidR="00081D13" w:rsidRPr="00170EE1" w:rsidRDefault="009C0F3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70EE1">
              <w:rPr>
                <w:bCs/>
                <w:sz w:val="20"/>
                <w:szCs w:val="20"/>
              </w:rPr>
              <w:t>Odbiór, transport i zagospodarowanie stałych odpadów komunalnych z nieruchomości zamieszkałych z terenu Gminy Niepołomice</w:t>
            </w:r>
          </w:p>
        </w:tc>
      </w:tr>
      <w:tr w:rsidR="009C0F31" w:rsidRPr="00170EE1" w14:paraId="13911051" w14:textId="77777777" w:rsidTr="00B34B20">
        <w:tc>
          <w:tcPr>
            <w:tcW w:w="2269" w:type="dxa"/>
            <w:shd w:val="clear" w:color="auto" w:fill="auto"/>
          </w:tcPr>
          <w:p w14:paraId="11971590" w14:textId="77777777" w:rsidR="009C0F31" w:rsidRPr="00170EE1" w:rsidRDefault="009C0F31" w:rsidP="00B34B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170EE1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C22F154" w14:textId="77777777" w:rsidR="009C0F31" w:rsidRPr="00170EE1" w:rsidRDefault="009C0F31" w:rsidP="00B34B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70EE1">
              <w:rPr>
                <w:bCs/>
                <w:sz w:val="20"/>
                <w:szCs w:val="20"/>
              </w:rPr>
              <w:t>ZP.271.27.2024</w:t>
            </w:r>
          </w:p>
        </w:tc>
      </w:tr>
    </w:tbl>
    <w:p w14:paraId="3F2B9D03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10928268" w14:textId="77777777" w:rsidR="00ED3EDE" w:rsidRPr="00170EE1" w:rsidRDefault="00ED3EDE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07334EAA" w14:textId="77777777"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sz w:val="20"/>
          <w:szCs w:val="20"/>
        </w:rPr>
      </w:pPr>
      <w:r w:rsidRPr="00170EE1">
        <w:rPr>
          <w:sz w:val="20"/>
          <w:szCs w:val="20"/>
        </w:rPr>
        <w:t xml:space="preserve">Zamawiający, </w:t>
      </w:r>
      <w:r w:rsidR="009C0F31" w:rsidRPr="00170EE1">
        <w:rPr>
          <w:b/>
          <w:sz w:val="20"/>
          <w:szCs w:val="20"/>
        </w:rPr>
        <w:t>GMINA NIEPOŁOMICE</w:t>
      </w:r>
      <w:r w:rsidRPr="00170EE1">
        <w:rPr>
          <w:sz w:val="20"/>
          <w:szCs w:val="20"/>
        </w:rPr>
        <w:t xml:space="preserve">, działając na podstawie art. 253 </w:t>
      </w:r>
      <w:r w:rsidR="00A17CDB" w:rsidRPr="00170EE1">
        <w:rPr>
          <w:sz w:val="20"/>
          <w:szCs w:val="20"/>
        </w:rPr>
        <w:t xml:space="preserve">ust. 1 pkt. 1 i </w:t>
      </w:r>
      <w:r w:rsidRPr="00170EE1">
        <w:rPr>
          <w:sz w:val="20"/>
          <w:szCs w:val="20"/>
        </w:rPr>
        <w:t xml:space="preserve">ust. </w:t>
      </w:r>
      <w:r w:rsidR="00A17CDB" w:rsidRPr="00170EE1">
        <w:rPr>
          <w:sz w:val="20"/>
          <w:szCs w:val="20"/>
        </w:rPr>
        <w:t>2</w:t>
      </w:r>
      <w:r w:rsidRPr="00170EE1">
        <w:rPr>
          <w:sz w:val="20"/>
          <w:szCs w:val="20"/>
        </w:rPr>
        <w:t xml:space="preserve"> </w:t>
      </w:r>
      <w:r w:rsidR="00081D13" w:rsidRPr="00170EE1">
        <w:rPr>
          <w:sz w:val="20"/>
          <w:szCs w:val="20"/>
        </w:rPr>
        <w:t xml:space="preserve">ustawy z dnia 11 września 2019r. Prawo zamówień publicznych </w:t>
      </w:r>
      <w:r w:rsidR="009C0F31" w:rsidRPr="00170EE1">
        <w:rPr>
          <w:sz w:val="20"/>
          <w:szCs w:val="20"/>
        </w:rPr>
        <w:t>(</w:t>
      </w:r>
      <w:proofErr w:type="spellStart"/>
      <w:r w:rsidR="009C0F31" w:rsidRPr="00170EE1">
        <w:rPr>
          <w:sz w:val="20"/>
          <w:szCs w:val="20"/>
        </w:rPr>
        <w:t>t.j</w:t>
      </w:r>
      <w:proofErr w:type="spellEnd"/>
      <w:r w:rsidR="009C0F31" w:rsidRPr="00170EE1">
        <w:rPr>
          <w:sz w:val="20"/>
          <w:szCs w:val="20"/>
        </w:rPr>
        <w:t>. Dz. U. z 2024 poz. 1320)</w:t>
      </w:r>
      <w:r w:rsidR="00081D13" w:rsidRPr="00170EE1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p w14:paraId="51BF71F3" w14:textId="77777777" w:rsidR="00ED3EDE" w:rsidRPr="00170EE1" w:rsidRDefault="00ED3ED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C0F31" w:rsidRPr="00170EE1" w14:paraId="6CBA2663" w14:textId="77777777" w:rsidTr="00B34B20">
        <w:trPr>
          <w:cantSplit/>
        </w:trPr>
        <w:tc>
          <w:tcPr>
            <w:tcW w:w="10080" w:type="dxa"/>
          </w:tcPr>
          <w:p w14:paraId="1E203847" w14:textId="77777777" w:rsidR="00ED3EDE" w:rsidRPr="007928C8" w:rsidRDefault="00ED3EDE" w:rsidP="00ED3EDE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7928C8">
              <w:rPr>
                <w:b/>
                <w:sz w:val="20"/>
                <w:szCs w:val="20"/>
              </w:rPr>
              <w:t>Konsorcjum:</w:t>
            </w:r>
          </w:p>
          <w:p w14:paraId="551BBE7B" w14:textId="77777777" w:rsidR="00ED3EDE" w:rsidRPr="007928C8" w:rsidRDefault="00ED3EDE" w:rsidP="00ED3EDE">
            <w:pPr>
              <w:spacing w:before="80" w:line="360" w:lineRule="auto"/>
              <w:ind w:left="-75"/>
              <w:jc w:val="both"/>
              <w:rPr>
                <w:sz w:val="20"/>
                <w:szCs w:val="20"/>
              </w:rPr>
            </w:pPr>
            <w:r w:rsidRPr="007928C8">
              <w:rPr>
                <w:b/>
                <w:sz w:val="20"/>
                <w:szCs w:val="20"/>
              </w:rPr>
              <w:t xml:space="preserve">Lider: </w:t>
            </w:r>
            <w:r w:rsidRPr="007928C8">
              <w:rPr>
                <w:sz w:val="20"/>
                <w:szCs w:val="20"/>
              </w:rPr>
              <w:t>Małopolskie Przedsiębiorstwo</w:t>
            </w:r>
            <w:r>
              <w:rPr>
                <w:sz w:val="20"/>
                <w:szCs w:val="20"/>
              </w:rPr>
              <w:t xml:space="preserve"> </w:t>
            </w:r>
            <w:r w:rsidRPr="007928C8">
              <w:rPr>
                <w:sz w:val="20"/>
                <w:szCs w:val="20"/>
              </w:rPr>
              <w:t>Gospodarki Odpadami S</w:t>
            </w:r>
            <w:r>
              <w:rPr>
                <w:sz w:val="20"/>
                <w:szCs w:val="20"/>
              </w:rPr>
              <w:t>p</w:t>
            </w:r>
            <w:r w:rsidRPr="007928C8">
              <w:rPr>
                <w:sz w:val="20"/>
                <w:szCs w:val="20"/>
              </w:rPr>
              <w:t>. z o.o.,</w:t>
            </w:r>
          </w:p>
          <w:p w14:paraId="2467587D" w14:textId="77777777" w:rsidR="00ED3EDE" w:rsidRPr="007928C8" w:rsidRDefault="00ED3EDE" w:rsidP="00ED3EDE">
            <w:pPr>
              <w:spacing w:before="80" w:line="360" w:lineRule="auto"/>
              <w:ind w:left="-75"/>
              <w:jc w:val="both"/>
              <w:rPr>
                <w:sz w:val="20"/>
                <w:szCs w:val="20"/>
              </w:rPr>
            </w:pPr>
            <w:r w:rsidRPr="007928C8">
              <w:rPr>
                <w:sz w:val="20"/>
                <w:szCs w:val="20"/>
              </w:rPr>
              <w:t>UL. Barska 12, 30-307 Kraków</w:t>
            </w:r>
          </w:p>
          <w:p w14:paraId="2BBA8B27" w14:textId="77777777" w:rsidR="00ED3EDE" w:rsidRPr="007928C8" w:rsidRDefault="00ED3EDE" w:rsidP="00ED3EDE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7928C8">
              <w:rPr>
                <w:b/>
                <w:sz w:val="20"/>
                <w:szCs w:val="20"/>
              </w:rPr>
              <w:t>Partner: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928C8">
              <w:rPr>
                <w:sz w:val="20"/>
                <w:szCs w:val="20"/>
              </w:rPr>
              <w:t>PREZERO Małopolska Sp. z o.o.</w:t>
            </w:r>
          </w:p>
          <w:p w14:paraId="2E79258B" w14:textId="77777777" w:rsidR="00ED3EDE" w:rsidRPr="007928C8" w:rsidRDefault="00ED3EDE" w:rsidP="00ED3EDE">
            <w:pPr>
              <w:spacing w:before="80" w:line="360" w:lineRule="auto"/>
              <w:ind w:left="-75"/>
              <w:jc w:val="both"/>
              <w:rPr>
                <w:sz w:val="20"/>
                <w:szCs w:val="20"/>
              </w:rPr>
            </w:pPr>
            <w:r w:rsidRPr="007928C8">
              <w:rPr>
                <w:sz w:val="20"/>
                <w:szCs w:val="20"/>
              </w:rPr>
              <w:t>UL. Kosiarzy 5A</w:t>
            </w:r>
            <w:r>
              <w:rPr>
                <w:sz w:val="20"/>
                <w:szCs w:val="20"/>
              </w:rPr>
              <w:t xml:space="preserve">, </w:t>
            </w:r>
            <w:r w:rsidRPr="007928C8">
              <w:rPr>
                <w:sz w:val="20"/>
                <w:szCs w:val="20"/>
              </w:rPr>
              <w:t>30-731 Kraków</w:t>
            </w:r>
          </w:p>
          <w:p w14:paraId="508F7594" w14:textId="01BBD67D" w:rsidR="009C0F31" w:rsidRPr="00170EE1" w:rsidRDefault="009C0F31" w:rsidP="00B34B20">
            <w:pPr>
              <w:ind w:left="-75"/>
              <w:jc w:val="both"/>
              <w:rPr>
                <w:bCs/>
                <w:sz w:val="20"/>
                <w:szCs w:val="20"/>
              </w:rPr>
            </w:pPr>
          </w:p>
          <w:p w14:paraId="2A9E9D36" w14:textId="0D219005" w:rsidR="009C0F31" w:rsidRDefault="009C0F31" w:rsidP="00B34B20">
            <w:pPr>
              <w:spacing w:before="120" w:after="40" w:line="276" w:lineRule="auto"/>
              <w:ind w:left="-75"/>
              <w:jc w:val="both"/>
              <w:rPr>
                <w:bCs/>
                <w:sz w:val="20"/>
                <w:szCs w:val="20"/>
              </w:rPr>
            </w:pPr>
            <w:r w:rsidRPr="00170EE1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170EE1">
              <w:rPr>
                <w:sz w:val="20"/>
                <w:szCs w:val="20"/>
              </w:rPr>
              <w:t xml:space="preserve"> </w:t>
            </w:r>
            <w:bookmarkEnd w:id="1"/>
            <w:r w:rsidRPr="00170EE1">
              <w:rPr>
                <w:b/>
                <w:sz w:val="20"/>
                <w:szCs w:val="20"/>
              </w:rPr>
              <w:t>15 959</w:t>
            </w:r>
            <w:r w:rsidR="00ED3EDE">
              <w:rPr>
                <w:b/>
                <w:sz w:val="20"/>
                <w:szCs w:val="20"/>
              </w:rPr>
              <w:t> </w:t>
            </w:r>
            <w:r w:rsidRPr="00170EE1">
              <w:rPr>
                <w:b/>
                <w:sz w:val="20"/>
                <w:szCs w:val="20"/>
              </w:rPr>
              <w:t>220</w:t>
            </w:r>
            <w:r w:rsidR="00ED3EDE">
              <w:rPr>
                <w:b/>
                <w:sz w:val="20"/>
                <w:szCs w:val="20"/>
              </w:rPr>
              <w:t>,</w:t>
            </w:r>
            <w:r w:rsidRPr="00170EE1">
              <w:rPr>
                <w:b/>
                <w:sz w:val="20"/>
                <w:szCs w:val="20"/>
              </w:rPr>
              <w:t>00 zł brutto</w:t>
            </w:r>
            <w:r w:rsidRPr="00170EE1">
              <w:rPr>
                <w:bCs/>
                <w:sz w:val="20"/>
                <w:szCs w:val="20"/>
              </w:rPr>
              <w:t>.</w:t>
            </w:r>
          </w:p>
          <w:p w14:paraId="793BFF74" w14:textId="77777777" w:rsidR="00ED3EDE" w:rsidRPr="00170EE1" w:rsidRDefault="00ED3EDE" w:rsidP="00B34B20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</w:p>
          <w:p w14:paraId="2201F06B" w14:textId="77777777" w:rsidR="009C0F31" w:rsidRPr="00170EE1" w:rsidRDefault="009C0F31" w:rsidP="00B34B20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170EE1">
              <w:rPr>
                <w:color w:val="000000"/>
                <w:sz w:val="20"/>
                <w:szCs w:val="20"/>
              </w:rPr>
              <w:t>Uzasadnienie wyboru:</w:t>
            </w:r>
          </w:p>
          <w:p w14:paraId="62C239F1" w14:textId="77777777" w:rsidR="009C0F31" w:rsidRDefault="009C0F31" w:rsidP="00B34B2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170EE1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  <w:p w14:paraId="4B5966C2" w14:textId="77777777" w:rsidR="00ED3EDE" w:rsidRDefault="00ED3EDE" w:rsidP="00ED3E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</w:p>
          <w:p w14:paraId="3F70FD81" w14:textId="77777777" w:rsidR="00ED3EDE" w:rsidRPr="00170EE1" w:rsidRDefault="00ED3EDE" w:rsidP="00ED3E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</w:p>
        </w:tc>
      </w:tr>
    </w:tbl>
    <w:p w14:paraId="3C5F8CB7" w14:textId="77777777" w:rsidR="00081D13" w:rsidRPr="00170EE1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170EE1">
        <w:rPr>
          <w:b/>
          <w:bCs/>
          <w:color w:val="000000"/>
          <w:sz w:val="20"/>
          <w:szCs w:val="20"/>
        </w:rPr>
        <w:lastRenderedPageBreak/>
        <w:t>Punktacja przyznana ofertom w każdym kryterium oceny ofert wraz z łączną punktacją</w:t>
      </w:r>
      <w:r w:rsidRPr="00170EE1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134"/>
        <w:gridCol w:w="1701"/>
        <w:gridCol w:w="2551"/>
        <w:gridCol w:w="1418"/>
      </w:tblGrid>
      <w:tr w:rsidR="00170EE1" w:rsidRPr="00170EE1" w14:paraId="0FAD20BF" w14:textId="77777777" w:rsidTr="00850765">
        <w:trPr>
          <w:trHeight w:val="510"/>
        </w:trPr>
        <w:tc>
          <w:tcPr>
            <w:tcW w:w="709" w:type="dxa"/>
            <w:shd w:val="clear" w:color="auto" w:fill="F2F2F2"/>
            <w:vAlign w:val="center"/>
          </w:tcPr>
          <w:p w14:paraId="38A61FEC" w14:textId="77777777" w:rsidR="00170EE1" w:rsidRPr="00170EE1" w:rsidRDefault="00170EE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170EE1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58237999" w14:textId="77777777" w:rsidR="00170EE1" w:rsidRPr="00170EE1" w:rsidRDefault="00170EE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70EE1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3FCCCC1" w14:textId="77777777" w:rsidR="00170EE1" w:rsidRPr="00170EE1" w:rsidRDefault="00170EE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70EE1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447F0B6" w14:textId="0A1F3230" w:rsidR="00170EE1" w:rsidRPr="00170EE1" w:rsidRDefault="00170EE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70EE1">
              <w:rPr>
                <w:rFonts w:ascii="Times New Roman" w:hAnsi="Times New Roman" w:cs="Times New Roman"/>
                <w:bCs/>
              </w:rPr>
              <w:t xml:space="preserve"> </w:t>
            </w:r>
            <w:r w:rsidR="00850765">
              <w:rPr>
                <w:rFonts w:ascii="Times New Roman" w:hAnsi="Times New Roman" w:cs="Times New Roman"/>
                <w:bCs/>
              </w:rPr>
              <w:t>R</w:t>
            </w:r>
            <w:r w:rsidRPr="00170EE1">
              <w:rPr>
                <w:rFonts w:ascii="Times New Roman" w:hAnsi="Times New Roman" w:cs="Times New Roman"/>
                <w:bCs/>
              </w:rPr>
              <w:t>ealizowanie przedmiotu zamówienia pojazdami  spełniającymi wymagan</w:t>
            </w:r>
            <w:r w:rsidR="00850765">
              <w:rPr>
                <w:rFonts w:ascii="Times New Roman" w:hAnsi="Times New Roman" w:cs="Times New Roman"/>
                <w:bCs/>
              </w:rPr>
              <w:t>i</w:t>
            </w:r>
            <w:r w:rsidRPr="00170EE1">
              <w:rPr>
                <w:rFonts w:ascii="Times New Roman" w:hAnsi="Times New Roman" w:cs="Times New Roman"/>
                <w:bCs/>
              </w:rPr>
              <w:t>a ustawy o elektromobilności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6EA65D7" w14:textId="68286186" w:rsidR="00170EE1" w:rsidRPr="00170EE1" w:rsidRDefault="00170EE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70EE1">
              <w:rPr>
                <w:rFonts w:ascii="Times New Roman" w:hAnsi="Times New Roman" w:cs="Times New Roman"/>
                <w:bCs/>
              </w:rPr>
              <w:t xml:space="preserve"> </w:t>
            </w:r>
            <w:r w:rsidR="00850765">
              <w:rPr>
                <w:rFonts w:ascii="Times New Roman" w:hAnsi="Times New Roman" w:cs="Times New Roman"/>
                <w:bCs/>
              </w:rPr>
              <w:t>R</w:t>
            </w:r>
            <w:r w:rsidRPr="00170EE1">
              <w:rPr>
                <w:rFonts w:ascii="Times New Roman" w:hAnsi="Times New Roman" w:cs="Times New Roman"/>
                <w:bCs/>
              </w:rPr>
              <w:t>ealizowanie przedmiotu zamówienia pojazdami  spełniającymi normę emisji spalin min.  Euro 6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1B79187C" w14:textId="77777777" w:rsidR="00170EE1" w:rsidRPr="00170EE1" w:rsidRDefault="00170EE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70EE1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170EE1" w:rsidRPr="00170EE1" w14:paraId="203074F2" w14:textId="77777777" w:rsidTr="00850765">
        <w:tc>
          <w:tcPr>
            <w:tcW w:w="709" w:type="dxa"/>
            <w:vAlign w:val="center"/>
          </w:tcPr>
          <w:p w14:paraId="7FCDEEBD" w14:textId="77777777" w:rsidR="00170EE1" w:rsidRPr="00170EE1" w:rsidRDefault="00170EE1" w:rsidP="00B34B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70EE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vAlign w:val="center"/>
          </w:tcPr>
          <w:p w14:paraId="2BBBD6EE" w14:textId="77777777" w:rsidR="00ED3EDE" w:rsidRPr="007928C8" w:rsidRDefault="00ED3EDE" w:rsidP="00ED3EDE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7928C8">
              <w:rPr>
                <w:b/>
                <w:sz w:val="20"/>
                <w:szCs w:val="20"/>
              </w:rPr>
              <w:t>Konsorcjum:</w:t>
            </w:r>
          </w:p>
          <w:p w14:paraId="60312C1F" w14:textId="77777777" w:rsidR="00ED3EDE" w:rsidRPr="007928C8" w:rsidRDefault="00ED3EDE" w:rsidP="00ED3EDE">
            <w:pPr>
              <w:spacing w:before="80" w:line="360" w:lineRule="auto"/>
              <w:ind w:left="-75"/>
              <w:rPr>
                <w:sz w:val="20"/>
                <w:szCs w:val="20"/>
              </w:rPr>
            </w:pPr>
            <w:r w:rsidRPr="007928C8">
              <w:rPr>
                <w:b/>
                <w:sz w:val="20"/>
                <w:szCs w:val="20"/>
              </w:rPr>
              <w:t xml:space="preserve">Lider: </w:t>
            </w:r>
            <w:r w:rsidRPr="007928C8">
              <w:rPr>
                <w:sz w:val="20"/>
                <w:szCs w:val="20"/>
              </w:rPr>
              <w:t>Małopolskie Przedsiębiorstwo</w:t>
            </w:r>
            <w:r>
              <w:rPr>
                <w:sz w:val="20"/>
                <w:szCs w:val="20"/>
              </w:rPr>
              <w:t xml:space="preserve"> </w:t>
            </w:r>
            <w:r w:rsidRPr="007928C8">
              <w:rPr>
                <w:sz w:val="20"/>
                <w:szCs w:val="20"/>
              </w:rPr>
              <w:t>Gospodarki Odpadami S</w:t>
            </w:r>
            <w:r>
              <w:rPr>
                <w:sz w:val="20"/>
                <w:szCs w:val="20"/>
              </w:rPr>
              <w:t>p</w:t>
            </w:r>
            <w:r w:rsidRPr="007928C8">
              <w:rPr>
                <w:sz w:val="20"/>
                <w:szCs w:val="20"/>
              </w:rPr>
              <w:t>. z o.o.,</w:t>
            </w:r>
          </w:p>
          <w:p w14:paraId="59767BEC" w14:textId="3B7085A8" w:rsidR="00ED3EDE" w:rsidRPr="007928C8" w:rsidRDefault="00ED3EDE" w:rsidP="00ED3EDE">
            <w:pPr>
              <w:spacing w:before="80" w:line="360" w:lineRule="auto"/>
              <w:ind w:left="-75"/>
              <w:rPr>
                <w:sz w:val="20"/>
                <w:szCs w:val="20"/>
              </w:rPr>
            </w:pPr>
            <w:r w:rsidRPr="007928C8">
              <w:rPr>
                <w:sz w:val="20"/>
                <w:szCs w:val="20"/>
              </w:rPr>
              <w:t xml:space="preserve">UL. Barska 12, </w:t>
            </w:r>
            <w:r>
              <w:rPr>
                <w:sz w:val="20"/>
                <w:szCs w:val="20"/>
              </w:rPr>
              <w:br/>
            </w:r>
            <w:r w:rsidRPr="007928C8">
              <w:rPr>
                <w:sz w:val="20"/>
                <w:szCs w:val="20"/>
              </w:rPr>
              <w:t>30-307 Kraków</w:t>
            </w:r>
          </w:p>
          <w:p w14:paraId="317D04B2" w14:textId="77777777" w:rsidR="00ED3EDE" w:rsidRPr="007928C8" w:rsidRDefault="00ED3EDE" w:rsidP="00ED3EDE">
            <w:pPr>
              <w:spacing w:before="80" w:line="360" w:lineRule="auto"/>
              <w:ind w:left="-75"/>
              <w:rPr>
                <w:b/>
                <w:sz w:val="20"/>
                <w:szCs w:val="20"/>
              </w:rPr>
            </w:pPr>
            <w:r w:rsidRPr="007928C8">
              <w:rPr>
                <w:b/>
                <w:sz w:val="20"/>
                <w:szCs w:val="20"/>
              </w:rPr>
              <w:t>Partner: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928C8">
              <w:rPr>
                <w:sz w:val="20"/>
                <w:szCs w:val="20"/>
              </w:rPr>
              <w:t>PREZERO Małopolska Sp. z o.o.</w:t>
            </w:r>
          </w:p>
          <w:p w14:paraId="2429F316" w14:textId="66C44BE1" w:rsidR="00ED3EDE" w:rsidRPr="007928C8" w:rsidRDefault="00ED3EDE" w:rsidP="00ED3EDE">
            <w:pPr>
              <w:spacing w:before="80" w:line="360" w:lineRule="auto"/>
              <w:ind w:left="-75"/>
              <w:rPr>
                <w:sz w:val="20"/>
                <w:szCs w:val="20"/>
              </w:rPr>
            </w:pPr>
            <w:r w:rsidRPr="007928C8">
              <w:rPr>
                <w:sz w:val="20"/>
                <w:szCs w:val="20"/>
              </w:rPr>
              <w:t>UL. Kosiarzy 5A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br/>
            </w:r>
            <w:r w:rsidRPr="007928C8">
              <w:rPr>
                <w:sz w:val="20"/>
                <w:szCs w:val="20"/>
              </w:rPr>
              <w:t>30-731 Kraków</w:t>
            </w:r>
          </w:p>
          <w:p w14:paraId="0DB446A3" w14:textId="78353193" w:rsidR="00170EE1" w:rsidRPr="00170EE1" w:rsidRDefault="00170EE1" w:rsidP="00B34B2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Align w:val="center"/>
          </w:tcPr>
          <w:p w14:paraId="5806A4B8" w14:textId="77777777" w:rsidR="00170EE1" w:rsidRPr="00170EE1" w:rsidRDefault="00170EE1" w:rsidP="00B34B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70EE1">
              <w:rPr>
                <w:rFonts w:ascii="Times New Roman" w:hAnsi="Times New Roman" w:cs="Times New Roman"/>
              </w:rPr>
              <w:t xml:space="preserve">  50,00</w:t>
            </w:r>
          </w:p>
        </w:tc>
        <w:tc>
          <w:tcPr>
            <w:tcW w:w="1701" w:type="dxa"/>
            <w:vAlign w:val="center"/>
          </w:tcPr>
          <w:p w14:paraId="11EA07F4" w14:textId="77777777" w:rsidR="00170EE1" w:rsidRPr="00170EE1" w:rsidRDefault="00170EE1" w:rsidP="00B34B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70EE1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14:paraId="5A3FDEB3" w14:textId="77777777" w:rsidR="00170EE1" w:rsidRPr="00170EE1" w:rsidRDefault="00170EE1" w:rsidP="00B34B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70EE1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3EF6E15D" w14:textId="77777777" w:rsidR="00170EE1" w:rsidRPr="00170EE1" w:rsidRDefault="00170EE1" w:rsidP="00B34B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70EE1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7E031850" w14:textId="77777777" w:rsidR="00E85D70" w:rsidRPr="00170EE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57C8C24D" w14:textId="77777777" w:rsidR="00F960D7" w:rsidRPr="00170EE1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170EE1" w:rsidSect="00081D13"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75BAC9" w14:textId="77777777" w:rsidR="006922E6" w:rsidRDefault="006922E6">
      <w:r>
        <w:separator/>
      </w:r>
    </w:p>
  </w:endnote>
  <w:endnote w:type="continuationSeparator" w:id="0">
    <w:p w14:paraId="7C57B4B3" w14:textId="77777777" w:rsidR="006922E6" w:rsidRDefault="00692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91FE9D" w14:textId="77777777" w:rsidR="006922E6" w:rsidRDefault="006922E6">
      <w:r>
        <w:separator/>
      </w:r>
    </w:p>
  </w:footnote>
  <w:footnote w:type="continuationSeparator" w:id="0">
    <w:p w14:paraId="4946F477" w14:textId="77777777" w:rsidR="006922E6" w:rsidRDefault="006922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22E6"/>
    <w:rsid w:val="00005838"/>
    <w:rsid w:val="00022322"/>
    <w:rsid w:val="00042497"/>
    <w:rsid w:val="00081D13"/>
    <w:rsid w:val="000C1E6F"/>
    <w:rsid w:val="000E4E56"/>
    <w:rsid w:val="00170EE1"/>
    <w:rsid w:val="001A1468"/>
    <w:rsid w:val="001B7815"/>
    <w:rsid w:val="002B1E4F"/>
    <w:rsid w:val="002B6761"/>
    <w:rsid w:val="003445A0"/>
    <w:rsid w:val="003A0AFC"/>
    <w:rsid w:val="003D611C"/>
    <w:rsid w:val="003F7624"/>
    <w:rsid w:val="00400F34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22E6"/>
    <w:rsid w:val="006A131D"/>
    <w:rsid w:val="006E3089"/>
    <w:rsid w:val="00712C39"/>
    <w:rsid w:val="0075025B"/>
    <w:rsid w:val="00756CDA"/>
    <w:rsid w:val="007E2ACC"/>
    <w:rsid w:val="007E68C5"/>
    <w:rsid w:val="00832144"/>
    <w:rsid w:val="00850765"/>
    <w:rsid w:val="008567C7"/>
    <w:rsid w:val="008642B3"/>
    <w:rsid w:val="008A6C10"/>
    <w:rsid w:val="008E5102"/>
    <w:rsid w:val="00915B9E"/>
    <w:rsid w:val="00932450"/>
    <w:rsid w:val="00952256"/>
    <w:rsid w:val="00970C13"/>
    <w:rsid w:val="0097748A"/>
    <w:rsid w:val="009C0F31"/>
    <w:rsid w:val="009E6A4D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17FA"/>
    <w:rsid w:val="00CA3511"/>
    <w:rsid w:val="00D01E5B"/>
    <w:rsid w:val="00D04203"/>
    <w:rsid w:val="00D26ED6"/>
    <w:rsid w:val="00D42C90"/>
    <w:rsid w:val="00D8427E"/>
    <w:rsid w:val="00D96AF7"/>
    <w:rsid w:val="00E30B2D"/>
    <w:rsid w:val="00E62859"/>
    <w:rsid w:val="00E85D70"/>
    <w:rsid w:val="00ED3ED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4C46B2"/>
  <w15:chartTrackingRefBased/>
  <w15:docId w15:val="{7B47BFBF-051F-43F2-B443-241DF2028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222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1899-12-31T23:00:00Z</cp:lastPrinted>
  <dcterms:created xsi:type="dcterms:W3CDTF">2024-10-17T10:59:00Z</dcterms:created>
  <dcterms:modified xsi:type="dcterms:W3CDTF">2024-10-17T10:59:00Z</dcterms:modified>
</cp:coreProperties>
</file>