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ABAAA" w14:textId="1B6E3245" w:rsidR="00081D13" w:rsidRPr="00353FDC" w:rsidRDefault="00E55EF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55EF1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E55EF1">
        <w:rPr>
          <w:rFonts w:ascii="Arial" w:hAnsi="Arial" w:cs="Arial"/>
        </w:rPr>
        <w:t>2024-10-1</w:t>
      </w:r>
      <w:r w:rsidR="00896608">
        <w:rPr>
          <w:rFonts w:ascii="Arial" w:hAnsi="Arial" w:cs="Arial"/>
        </w:rPr>
        <w:t>7</w:t>
      </w:r>
    </w:p>
    <w:p w14:paraId="55F7CC58" w14:textId="77777777" w:rsidR="00081D13" w:rsidRPr="00353FDC" w:rsidRDefault="00E55EF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55EF1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E673BD7" w14:textId="77777777" w:rsidR="00081D13" w:rsidRPr="00353FDC" w:rsidRDefault="00E55EF1" w:rsidP="00081D13">
      <w:pPr>
        <w:spacing w:line="360" w:lineRule="auto"/>
        <w:ind w:right="3969"/>
        <w:rPr>
          <w:rFonts w:ascii="Arial" w:hAnsi="Arial" w:cs="Arial"/>
        </w:rPr>
      </w:pPr>
      <w:r w:rsidRPr="00E55EF1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E55EF1">
        <w:rPr>
          <w:rFonts w:ascii="Arial" w:hAnsi="Arial" w:cs="Arial"/>
        </w:rPr>
        <w:t>66</w:t>
      </w:r>
    </w:p>
    <w:p w14:paraId="796F61D9" w14:textId="77777777" w:rsidR="00081D13" w:rsidRPr="00353FDC" w:rsidRDefault="00E55EF1" w:rsidP="00081D13">
      <w:pPr>
        <w:ind w:right="3969"/>
        <w:rPr>
          <w:rFonts w:ascii="Arial" w:hAnsi="Arial" w:cs="Arial"/>
        </w:rPr>
      </w:pPr>
      <w:r w:rsidRPr="00E55EF1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E55EF1">
        <w:rPr>
          <w:rFonts w:ascii="Arial" w:hAnsi="Arial" w:cs="Arial"/>
        </w:rPr>
        <w:t>Kraków</w:t>
      </w:r>
    </w:p>
    <w:p w14:paraId="2AFBCC55" w14:textId="0F1AFA04" w:rsidR="00081D13" w:rsidRPr="00524B34" w:rsidRDefault="00896608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SZP-271-29/24-</w:t>
      </w:r>
      <w:r w:rsidR="00787A34">
        <w:rPr>
          <w:rFonts w:ascii="Arial" w:hAnsi="Arial" w:cs="Arial"/>
          <w:bCs/>
          <w:sz w:val="18"/>
          <w:szCs w:val="18"/>
        </w:rPr>
        <w:t>806</w:t>
      </w:r>
      <w:r>
        <w:rPr>
          <w:rFonts w:ascii="Arial" w:hAnsi="Arial" w:cs="Arial"/>
          <w:bCs/>
          <w:sz w:val="18"/>
          <w:szCs w:val="18"/>
        </w:rPr>
        <w:t>.IW</w:t>
      </w:r>
    </w:p>
    <w:p w14:paraId="18DAAC0D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76329725" w14:textId="77777777" w:rsidTr="00C13EA9">
        <w:tc>
          <w:tcPr>
            <w:tcW w:w="10065" w:type="dxa"/>
            <w:shd w:val="clear" w:color="auto" w:fill="F2F2F2"/>
            <w:hideMark/>
          </w:tcPr>
          <w:p w14:paraId="18073A07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849E712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DDD5F14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09546D4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173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7688"/>
        <w:gridCol w:w="108"/>
      </w:tblGrid>
      <w:tr w:rsidR="00081D13" w:rsidRPr="00353FDC" w14:paraId="0EA53229" w14:textId="77777777" w:rsidTr="00E55EF1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79CAEE35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gridSpan w:val="2"/>
            <w:shd w:val="clear" w:color="auto" w:fill="auto"/>
          </w:tcPr>
          <w:p w14:paraId="7921541F" w14:textId="77777777" w:rsidR="00081D13" w:rsidRPr="00353FDC" w:rsidRDefault="00E55EF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55EF1">
              <w:rPr>
                <w:rFonts w:ascii="Arial" w:hAnsi="Arial" w:cs="Arial"/>
                <w:bCs/>
              </w:rPr>
              <w:t>Przebudowa istniejącego naziemnego lądowiska dla śmigłowców ratunkowych "KRAKÓW - SZPITAL SPECJALISTYCZNY IM. STEFANA ŻEROMSKIEGO" w celu dostosowania do aktualnie obowiązujących przepisów.</w:t>
            </w:r>
          </w:p>
        </w:tc>
      </w:tr>
      <w:tr w:rsidR="00E55EF1" w:rsidRPr="00353FDC" w14:paraId="55BBC47C" w14:textId="77777777" w:rsidTr="00E55EF1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7281FCF9" w14:textId="77777777" w:rsidR="00E55EF1" w:rsidRPr="00353FDC" w:rsidRDefault="00E55EF1" w:rsidP="00F45A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gridSpan w:val="2"/>
            <w:shd w:val="clear" w:color="auto" w:fill="auto"/>
          </w:tcPr>
          <w:p w14:paraId="7FD2D17E" w14:textId="77777777" w:rsidR="00E55EF1" w:rsidRPr="00353FDC" w:rsidRDefault="00E55EF1" w:rsidP="00F45A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55EF1">
              <w:rPr>
                <w:rFonts w:ascii="Arial" w:hAnsi="Arial" w:cs="Arial"/>
                <w:bCs/>
              </w:rPr>
              <w:t>SZP-271-29/24</w:t>
            </w:r>
          </w:p>
        </w:tc>
      </w:tr>
    </w:tbl>
    <w:p w14:paraId="1F6DB0AD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E1F9857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55EF1" w:rsidRPr="00E55EF1">
        <w:rPr>
          <w:rFonts w:ascii="Arial" w:hAnsi="Arial" w:cs="Arial"/>
          <w:b/>
        </w:rPr>
        <w:t>Szpital Specjalistyczny im. Stefana Żeromskiego SP ZOZ w Krakowie Sekcja Zamówień Publicznych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55EF1" w:rsidRPr="00E55EF1">
        <w:rPr>
          <w:rFonts w:ascii="Arial" w:hAnsi="Arial" w:cs="Arial"/>
        </w:rPr>
        <w:t>(</w:t>
      </w:r>
      <w:proofErr w:type="spellStart"/>
      <w:r w:rsidR="00E55EF1" w:rsidRPr="00E55EF1">
        <w:rPr>
          <w:rFonts w:ascii="Arial" w:hAnsi="Arial" w:cs="Arial"/>
        </w:rPr>
        <w:t>t.j</w:t>
      </w:r>
      <w:proofErr w:type="spellEnd"/>
      <w:r w:rsidR="00E55EF1" w:rsidRPr="00E55EF1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55EF1" w:rsidRPr="00E1738E" w14:paraId="541DE7FC" w14:textId="77777777" w:rsidTr="00F45AF7">
        <w:trPr>
          <w:cantSplit/>
        </w:trPr>
        <w:tc>
          <w:tcPr>
            <w:tcW w:w="10080" w:type="dxa"/>
          </w:tcPr>
          <w:p w14:paraId="2D2423FD" w14:textId="77777777" w:rsidR="00E55EF1" w:rsidRDefault="00E55EF1" w:rsidP="00F45AF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55EF1">
              <w:rPr>
                <w:rFonts w:ascii="Arial" w:hAnsi="Arial" w:cs="Arial"/>
                <w:b/>
              </w:rPr>
              <w:t>Przedsiębiorstwo Budowlano-Produkcyjne "</w:t>
            </w:r>
            <w:proofErr w:type="spellStart"/>
            <w:r w:rsidRPr="00E55EF1">
              <w:rPr>
                <w:rFonts w:ascii="Arial" w:hAnsi="Arial" w:cs="Arial"/>
                <w:b/>
              </w:rPr>
              <w:t>Łęgprzem</w:t>
            </w:r>
            <w:proofErr w:type="spellEnd"/>
            <w:r w:rsidRPr="00E55EF1">
              <w:rPr>
                <w:rFonts w:ascii="Arial" w:hAnsi="Arial" w:cs="Arial"/>
                <w:b/>
              </w:rPr>
              <w:t>" Sp. z o.o.</w:t>
            </w:r>
          </w:p>
          <w:p w14:paraId="5E856757" w14:textId="77777777" w:rsidR="00E55EF1" w:rsidRPr="00AC1F4A" w:rsidRDefault="00E55EF1" w:rsidP="00F45AF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55EF1">
              <w:rPr>
                <w:rFonts w:ascii="Arial" w:hAnsi="Arial" w:cs="Arial"/>
                <w:bCs/>
              </w:rPr>
              <w:t>Ciepłownicza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55EF1">
              <w:rPr>
                <w:rFonts w:ascii="Arial" w:hAnsi="Arial" w:cs="Arial"/>
                <w:bCs/>
              </w:rPr>
              <w:t>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EDA6AEB" w14:textId="77777777" w:rsidR="00E55EF1" w:rsidRPr="00E1738E" w:rsidRDefault="00E55EF1" w:rsidP="00F45AF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55EF1">
              <w:rPr>
                <w:rFonts w:ascii="Arial" w:hAnsi="Arial" w:cs="Arial"/>
                <w:bCs/>
              </w:rPr>
              <w:t>31-574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55EF1">
              <w:rPr>
                <w:rFonts w:ascii="Arial" w:hAnsi="Arial" w:cs="Arial"/>
                <w:bCs/>
              </w:rPr>
              <w:t>Kraków</w:t>
            </w:r>
          </w:p>
          <w:p w14:paraId="5C448BF1" w14:textId="77777777" w:rsidR="00E55EF1" w:rsidRPr="00BC506C" w:rsidRDefault="00E55EF1" w:rsidP="00F45AF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55EF1">
              <w:rPr>
                <w:rFonts w:ascii="Arial" w:hAnsi="Arial" w:cs="Arial"/>
                <w:b/>
              </w:rPr>
              <w:t>464 460.30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CB97CD5" w14:textId="77777777" w:rsidR="00E55EF1" w:rsidRPr="00E1738E" w:rsidRDefault="00E55EF1" w:rsidP="00F45AF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2F6E0E2" w14:textId="77777777" w:rsidR="00E55EF1" w:rsidRPr="00E1738E" w:rsidRDefault="00E55EF1" w:rsidP="00F45A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55EF1">
              <w:rPr>
                <w:rFonts w:ascii="Arial" w:hAnsi="Arial" w:cs="Arial"/>
              </w:rPr>
              <w:t>Oferta spełnia warunki zawarte w SWZ, w ustawie Prawo zamówień publicznych oraz jest najkorzystniejsza w kryteriach określonych w SWZ</w:t>
            </w:r>
          </w:p>
        </w:tc>
      </w:tr>
    </w:tbl>
    <w:p w14:paraId="1A599CFF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842"/>
        <w:gridCol w:w="1418"/>
        <w:gridCol w:w="1701"/>
      </w:tblGrid>
      <w:tr w:rsidR="00896608" w:rsidRPr="008567C7" w14:paraId="1DEAAFFE" w14:textId="77777777" w:rsidTr="0089660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AE8A312" w14:textId="77777777" w:rsidR="00896608" w:rsidRPr="00553EDC" w:rsidRDefault="0089660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9C4F1D5" w14:textId="77777777" w:rsidR="00896608" w:rsidRPr="00553EDC" w:rsidRDefault="0089660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7E61CE" w14:textId="77777777" w:rsidR="00896608" w:rsidRPr="00553EDC" w:rsidRDefault="0089660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55EF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27AE51E" w14:textId="77777777" w:rsidR="00896608" w:rsidRPr="00553EDC" w:rsidRDefault="0089660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55EF1">
              <w:rPr>
                <w:rFonts w:ascii="Arial" w:hAnsi="Arial" w:cs="Arial"/>
                <w:bCs/>
                <w:sz w:val="24"/>
                <w:szCs w:val="24"/>
              </w:rPr>
              <w:t>Wydłużenie terminu gwarancji na lampy oświetleniowe lądowiska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FB47C19" w14:textId="77777777" w:rsidR="00896608" w:rsidRPr="00553EDC" w:rsidRDefault="0089660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55EF1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AD58F63" w14:textId="77777777" w:rsidR="00896608" w:rsidRPr="00553EDC" w:rsidRDefault="0089660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96608" w:rsidRPr="008567C7" w14:paraId="591005F8" w14:textId="77777777" w:rsidTr="00896608">
        <w:tc>
          <w:tcPr>
            <w:tcW w:w="851" w:type="dxa"/>
            <w:vAlign w:val="center"/>
          </w:tcPr>
          <w:p w14:paraId="4F6E73D2" w14:textId="77777777" w:rsidR="00896608" w:rsidRPr="00553EDC" w:rsidRDefault="00896608" w:rsidP="00F45A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EF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B5E233E" w14:textId="77777777" w:rsidR="00896608" w:rsidRPr="00553EDC" w:rsidRDefault="00896608" w:rsidP="00F45AF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55EF1">
              <w:rPr>
                <w:rFonts w:ascii="Arial" w:hAnsi="Arial" w:cs="Arial"/>
                <w:b/>
                <w:sz w:val="22"/>
                <w:szCs w:val="22"/>
              </w:rPr>
              <w:t>Przedsiębiorstwo Budowlano-Produkcyjne "</w:t>
            </w:r>
            <w:proofErr w:type="spellStart"/>
            <w:r w:rsidRPr="00E55EF1">
              <w:rPr>
                <w:rFonts w:ascii="Arial" w:hAnsi="Arial" w:cs="Arial"/>
                <w:b/>
                <w:sz w:val="22"/>
                <w:szCs w:val="22"/>
              </w:rPr>
              <w:t>Łęgprzem</w:t>
            </w:r>
            <w:proofErr w:type="spellEnd"/>
            <w:r w:rsidRPr="00E55EF1">
              <w:rPr>
                <w:rFonts w:ascii="Arial" w:hAnsi="Arial" w:cs="Arial"/>
                <w:b/>
                <w:sz w:val="22"/>
                <w:szCs w:val="22"/>
              </w:rPr>
              <w:t>" Sp. z o.o.</w:t>
            </w:r>
          </w:p>
          <w:p w14:paraId="457AE733" w14:textId="77777777" w:rsidR="00896608" w:rsidRPr="00553EDC" w:rsidRDefault="00896608" w:rsidP="00F45AF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55EF1">
              <w:rPr>
                <w:rFonts w:ascii="Arial" w:hAnsi="Arial" w:cs="Arial"/>
                <w:bCs/>
                <w:sz w:val="22"/>
                <w:szCs w:val="22"/>
              </w:rPr>
              <w:t>Ciepłownicza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55EF1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7047C07" w14:textId="77777777" w:rsidR="00896608" w:rsidRPr="00553EDC" w:rsidRDefault="00896608" w:rsidP="00F45AF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55EF1">
              <w:rPr>
                <w:rFonts w:ascii="Arial" w:hAnsi="Arial" w:cs="Arial"/>
                <w:bCs/>
                <w:sz w:val="22"/>
                <w:szCs w:val="22"/>
              </w:rPr>
              <w:t>31-574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55EF1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2216CC9F" w14:textId="77777777" w:rsidR="00896608" w:rsidRPr="00553EDC" w:rsidRDefault="00896608" w:rsidP="00F45A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EF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5FB4AC74" w14:textId="41D931C1" w:rsidR="00896608" w:rsidRPr="00553EDC" w:rsidRDefault="00896608" w:rsidP="00F45A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EF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Pr="00E55EF1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14:paraId="3148BCED" w14:textId="44569DD1" w:rsidR="00896608" w:rsidRPr="00553EDC" w:rsidRDefault="00896608" w:rsidP="00F45A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EF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DE298E2" w14:textId="3E447946" w:rsidR="00896608" w:rsidRPr="00553EDC" w:rsidRDefault="00896608" w:rsidP="00F45A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5EF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85</w:t>
            </w:r>
            <w:r w:rsidRPr="00E55EF1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14:paraId="56C1DC33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662979F3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14:paraId="7185BC6B" w14:textId="77777777" w:rsidR="006B79D2" w:rsidRDefault="006B79D2" w:rsidP="006B79D2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954116">
        <w:rPr>
          <w:rFonts w:ascii="Arial" w:hAnsi="Arial" w:cs="Arial"/>
          <w:i/>
          <w:sz w:val="22"/>
          <w:szCs w:val="22"/>
        </w:rPr>
        <w:t>Zamawiający</w:t>
      </w:r>
    </w:p>
    <w:p w14:paraId="329A5779" w14:textId="77777777" w:rsidR="006B79D2" w:rsidRDefault="006B79D2" w:rsidP="006B79D2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lek. Lech Kucharski</w:t>
      </w:r>
    </w:p>
    <w:p w14:paraId="661A8782" w14:textId="77777777" w:rsidR="006B79D2" w:rsidRDefault="006B79D2" w:rsidP="006B79D2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Dyrektor Szpitala</w:t>
      </w:r>
    </w:p>
    <w:p w14:paraId="1D48C997" w14:textId="6F5A2D38" w:rsidR="00896608" w:rsidRPr="00005838" w:rsidRDefault="00896608" w:rsidP="006B79D2">
      <w:pPr>
        <w:spacing w:after="480" w:line="360" w:lineRule="auto"/>
        <w:ind w:left="3119" w:firstLine="425"/>
        <w:jc w:val="right"/>
        <w:rPr>
          <w:sz w:val="32"/>
          <w:szCs w:val="32"/>
        </w:rPr>
      </w:pPr>
    </w:p>
    <w:sectPr w:rsidR="00896608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9F8B3" w14:textId="77777777" w:rsidR="00EF2503" w:rsidRDefault="00EF2503">
      <w:r>
        <w:separator/>
      </w:r>
    </w:p>
  </w:endnote>
  <w:endnote w:type="continuationSeparator" w:id="0">
    <w:p w14:paraId="26B9FA8B" w14:textId="77777777" w:rsidR="00EF2503" w:rsidRDefault="00EF2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73E3C" w14:textId="77777777" w:rsidR="00E55EF1" w:rsidRDefault="00E55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B71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CB12EA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E66A0" w14:textId="77777777" w:rsidR="00E55EF1" w:rsidRDefault="00E55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072F" w14:textId="77777777" w:rsidR="00EF2503" w:rsidRDefault="00EF2503">
      <w:r>
        <w:separator/>
      </w:r>
    </w:p>
  </w:footnote>
  <w:footnote w:type="continuationSeparator" w:id="0">
    <w:p w14:paraId="3B1C8BAA" w14:textId="77777777" w:rsidR="00EF2503" w:rsidRDefault="00EF2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4BCAD" w14:textId="77777777" w:rsidR="00E55EF1" w:rsidRDefault="00E55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211D" w14:textId="77777777" w:rsidR="00E55EF1" w:rsidRDefault="00E55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7FE08" w14:textId="77777777" w:rsidR="00E55EF1" w:rsidRDefault="00E55E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50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79D2"/>
    <w:rsid w:val="006E3089"/>
    <w:rsid w:val="00712C39"/>
    <w:rsid w:val="0075025B"/>
    <w:rsid w:val="00756CDA"/>
    <w:rsid w:val="00787A34"/>
    <w:rsid w:val="007E2ACC"/>
    <w:rsid w:val="007E68C5"/>
    <w:rsid w:val="00832144"/>
    <w:rsid w:val="008567C7"/>
    <w:rsid w:val="008642B3"/>
    <w:rsid w:val="0089660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5EF1"/>
    <w:rsid w:val="00E62859"/>
    <w:rsid w:val="00E85D70"/>
    <w:rsid w:val="00EF250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11F20"/>
  <w15:chartTrackingRefBased/>
  <w15:docId w15:val="{62142EDC-DDC8-4A62-95F9-E662F729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216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5</cp:revision>
  <cp:lastPrinted>2024-10-17T09:00:00Z</cp:lastPrinted>
  <dcterms:created xsi:type="dcterms:W3CDTF">2024-10-16T11:43:00Z</dcterms:created>
  <dcterms:modified xsi:type="dcterms:W3CDTF">2024-10-17T11:49:00Z</dcterms:modified>
</cp:coreProperties>
</file>