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AC8B4A" w14:textId="700E9E2B" w:rsidR="007E331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D2B20" w:rsidRPr="00736C1E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4A6871B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75C4052C" w14:textId="77777777" w:rsidTr="005844F6">
        <w:tc>
          <w:tcPr>
            <w:tcW w:w="9104" w:type="dxa"/>
            <w:shd w:val="clear" w:color="auto" w:fill="F2F2F2"/>
          </w:tcPr>
          <w:p w14:paraId="23E07A64" w14:textId="0172759A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4210D8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51AE604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1D2B20" w:rsidRPr="001D2B20">
        <w:rPr>
          <w:sz w:val="22"/>
          <w:szCs w:val="22"/>
        </w:rPr>
        <w:t>tryb podstawowy</w:t>
      </w:r>
      <w:r w:rsidR="001028C4">
        <w:rPr>
          <w:sz w:val="22"/>
          <w:szCs w:val="22"/>
        </w:rPr>
        <w:t xml:space="preserve"> bez negocjacji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DA12DB1" w14:textId="232F81F7" w:rsidR="002E612D" w:rsidRPr="00525EFF" w:rsidRDefault="00AA39D6" w:rsidP="00AA2BEC">
      <w:pPr>
        <w:spacing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4D7826">
        <w:rPr>
          <w:b/>
          <w:sz w:val="22"/>
          <w:szCs w:val="22"/>
        </w:rPr>
        <w:t>Dostawa pielucho-majtek i środków higienicznych</w:t>
      </w:r>
      <w:r w:rsidRPr="00525EFF">
        <w:rPr>
          <w:sz w:val="22"/>
          <w:szCs w:val="22"/>
        </w:rPr>
        <w:t>”</w:t>
      </w:r>
    </w:p>
    <w:p w14:paraId="2B62CF3F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08B565C1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320D43A1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E5B5AE1" w14:textId="77777777" w:rsidTr="00AC470C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2B653E2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660D7C0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301E1BD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7BD4B292" w14:textId="35B3FEDC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29D3877F" w14:textId="2DB6FA87" w:rsidR="00AC470C" w:rsidRPr="007677F8" w:rsidRDefault="00594233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5738EA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0"/>
      <w:tr w:rsidR="00AC470C" w:rsidRPr="007677F8" w14:paraId="3C6A2CAE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584CF47" w14:textId="5BE1723F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53108925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1D028C94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7B429807" w14:textId="44CF2EF1" w:rsidR="005F6505" w:rsidRDefault="005F6505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</w:p>
    <w:p w14:paraId="34534051" w14:textId="75FB2316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 w:rsidR="000B3F11">
        <w:rPr>
          <w:bCs/>
          <w:sz w:val="22"/>
          <w:u w:val="single"/>
        </w:rPr>
        <w:t>1</w:t>
      </w:r>
      <w:r w:rsidRPr="00E401EB">
        <w:rPr>
          <w:bCs/>
          <w:sz w:val="22"/>
          <w:u w:val="single"/>
        </w:rPr>
        <w:t xml:space="preserve">: </w:t>
      </w:r>
      <w:r w:rsidR="004D7826">
        <w:rPr>
          <w:bCs/>
          <w:sz w:val="22"/>
          <w:u w:val="single"/>
        </w:rPr>
        <w:t>Pielucho-majtki dla dorosłych</w:t>
      </w:r>
    </w:p>
    <w:p w14:paraId="78D724D6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70AD1588" w14:textId="4DF67B46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3B2002E9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561C6BE6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4C66D809" w14:textId="7C4681B5" w:rsidR="00C41EB9" w:rsidRDefault="00E401EB" w:rsidP="00C41EB9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r w:rsidR="004D7826">
        <w:rPr>
          <w:bCs/>
          <w:sz w:val="22"/>
        </w:rPr>
        <w:t>12</w:t>
      </w:r>
      <w:r w:rsidR="00537136">
        <w:rPr>
          <w:bCs/>
          <w:sz w:val="22"/>
        </w:rPr>
        <w:t xml:space="preserve"> miesięcy </w:t>
      </w:r>
      <w:r w:rsidR="004210D8">
        <w:rPr>
          <w:bCs/>
          <w:sz w:val="22"/>
        </w:rPr>
        <w:t>od daty zawarcia umowy</w:t>
      </w:r>
    </w:p>
    <w:p w14:paraId="045B5363" w14:textId="77777777" w:rsidR="00221383" w:rsidRDefault="00221383" w:rsidP="00221383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157452B3" w14:textId="2A956782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5321354C" w14:textId="1288434E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lastRenderedPageBreak/>
        <w:t xml:space="preserve">Zadanie nr </w:t>
      </w:r>
      <w:r w:rsidR="000B3F11">
        <w:rPr>
          <w:bCs/>
          <w:sz w:val="22"/>
          <w:u w:val="single"/>
        </w:rPr>
        <w:t>2</w:t>
      </w:r>
      <w:r w:rsidRPr="00E401EB">
        <w:rPr>
          <w:bCs/>
          <w:sz w:val="22"/>
          <w:u w:val="single"/>
        </w:rPr>
        <w:t xml:space="preserve">: </w:t>
      </w:r>
      <w:r w:rsidR="004D7826">
        <w:rPr>
          <w:bCs/>
          <w:sz w:val="22"/>
          <w:u w:val="single"/>
        </w:rPr>
        <w:t>Pieluchy dla noworodków</w:t>
      </w:r>
    </w:p>
    <w:p w14:paraId="3C0674B5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5EB82443" w14:textId="0FF975BD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5953F661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051FD17E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391660D5" w14:textId="2F26237A" w:rsidR="004E05BF" w:rsidRDefault="00E401EB" w:rsidP="004E05BF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bookmarkStart w:id="3" w:name="_Hlk109982078"/>
      <w:r w:rsidR="004D7826">
        <w:rPr>
          <w:bCs/>
          <w:sz w:val="22"/>
        </w:rPr>
        <w:t>12</w:t>
      </w:r>
      <w:r w:rsidR="00537136">
        <w:rPr>
          <w:bCs/>
          <w:sz w:val="22"/>
        </w:rPr>
        <w:t xml:space="preserve"> miesięcy</w:t>
      </w:r>
      <w:r w:rsidR="004210D8">
        <w:rPr>
          <w:bCs/>
          <w:sz w:val="22"/>
        </w:rPr>
        <w:t xml:space="preserve"> od daty zawarcia umowy</w:t>
      </w:r>
    </w:p>
    <w:p w14:paraId="0C341F27" w14:textId="77777777" w:rsidR="00221383" w:rsidRDefault="00221383" w:rsidP="00221383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bookmarkEnd w:id="3"/>
    <w:bookmarkEnd w:id="2"/>
    <w:p w14:paraId="40B0AED5" w14:textId="23A9690A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0924DB99" w14:textId="77777777" w:rsidR="000B3F11" w:rsidRDefault="000B3F11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4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59FB1C52" w14:textId="7D8EA522" w:rsidR="004D7826" w:rsidRPr="00266A1B" w:rsidRDefault="004D7826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b/>
          <w:bCs/>
          <w:sz w:val="22"/>
        </w:rPr>
        <w:t xml:space="preserve">cały zaoferowany asortyment ma wszystkie parametry określone przez Zamawiającego </w:t>
      </w:r>
      <w:r>
        <w:rPr>
          <w:b/>
          <w:bCs/>
          <w:sz w:val="22"/>
        </w:rPr>
        <w:br/>
        <w:t>w SWZ;</w:t>
      </w:r>
    </w:p>
    <w:p w14:paraId="61FD3D91" w14:textId="127A8122" w:rsidR="00266A1B" w:rsidRPr="00266A1B" w:rsidRDefault="00266A1B" w:rsidP="00266A1B">
      <w:pPr>
        <w:pStyle w:val="Akapitzlist"/>
        <w:numPr>
          <w:ilvl w:val="0"/>
          <w:numId w:val="3"/>
        </w:numPr>
        <w:jc w:val="both"/>
        <w:rPr>
          <w:b/>
          <w:bCs/>
          <w:sz w:val="22"/>
        </w:rPr>
      </w:pPr>
      <w:r w:rsidRPr="00266A1B">
        <w:rPr>
          <w:b/>
          <w:bCs/>
          <w:sz w:val="22"/>
        </w:rPr>
        <w:t>posiadamy w</w:t>
      </w:r>
      <w:r w:rsidRPr="00266A1B">
        <w:rPr>
          <w:b/>
          <w:bCs/>
          <w:sz w:val="22"/>
        </w:rPr>
        <w:t xml:space="preserve">szystkie wymagane odpowiednimi przepisami dokumenty między innymi: deklaracje zgodności, dopuszczenie do obrotu i certyfikaty (jeśli wymagają tego stosowne przepisy prawa), </w:t>
      </w:r>
      <w:r w:rsidRPr="00266A1B">
        <w:rPr>
          <w:b/>
          <w:bCs/>
          <w:sz w:val="22"/>
        </w:rPr>
        <w:t>i</w:t>
      </w:r>
      <w:r w:rsidRPr="00266A1B">
        <w:rPr>
          <w:b/>
          <w:bCs/>
          <w:sz w:val="22"/>
        </w:rPr>
        <w:t xml:space="preserve"> </w:t>
      </w:r>
      <w:r w:rsidRPr="00266A1B">
        <w:rPr>
          <w:b/>
          <w:bCs/>
          <w:sz w:val="22"/>
        </w:rPr>
        <w:t xml:space="preserve">zobowiązujemy się do </w:t>
      </w:r>
      <w:r w:rsidRPr="00266A1B">
        <w:rPr>
          <w:b/>
          <w:bCs/>
          <w:sz w:val="22"/>
        </w:rPr>
        <w:t>ich dostarczenia na każde wezwanie Zamawiającego</w:t>
      </w:r>
      <w:r w:rsidRPr="00266A1B">
        <w:rPr>
          <w:b/>
          <w:bCs/>
          <w:sz w:val="22"/>
        </w:rPr>
        <w:t xml:space="preserve"> w terminie przez niego wyznaczonym;</w:t>
      </w:r>
    </w:p>
    <w:p w14:paraId="3EA7022D" w14:textId="75C00A84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09790D" w14:textId="77777777" w:rsidR="007124CE" w:rsidRPr="007124CE" w:rsidRDefault="007124CE" w:rsidP="007124CE">
      <w:pPr>
        <w:numPr>
          <w:ilvl w:val="0"/>
          <w:numId w:val="6"/>
        </w:numPr>
        <w:spacing w:before="120" w:after="120" w:line="276" w:lineRule="auto"/>
        <w:contextualSpacing/>
        <w:jc w:val="both"/>
      </w:pPr>
      <w:r w:rsidRPr="007124CE">
        <w:rPr>
          <w:sz w:val="22"/>
        </w:rPr>
        <w:t>wypełniliśmy obowiązki informacyjne przewidziane w art. 13 lub art. 14 RODO</w:t>
      </w:r>
      <w:r w:rsidRPr="007124CE">
        <w:rPr>
          <w:sz w:val="22"/>
          <w:vertAlign w:val="superscript"/>
        </w:rPr>
        <w:footnoteReference w:id="2"/>
      </w:r>
      <w:r w:rsidRPr="007124CE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7124CE">
        <w:rPr>
          <w:sz w:val="22"/>
          <w:vertAlign w:val="superscript"/>
        </w:rPr>
        <w:footnoteReference w:id="3"/>
      </w:r>
      <w:r w:rsidRPr="007124CE">
        <w:rPr>
          <w:sz w:val="22"/>
        </w:rPr>
        <w:t>.</w:t>
      </w:r>
    </w:p>
    <w:p w14:paraId="2875A7B7" w14:textId="77777777" w:rsidR="007124CE" w:rsidRPr="007124CE" w:rsidRDefault="007124CE" w:rsidP="007124CE">
      <w:pPr>
        <w:numPr>
          <w:ilvl w:val="0"/>
          <w:numId w:val="6"/>
        </w:numPr>
        <w:spacing w:before="120" w:after="120" w:line="276" w:lineRule="auto"/>
        <w:contextualSpacing/>
        <w:jc w:val="both"/>
      </w:pPr>
      <w:r w:rsidRPr="007124CE">
        <w:t>oświadczam, że nie podlegam wykluczeniu z postępowania na podstawie art.108 ust 1 pkt 1-6 ustawy Pzp.</w:t>
      </w:r>
    </w:p>
    <w:p w14:paraId="44AFCF9A" w14:textId="77777777" w:rsidR="007124CE" w:rsidRPr="007124CE" w:rsidRDefault="007124CE" w:rsidP="007124CE">
      <w:pPr>
        <w:numPr>
          <w:ilvl w:val="0"/>
          <w:numId w:val="6"/>
        </w:numPr>
      </w:pPr>
      <w:r w:rsidRPr="007124CE">
        <w:t>oświadczam, że nie podlegam wykluczeniu z postępowania na podstawie art. 109 ust. 1 pkt 4 ustawy Pzp</w:t>
      </w:r>
    </w:p>
    <w:p w14:paraId="27BC22A9" w14:textId="77777777" w:rsidR="007124CE" w:rsidRPr="007124CE" w:rsidRDefault="007124CE" w:rsidP="007124CE">
      <w:pPr>
        <w:numPr>
          <w:ilvl w:val="0"/>
          <w:numId w:val="6"/>
        </w:numPr>
        <w:jc w:val="both"/>
      </w:pPr>
      <w:r w:rsidRPr="007124CE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778A6D75" w14:textId="77777777" w:rsidR="007124CE" w:rsidRPr="007124CE" w:rsidRDefault="007124CE" w:rsidP="007124CE">
      <w:pPr>
        <w:numPr>
          <w:ilvl w:val="0"/>
          <w:numId w:val="6"/>
        </w:numPr>
        <w:jc w:val="both"/>
      </w:pPr>
      <w:r w:rsidRPr="007124CE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(t.j.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235888A4" w14:textId="77777777" w:rsidR="00085C92" w:rsidRDefault="00085C92" w:rsidP="00085C92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r>
        <w:rPr>
          <w:rFonts w:eastAsia="Calibri"/>
          <w:sz w:val="22"/>
          <w:szCs w:val="22"/>
          <w:lang w:val="en-US" w:eastAsia="en-US"/>
        </w:rPr>
        <w:t>Informacja</w:t>
      </w:r>
    </w:p>
    <w:p w14:paraId="4D96EE5A" w14:textId="0F509850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 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6A548890" w:rsidR="00085C92" w:rsidRPr="00085C92" w:rsidRDefault="000B3F11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="00085C92" w:rsidRPr="00085C92">
        <w:rPr>
          <w:rFonts w:eastAsia="Calibri"/>
          <w:lang w:eastAsia="en-US"/>
        </w:rPr>
        <w:t xml:space="preserve">: </w:t>
      </w:r>
      <w:r w:rsidR="00085C92"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458522B" w:rsidR="00085C92" w:rsidRPr="00085C92" w:rsidRDefault="000B3F11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="00085C92"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23012BA4" w14:textId="0C7DE683" w:rsidR="00085C92" w:rsidRPr="00085C92" w:rsidRDefault="000B3F11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="00085C92"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="00085C92"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7EF408D1" w14:textId="212D3128" w:rsidR="00085C92" w:rsidRDefault="000B3F11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="00085C92"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="00085C92"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0722197" w14:textId="31E06AE6" w:rsidR="000B3F11" w:rsidRPr="00085C92" w:rsidRDefault="000B3F11" w:rsidP="000B3F11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62797280" w14:textId="6ABCC9EB" w:rsidR="000B3F11" w:rsidRDefault="000B3F11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24938705" w14:textId="477B7B94" w:rsidR="000B3F11" w:rsidRPr="00085C92" w:rsidRDefault="000B3F11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73033CBF" w14:textId="6740AA50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1135F9D9" w14:textId="77777777" w:rsidR="000B3F11" w:rsidRDefault="000B3F11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5ED7C404" w14:textId="5EBEB40D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4"/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BE2B4D" w14:textId="77777777" w:rsidR="00F51F72" w:rsidRDefault="00F51F72" w:rsidP="00FF57EE">
      <w:r>
        <w:separator/>
      </w:r>
    </w:p>
  </w:endnote>
  <w:endnote w:type="continuationSeparator" w:id="0">
    <w:p w14:paraId="19512D3D" w14:textId="77777777" w:rsidR="00F51F72" w:rsidRDefault="00F51F7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EAD75D" w14:textId="77777777" w:rsidR="00F51F72" w:rsidRDefault="00F51F72" w:rsidP="00FF57EE">
      <w:r>
        <w:separator/>
      </w:r>
    </w:p>
  </w:footnote>
  <w:footnote w:type="continuationSeparator" w:id="0">
    <w:p w14:paraId="31368BF9" w14:textId="77777777" w:rsidR="00F51F72" w:rsidRDefault="00F51F72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49606F6" w14:textId="77777777" w:rsidR="007124CE" w:rsidRDefault="007124CE" w:rsidP="007124CE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A95BCBE" w14:textId="77777777" w:rsidR="007124CE" w:rsidRPr="00173016" w:rsidRDefault="007124CE" w:rsidP="007124CE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D76B9C3" w14:textId="77777777" w:rsidR="007124CE" w:rsidRPr="00173016" w:rsidRDefault="007124CE" w:rsidP="007124CE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0DA2D" w14:textId="6AEE60DE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4D7826">
      <w:rPr>
        <w:sz w:val="20"/>
        <w:szCs w:val="20"/>
      </w:rPr>
      <w:t>88</w:t>
    </w:r>
    <w:r w:rsidR="001D2B20">
      <w:rPr>
        <w:sz w:val="20"/>
        <w:szCs w:val="20"/>
      </w:rPr>
      <w:t>/202</w:t>
    </w:r>
    <w:r w:rsidR="000B3F11">
      <w:rPr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C672AD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70514474">
    <w:abstractNumId w:val="3"/>
  </w:num>
  <w:num w:numId="2" w16cid:durableId="1612281154">
    <w:abstractNumId w:val="1"/>
  </w:num>
  <w:num w:numId="3" w16cid:durableId="21519532">
    <w:abstractNumId w:val="2"/>
  </w:num>
  <w:num w:numId="4" w16cid:durableId="1537699488">
    <w:abstractNumId w:val="5"/>
  </w:num>
  <w:num w:numId="5" w16cid:durableId="900942058">
    <w:abstractNumId w:val="0"/>
  </w:num>
  <w:num w:numId="6" w16cid:durableId="6424702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992"/>
    <w:rsid w:val="00085C92"/>
    <w:rsid w:val="000B3F11"/>
    <w:rsid w:val="000F759A"/>
    <w:rsid w:val="001028C4"/>
    <w:rsid w:val="001063D3"/>
    <w:rsid w:val="00173016"/>
    <w:rsid w:val="00177EB4"/>
    <w:rsid w:val="001C7D84"/>
    <w:rsid w:val="001D2B20"/>
    <w:rsid w:val="00221383"/>
    <w:rsid w:val="002214DB"/>
    <w:rsid w:val="00266A1B"/>
    <w:rsid w:val="00267D1F"/>
    <w:rsid w:val="002B3F5F"/>
    <w:rsid w:val="002E612D"/>
    <w:rsid w:val="003A2BB2"/>
    <w:rsid w:val="003B769C"/>
    <w:rsid w:val="003E4CC6"/>
    <w:rsid w:val="003E52C7"/>
    <w:rsid w:val="004210D8"/>
    <w:rsid w:val="004308CF"/>
    <w:rsid w:val="004D5A42"/>
    <w:rsid w:val="004D7826"/>
    <w:rsid w:val="004E05BF"/>
    <w:rsid w:val="00522509"/>
    <w:rsid w:val="00525EFF"/>
    <w:rsid w:val="00537136"/>
    <w:rsid w:val="005844F6"/>
    <w:rsid w:val="00594233"/>
    <w:rsid w:val="005F6505"/>
    <w:rsid w:val="005F6F5F"/>
    <w:rsid w:val="006A049D"/>
    <w:rsid w:val="006A7E41"/>
    <w:rsid w:val="006B63D6"/>
    <w:rsid w:val="006C641D"/>
    <w:rsid w:val="006D09E0"/>
    <w:rsid w:val="007124CE"/>
    <w:rsid w:val="00736C1E"/>
    <w:rsid w:val="007D475B"/>
    <w:rsid w:val="007E331F"/>
    <w:rsid w:val="008174DB"/>
    <w:rsid w:val="00870992"/>
    <w:rsid w:val="008B3C3C"/>
    <w:rsid w:val="008C082A"/>
    <w:rsid w:val="0092164C"/>
    <w:rsid w:val="009312B4"/>
    <w:rsid w:val="0097776D"/>
    <w:rsid w:val="00983D1D"/>
    <w:rsid w:val="009D75A8"/>
    <w:rsid w:val="00A17239"/>
    <w:rsid w:val="00A50E18"/>
    <w:rsid w:val="00AA2BEC"/>
    <w:rsid w:val="00AA39D6"/>
    <w:rsid w:val="00AC470C"/>
    <w:rsid w:val="00AD4AD3"/>
    <w:rsid w:val="00AE26EA"/>
    <w:rsid w:val="00AE2ACB"/>
    <w:rsid w:val="00AF4AC3"/>
    <w:rsid w:val="00B47637"/>
    <w:rsid w:val="00B51A2D"/>
    <w:rsid w:val="00B9086B"/>
    <w:rsid w:val="00BC00BF"/>
    <w:rsid w:val="00BC4F99"/>
    <w:rsid w:val="00BD0796"/>
    <w:rsid w:val="00C22F7D"/>
    <w:rsid w:val="00C41EB9"/>
    <w:rsid w:val="00CA4EA6"/>
    <w:rsid w:val="00CA63AF"/>
    <w:rsid w:val="00CE3AE6"/>
    <w:rsid w:val="00D554C7"/>
    <w:rsid w:val="00D971D1"/>
    <w:rsid w:val="00DC336F"/>
    <w:rsid w:val="00DF7CE6"/>
    <w:rsid w:val="00E16837"/>
    <w:rsid w:val="00E401EB"/>
    <w:rsid w:val="00E449BF"/>
    <w:rsid w:val="00E44BA5"/>
    <w:rsid w:val="00E768AB"/>
    <w:rsid w:val="00F134D5"/>
    <w:rsid w:val="00F1613C"/>
    <w:rsid w:val="00F31EAC"/>
    <w:rsid w:val="00F51F72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66</TotalTime>
  <Pages>3</Pages>
  <Words>818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18</cp:revision>
  <dcterms:created xsi:type="dcterms:W3CDTF">2021-04-01T08:50:00Z</dcterms:created>
  <dcterms:modified xsi:type="dcterms:W3CDTF">2024-10-17T10:38:00Z</dcterms:modified>
</cp:coreProperties>
</file>