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7F44D" w14:textId="2235A5E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C1469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7CDC922" w14:textId="77777777" w:rsidTr="00D62E6E">
        <w:tc>
          <w:tcPr>
            <w:tcW w:w="2800" w:type="dxa"/>
            <w:shd w:val="clear" w:color="auto" w:fill="auto"/>
          </w:tcPr>
          <w:p w14:paraId="43E41B9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03662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73523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25021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A9E3C54" w14:textId="77777777" w:rsidTr="00D62E6E">
        <w:tc>
          <w:tcPr>
            <w:tcW w:w="2800" w:type="dxa"/>
            <w:shd w:val="clear" w:color="auto" w:fill="auto"/>
          </w:tcPr>
          <w:p w14:paraId="7CA9C73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4D373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4D157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3D958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7D25A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615E" w:rsidRPr="00C14101" w14:paraId="50707899" w14:textId="77777777" w:rsidTr="008C6E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1A47EB" w14:textId="77777777" w:rsidR="0069615E" w:rsidRPr="00C14101" w:rsidRDefault="0069615E" w:rsidP="008C6E1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245CA73" w14:textId="77777777" w:rsidR="0069615E" w:rsidRPr="00C14101" w:rsidRDefault="0069615E" w:rsidP="008C6E1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9615E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A7493F1" w14:textId="77777777" w:rsidR="0069615E" w:rsidRPr="00C14101" w:rsidRDefault="0069615E" w:rsidP="008C6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55C492F" w14:textId="77777777" w:rsidR="0069615E" w:rsidRPr="00C14101" w:rsidRDefault="0069615E" w:rsidP="008C6E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5CF6E56" w14:textId="77777777" w:rsidR="00BC121E" w:rsidRPr="00C14101" w:rsidRDefault="0069615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C1CD110" w14:textId="77777777" w:rsidTr="00D62E6E">
        <w:tc>
          <w:tcPr>
            <w:tcW w:w="2269" w:type="dxa"/>
            <w:shd w:val="clear" w:color="auto" w:fill="auto"/>
          </w:tcPr>
          <w:p w14:paraId="01C88A2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6984EB" w14:textId="77777777" w:rsidR="00D62E6E" w:rsidRPr="00D62E6E" w:rsidRDefault="0069615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61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615E" w:rsidRPr="00D62E6E" w14:paraId="3B7F93C7" w14:textId="77777777" w:rsidTr="008C6E17">
        <w:tc>
          <w:tcPr>
            <w:tcW w:w="2269" w:type="dxa"/>
            <w:shd w:val="clear" w:color="auto" w:fill="auto"/>
          </w:tcPr>
          <w:p w14:paraId="388D2B4B" w14:textId="77777777" w:rsidR="0069615E" w:rsidRPr="00D62E6E" w:rsidRDefault="0069615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C2BAA9" w14:textId="77777777" w:rsidR="0069615E" w:rsidRPr="00D62E6E" w:rsidRDefault="0069615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61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SZP-271-33/24</w:t>
            </w:r>
          </w:p>
        </w:tc>
      </w:tr>
    </w:tbl>
    <w:p w14:paraId="2854FD7B" w14:textId="77777777" w:rsidR="00BC121E" w:rsidRDefault="0069615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9615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F8D166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F7D50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2A1222B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587AA08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AA8A0A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022E64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79D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61B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9A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EE933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7B2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57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C66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EC7FD0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D1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96C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B10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9424C4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F74569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D2ADE2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09995B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4680640" w14:textId="77777777" w:rsidTr="00620E37">
        <w:tc>
          <w:tcPr>
            <w:tcW w:w="2660" w:type="dxa"/>
            <w:shd w:val="clear" w:color="auto" w:fill="auto"/>
          </w:tcPr>
          <w:p w14:paraId="2F12ABD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56F65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535AAB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6E32E6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7741D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E259F9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9615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5C4870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302F4" w14:textId="77777777" w:rsidR="00587E0E" w:rsidRDefault="00587E0E">
      <w:r>
        <w:separator/>
      </w:r>
    </w:p>
  </w:endnote>
  <w:endnote w:type="continuationSeparator" w:id="0">
    <w:p w14:paraId="753A1716" w14:textId="77777777" w:rsidR="00587E0E" w:rsidRDefault="0058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C52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2AB1B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99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01A17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0D2ED94">
        <v:line id="_x0000_s1025" style="position:absolute;left:0;text-align:left;z-index:251657728" from="-3.85pt,8.7pt" to="455.15pt,8.7pt"/>
      </w:pict>
    </w:r>
  </w:p>
  <w:p w14:paraId="6E9C90D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17895" w14:textId="77777777" w:rsidR="0069615E" w:rsidRDefault="006961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5859A" w14:textId="77777777" w:rsidR="00587E0E" w:rsidRDefault="00587E0E">
      <w:r>
        <w:separator/>
      </w:r>
    </w:p>
  </w:footnote>
  <w:footnote w:type="continuationSeparator" w:id="0">
    <w:p w14:paraId="5E6ABC30" w14:textId="77777777" w:rsidR="00587E0E" w:rsidRDefault="00587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2130" w14:textId="77777777" w:rsidR="0069615E" w:rsidRDefault="00696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3D99" w14:textId="77777777" w:rsidR="0069615E" w:rsidRDefault="00696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CC807" w14:textId="77777777" w:rsidR="0069615E" w:rsidRDefault="00696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1893321">
    <w:abstractNumId w:val="13"/>
  </w:num>
  <w:num w:numId="2" w16cid:durableId="134759546">
    <w:abstractNumId w:val="0"/>
  </w:num>
  <w:num w:numId="3" w16cid:durableId="1107770178">
    <w:abstractNumId w:val="11"/>
  </w:num>
  <w:num w:numId="4" w16cid:durableId="158160359">
    <w:abstractNumId w:val="8"/>
  </w:num>
  <w:num w:numId="5" w16cid:durableId="1018459104">
    <w:abstractNumId w:val="7"/>
  </w:num>
  <w:num w:numId="6" w16cid:durableId="955798304">
    <w:abstractNumId w:val="1"/>
  </w:num>
  <w:num w:numId="7" w16cid:durableId="657148011">
    <w:abstractNumId w:val="6"/>
  </w:num>
  <w:num w:numId="8" w16cid:durableId="2006666246">
    <w:abstractNumId w:val="3"/>
  </w:num>
  <w:num w:numId="9" w16cid:durableId="1132555969">
    <w:abstractNumId w:val="2"/>
  </w:num>
  <w:num w:numId="10" w16cid:durableId="607735557">
    <w:abstractNumId w:val="5"/>
  </w:num>
  <w:num w:numId="11" w16cid:durableId="669868309">
    <w:abstractNumId w:val="10"/>
  </w:num>
  <w:num w:numId="12" w16cid:durableId="502471543">
    <w:abstractNumId w:val="4"/>
  </w:num>
  <w:num w:numId="13" w16cid:durableId="1511795380">
    <w:abstractNumId w:val="9"/>
  </w:num>
  <w:num w:numId="14" w16cid:durableId="17049357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E0E"/>
    <w:rsid w:val="0000184A"/>
    <w:rsid w:val="00007C1C"/>
    <w:rsid w:val="00012997"/>
    <w:rsid w:val="000621A2"/>
    <w:rsid w:val="00067B62"/>
    <w:rsid w:val="000719DC"/>
    <w:rsid w:val="00075CEC"/>
    <w:rsid w:val="000E0467"/>
    <w:rsid w:val="000E7C50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7E0E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615E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146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970D8"/>
  <w15:chartTrackingRefBased/>
  <w15:docId w15:val="{C90E42E1-384C-4F2E-A2E3-65B09952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246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2024-10-09T06:36:00Z</dcterms:created>
  <dcterms:modified xsi:type="dcterms:W3CDTF">2024-10-09T06:36:00Z</dcterms:modified>
</cp:coreProperties>
</file>