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33B226" w14:textId="362BBBCF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0E4701">
        <w:rPr>
          <w:rFonts w:ascii="Arial" w:hAnsi="Arial" w:cs="Arial"/>
          <w:bCs/>
          <w:i w:val="0"/>
          <w:szCs w:val="24"/>
        </w:rPr>
        <w:t>3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C465F9B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22CE8445" w14:textId="7EE2D430" w:rsidR="005D05C3" w:rsidRPr="0012157F" w:rsidRDefault="00D21E0E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21E0E">
        <w:rPr>
          <w:rFonts w:ascii="Arial" w:hAnsi="Arial" w:cs="Arial"/>
        </w:rPr>
        <w:t>Szpital Specjalistyczny im. Stefana Żeromskiego SPZOZ w Krakowie</w:t>
      </w:r>
    </w:p>
    <w:p w14:paraId="67B4FF11" w14:textId="561F8178" w:rsidR="005D05C3" w:rsidRPr="0012157F" w:rsidRDefault="00D21E0E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21E0E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D21E0E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14:paraId="25AA0B44" w14:textId="684AE662" w:rsidR="005D05C3" w:rsidRDefault="00D21E0E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21E0E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D21E0E">
        <w:rPr>
          <w:rFonts w:ascii="Arial" w:hAnsi="Arial" w:cs="Arial"/>
        </w:rPr>
        <w:t>Kraków</w:t>
      </w:r>
    </w:p>
    <w:p w14:paraId="077EEC40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B39FDBC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6AC7EEC2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12290E15" w14:textId="77777777" w:rsidTr="001B7D97">
        <w:tc>
          <w:tcPr>
            <w:tcW w:w="2800" w:type="dxa"/>
            <w:shd w:val="clear" w:color="auto" w:fill="auto"/>
          </w:tcPr>
          <w:p w14:paraId="131F8409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B1914FA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C468E24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C7D451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46C6C1F6" w14:textId="77777777" w:rsidTr="001B7D97">
        <w:tc>
          <w:tcPr>
            <w:tcW w:w="2800" w:type="dxa"/>
            <w:shd w:val="clear" w:color="auto" w:fill="auto"/>
          </w:tcPr>
          <w:p w14:paraId="4C0DE943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CBA7A91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8FCF49A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B408F51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20BC24C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21E0E" w:rsidRPr="0012157F" w14:paraId="37C6FD84" w14:textId="77777777" w:rsidTr="008C6E17">
        <w:tc>
          <w:tcPr>
            <w:tcW w:w="9104" w:type="dxa"/>
            <w:shd w:val="clear" w:color="auto" w:fill="D9D9D9"/>
          </w:tcPr>
          <w:p w14:paraId="30DDB227" w14:textId="77777777" w:rsidR="00D21E0E" w:rsidRPr="0012157F" w:rsidRDefault="00D21E0E" w:rsidP="008C6E1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4084C32" w14:textId="42DAB779" w:rsidR="00D21E0E" w:rsidRPr="00094F76" w:rsidRDefault="00D21E0E" w:rsidP="008C6E17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21E0E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0D6005B1" w14:textId="77777777" w:rsidR="00D21E0E" w:rsidRPr="004B5FB1" w:rsidRDefault="00D21E0E" w:rsidP="008C6E17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1BB3DF6F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E8F6C81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5CB784EE" w14:textId="77777777" w:rsidTr="001B7D97">
        <w:tc>
          <w:tcPr>
            <w:tcW w:w="2269" w:type="dxa"/>
            <w:shd w:val="clear" w:color="auto" w:fill="auto"/>
          </w:tcPr>
          <w:p w14:paraId="3F428022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53A6813" w14:textId="4341C438" w:rsidR="00ED79A4" w:rsidRPr="00A2540E" w:rsidRDefault="00D21E0E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21E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Sukcesywny zakup i dostawa materiałów papierniczych, biurowych, kopert, papieru do drukarek i kserokopiarek oraz materiałów eksploatacyjnych do aparatu Epson PP-100 II oraz do aparatu Rimage model 2450.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21E0E" w:rsidRPr="00A2540E" w14:paraId="5E88F3CE" w14:textId="77777777" w:rsidTr="008C6E17">
        <w:tc>
          <w:tcPr>
            <w:tcW w:w="2269" w:type="dxa"/>
            <w:shd w:val="clear" w:color="auto" w:fill="auto"/>
          </w:tcPr>
          <w:p w14:paraId="517E2E03" w14:textId="77777777" w:rsidR="00D21E0E" w:rsidRPr="00A2540E" w:rsidRDefault="00D21E0E" w:rsidP="008C6E1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0B80446" w14:textId="1996DDE7" w:rsidR="00D21E0E" w:rsidRPr="00A2540E" w:rsidRDefault="00D21E0E" w:rsidP="008C6E1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21E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SZP-271-33/24</w:t>
            </w:r>
          </w:p>
        </w:tc>
      </w:tr>
    </w:tbl>
    <w:p w14:paraId="3400B047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977616C" w14:textId="565B55D4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21E0E" w:rsidRPr="00D21E0E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3E1269B" w14:textId="77777777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F92CEE4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E17DEB6" w14:textId="77777777"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74C7DCCE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26ED23C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608403F6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4398EF1A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5D198026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36562B7D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2CF33A7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1FD4DF6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474C8FF1" w14:textId="77777777" w:rsidTr="001B7D97">
        <w:tc>
          <w:tcPr>
            <w:tcW w:w="2660" w:type="dxa"/>
            <w:shd w:val="clear" w:color="auto" w:fill="auto"/>
          </w:tcPr>
          <w:p w14:paraId="6DA483FF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B68BF3B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C7D1313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551952C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5D48795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5624DBA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21E0E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F3AF34E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10B0E8" w14:textId="77777777" w:rsidR="00145D9F" w:rsidRDefault="00145D9F" w:rsidP="0038231F">
      <w:pPr>
        <w:spacing w:after="0" w:line="240" w:lineRule="auto"/>
      </w:pPr>
      <w:r>
        <w:separator/>
      </w:r>
    </w:p>
  </w:endnote>
  <w:endnote w:type="continuationSeparator" w:id="0">
    <w:p w14:paraId="6BC20296" w14:textId="77777777" w:rsidR="00145D9F" w:rsidRDefault="00145D9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1E625" w14:textId="77777777" w:rsidR="00D21E0E" w:rsidRDefault="00D21E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94A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42BFC6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B2972" w14:textId="77777777" w:rsidR="00D21E0E" w:rsidRDefault="00D21E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582620" w14:textId="77777777" w:rsidR="00145D9F" w:rsidRDefault="00145D9F" w:rsidP="0038231F">
      <w:pPr>
        <w:spacing w:after="0" w:line="240" w:lineRule="auto"/>
      </w:pPr>
      <w:r>
        <w:separator/>
      </w:r>
    </w:p>
  </w:footnote>
  <w:footnote w:type="continuationSeparator" w:id="0">
    <w:p w14:paraId="6F49C4EB" w14:textId="77777777" w:rsidR="00145D9F" w:rsidRDefault="00145D9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23835" w14:textId="77777777" w:rsidR="00D21E0E" w:rsidRDefault="00D21E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7E326" w14:textId="77777777" w:rsidR="00D21E0E" w:rsidRDefault="00D21E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6DBA5" w14:textId="77777777" w:rsidR="00D21E0E" w:rsidRDefault="00D21E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1640875">
    <w:abstractNumId w:val="12"/>
  </w:num>
  <w:num w:numId="2" w16cid:durableId="1272513559">
    <w:abstractNumId w:val="0"/>
  </w:num>
  <w:num w:numId="3" w16cid:durableId="401175470">
    <w:abstractNumId w:val="11"/>
  </w:num>
  <w:num w:numId="4" w16cid:durableId="414935416">
    <w:abstractNumId w:val="16"/>
  </w:num>
  <w:num w:numId="5" w16cid:durableId="1778480718">
    <w:abstractNumId w:val="13"/>
  </w:num>
  <w:num w:numId="6" w16cid:durableId="1553927251">
    <w:abstractNumId w:val="10"/>
  </w:num>
  <w:num w:numId="7" w16cid:durableId="1799450341">
    <w:abstractNumId w:val="1"/>
  </w:num>
  <w:num w:numId="8" w16cid:durableId="77219886">
    <w:abstractNumId w:val="6"/>
  </w:num>
  <w:num w:numId="9" w16cid:durableId="1526406258">
    <w:abstractNumId w:val="4"/>
  </w:num>
  <w:num w:numId="10" w16cid:durableId="1859003247">
    <w:abstractNumId w:val="7"/>
  </w:num>
  <w:num w:numId="11" w16cid:durableId="365259987">
    <w:abstractNumId w:val="5"/>
  </w:num>
  <w:num w:numId="12" w16cid:durableId="396779274">
    <w:abstractNumId w:val="9"/>
  </w:num>
  <w:num w:numId="13" w16cid:durableId="1027683255">
    <w:abstractNumId w:val="3"/>
  </w:num>
  <w:num w:numId="14" w16cid:durableId="560360957">
    <w:abstractNumId w:val="2"/>
  </w:num>
  <w:num w:numId="15" w16cid:durableId="1693652526">
    <w:abstractNumId w:val="15"/>
  </w:num>
  <w:num w:numId="16" w16cid:durableId="276370763">
    <w:abstractNumId w:val="8"/>
  </w:num>
  <w:num w:numId="17" w16cid:durableId="11117535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5D9F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701"/>
    <w:rsid w:val="000E4D37"/>
    <w:rsid w:val="00110593"/>
    <w:rsid w:val="00111180"/>
    <w:rsid w:val="0011306C"/>
    <w:rsid w:val="0012157F"/>
    <w:rsid w:val="00145D9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1E0E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4260A8"/>
  <w15:docId w15:val="{BC8B1DBE-F93C-4301-91F5-5497BB6E4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3</cp:revision>
  <cp:lastPrinted>2016-07-26T10:32:00Z</cp:lastPrinted>
  <dcterms:created xsi:type="dcterms:W3CDTF">2024-10-09T06:34:00Z</dcterms:created>
  <dcterms:modified xsi:type="dcterms:W3CDTF">2024-10-09T06:35:00Z</dcterms:modified>
</cp:coreProperties>
</file>