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24C9D" w14:textId="210879AC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07181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3E21693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388E2AF" w14:textId="77777777" w:rsidR="006676AE" w:rsidRPr="0012157F" w:rsidRDefault="00A6536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6536E">
        <w:rPr>
          <w:rFonts w:ascii="Arial" w:hAnsi="Arial" w:cs="Arial"/>
        </w:rPr>
        <w:t>Szpital Specjalistyczny im. Stefana Żeromskiego SPZOZ w Krakowie</w:t>
      </w:r>
    </w:p>
    <w:p w14:paraId="656D593F" w14:textId="77777777" w:rsidR="006676AE" w:rsidRPr="0012157F" w:rsidRDefault="00A6536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6536E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A6536E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2F05A186" w14:textId="77777777" w:rsidR="00F90CD1" w:rsidRDefault="00A6536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6536E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A6536E">
        <w:rPr>
          <w:rFonts w:ascii="Arial" w:hAnsi="Arial" w:cs="Arial"/>
        </w:rPr>
        <w:t>Kraków</w:t>
      </w:r>
    </w:p>
    <w:p w14:paraId="06127124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C8B354B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53882F19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15B8B38D" w14:textId="77777777" w:rsidTr="0018769E">
        <w:tc>
          <w:tcPr>
            <w:tcW w:w="2800" w:type="dxa"/>
            <w:shd w:val="clear" w:color="auto" w:fill="auto"/>
          </w:tcPr>
          <w:p w14:paraId="2A83BC68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ADFB1F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2BAC51F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228E3D2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4F851F80" w14:textId="77777777" w:rsidTr="0018769E">
        <w:tc>
          <w:tcPr>
            <w:tcW w:w="2800" w:type="dxa"/>
            <w:shd w:val="clear" w:color="auto" w:fill="auto"/>
          </w:tcPr>
          <w:p w14:paraId="69CCEDE7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5CFB44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C43B6D9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CCA7F5F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1164FFC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6536E" w:rsidRPr="0012157F" w14:paraId="6B737D30" w14:textId="77777777" w:rsidTr="008C6E17">
        <w:tc>
          <w:tcPr>
            <w:tcW w:w="9104" w:type="dxa"/>
            <w:shd w:val="clear" w:color="auto" w:fill="D9D9D9"/>
          </w:tcPr>
          <w:p w14:paraId="10075243" w14:textId="77777777" w:rsidR="00A6536E" w:rsidRPr="0012157F" w:rsidRDefault="00A6536E" w:rsidP="008C6E17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3EB9468" w14:textId="77777777" w:rsidR="00A6536E" w:rsidRPr="0012157F" w:rsidRDefault="00A6536E" w:rsidP="008C6E1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6536E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7FA918DE" w14:textId="77777777" w:rsidR="00A6536E" w:rsidRPr="00612283" w:rsidRDefault="00A6536E" w:rsidP="008C6E17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52BFA9B" w14:textId="77777777" w:rsidR="00A6536E" w:rsidRPr="00612283" w:rsidRDefault="00A6536E" w:rsidP="008C6E17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339CCD2" w14:textId="77777777" w:rsidR="00A6536E" w:rsidRPr="0012157F" w:rsidRDefault="00A6536E" w:rsidP="008C6E17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8967FAA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5A1001B2" w14:textId="77777777" w:rsidTr="0018769E">
        <w:tc>
          <w:tcPr>
            <w:tcW w:w="2269" w:type="dxa"/>
            <w:shd w:val="clear" w:color="auto" w:fill="auto"/>
          </w:tcPr>
          <w:p w14:paraId="50AC85E2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59902E0" w14:textId="77777777" w:rsidR="002578E4" w:rsidRPr="00A2540E" w:rsidRDefault="00A6536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653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Sukcesywny zakup i dostawa materiałów papierniczych, biurowych, kopert, papieru do drukarek i kserokopiarek oraz materiałów eksploatacyjnych do aparatu Epson PP-100 II oraz do aparatu Rimage model 2450.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6536E" w:rsidRPr="00A2540E" w14:paraId="5A996D90" w14:textId="77777777" w:rsidTr="008C6E17">
        <w:tc>
          <w:tcPr>
            <w:tcW w:w="2269" w:type="dxa"/>
            <w:shd w:val="clear" w:color="auto" w:fill="auto"/>
          </w:tcPr>
          <w:p w14:paraId="331DFDF4" w14:textId="77777777" w:rsidR="00A6536E" w:rsidRPr="00A2540E" w:rsidRDefault="00A6536E" w:rsidP="008C6E1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0A44FE3" w14:textId="77777777" w:rsidR="00A6536E" w:rsidRPr="00A2540E" w:rsidRDefault="00A6536E" w:rsidP="008C6E1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653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SZP-271-33/24</w:t>
            </w:r>
          </w:p>
        </w:tc>
      </w:tr>
    </w:tbl>
    <w:p w14:paraId="4B0D0CB2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EACEB45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6536E" w:rsidRPr="00A6536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2839065E" w14:textId="77777777" w:rsidTr="00650D6C">
        <w:tc>
          <w:tcPr>
            <w:tcW w:w="9104" w:type="dxa"/>
            <w:shd w:val="clear" w:color="auto" w:fill="D9D9D9"/>
          </w:tcPr>
          <w:p w14:paraId="5ACA9167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EB617D8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ABD8F30" w14:textId="77777777" w:rsidR="00A6536E" w:rsidRPr="00992BD8" w:rsidRDefault="00A6536E" w:rsidP="00A6536E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752AF67B" w14:textId="77777777" w:rsidR="002426FF" w:rsidRPr="00A44833" w:rsidRDefault="00A6536E" w:rsidP="00A6536E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0C3EC8EB" w14:textId="77777777" w:rsidR="00A6536E" w:rsidRPr="00A44833" w:rsidRDefault="00A6536E" w:rsidP="00A6536E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FAE9924" w14:textId="77777777" w:rsidR="00A6536E" w:rsidRPr="0012157F" w:rsidRDefault="00A6536E" w:rsidP="00A6536E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4835D5A4" w14:textId="77777777" w:rsidR="00A6536E" w:rsidRPr="0012157F" w:rsidRDefault="00A6536E" w:rsidP="00A6536E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451CD11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6134F2DE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7562BDA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FDD380A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4BBBC69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137EDBF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14BEF892" w14:textId="77777777" w:rsidTr="00CD4DD1">
        <w:tc>
          <w:tcPr>
            <w:tcW w:w="9104" w:type="dxa"/>
            <w:shd w:val="clear" w:color="auto" w:fill="D9D9D9"/>
          </w:tcPr>
          <w:p w14:paraId="39A89DEA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D52B55A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58AB21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4465D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C439C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242EC52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F8801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1722B" w14:textId="77777777"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135B35D" w14:textId="77777777"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14E8F96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2DE7313B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9585FB4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E5C49DD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658A9C71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11A09051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7CD312A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5E40BDF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8A84E44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BCF620A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DF10394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1D33BA1D" w14:textId="77777777" w:rsidTr="00CD4DD1">
        <w:tc>
          <w:tcPr>
            <w:tcW w:w="9104" w:type="dxa"/>
            <w:shd w:val="clear" w:color="auto" w:fill="D9D9D9"/>
          </w:tcPr>
          <w:p w14:paraId="02233EFA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477B457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5C0E8FF1" w14:textId="77777777" w:rsidTr="00847232">
        <w:tc>
          <w:tcPr>
            <w:tcW w:w="9104" w:type="dxa"/>
            <w:shd w:val="clear" w:color="auto" w:fill="D9D9D9"/>
          </w:tcPr>
          <w:p w14:paraId="5F4E5B39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5B50285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C2E665B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1B199A3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03CD0EB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827AB0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4D8F559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2492E06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C777C1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EE04503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CC468F2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5FAD21F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625BD0AB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77DCEE" w14:textId="77777777" w:rsidR="003C0683" w:rsidRDefault="003C0683" w:rsidP="0038231F">
      <w:pPr>
        <w:spacing w:after="0" w:line="240" w:lineRule="auto"/>
      </w:pPr>
      <w:r>
        <w:separator/>
      </w:r>
    </w:p>
  </w:endnote>
  <w:endnote w:type="continuationSeparator" w:id="0">
    <w:p w14:paraId="700F573A" w14:textId="77777777" w:rsidR="003C0683" w:rsidRDefault="003C068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D83A3" w14:textId="77777777" w:rsidR="00A6536E" w:rsidRDefault="00A653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0B61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125465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41105" w14:textId="77777777" w:rsidR="00A6536E" w:rsidRDefault="00A653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4C74E" w14:textId="77777777" w:rsidR="003C0683" w:rsidRDefault="003C0683" w:rsidP="0038231F">
      <w:pPr>
        <w:spacing w:after="0" w:line="240" w:lineRule="auto"/>
      </w:pPr>
      <w:r>
        <w:separator/>
      </w:r>
    </w:p>
  </w:footnote>
  <w:footnote w:type="continuationSeparator" w:id="0">
    <w:p w14:paraId="73793B9F" w14:textId="77777777" w:rsidR="003C0683" w:rsidRDefault="003C0683" w:rsidP="0038231F">
      <w:pPr>
        <w:spacing w:after="0" w:line="240" w:lineRule="auto"/>
      </w:pPr>
      <w:r>
        <w:continuationSeparator/>
      </w:r>
    </w:p>
  </w:footnote>
  <w:footnote w:id="1">
    <w:p w14:paraId="5BB1C8D5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E7272E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7AF453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9FE1589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C00C5" w14:textId="77777777" w:rsidR="00A6536E" w:rsidRDefault="00A653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B64D1" w14:textId="77777777" w:rsidR="00A6536E" w:rsidRDefault="00A653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DBC00" w14:textId="77777777" w:rsidR="00A6536E" w:rsidRDefault="00A653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8780578">
    <w:abstractNumId w:val="11"/>
  </w:num>
  <w:num w:numId="2" w16cid:durableId="387724533">
    <w:abstractNumId w:val="0"/>
  </w:num>
  <w:num w:numId="3" w16cid:durableId="1679624109">
    <w:abstractNumId w:val="10"/>
  </w:num>
  <w:num w:numId="4" w16cid:durableId="650793575">
    <w:abstractNumId w:val="13"/>
  </w:num>
  <w:num w:numId="5" w16cid:durableId="2045475518">
    <w:abstractNumId w:val="12"/>
  </w:num>
  <w:num w:numId="6" w16cid:durableId="650522591">
    <w:abstractNumId w:val="9"/>
  </w:num>
  <w:num w:numId="7" w16cid:durableId="898518279">
    <w:abstractNumId w:val="1"/>
  </w:num>
  <w:num w:numId="8" w16cid:durableId="1490059091">
    <w:abstractNumId w:val="6"/>
  </w:num>
  <w:num w:numId="9" w16cid:durableId="1452046516">
    <w:abstractNumId w:val="4"/>
  </w:num>
  <w:num w:numId="10" w16cid:durableId="1713072474">
    <w:abstractNumId w:val="7"/>
  </w:num>
  <w:num w:numId="11" w16cid:durableId="1813136735">
    <w:abstractNumId w:val="5"/>
  </w:num>
  <w:num w:numId="12" w16cid:durableId="324286338">
    <w:abstractNumId w:val="8"/>
  </w:num>
  <w:num w:numId="13" w16cid:durableId="1109736086">
    <w:abstractNumId w:val="3"/>
  </w:num>
  <w:num w:numId="14" w16cid:durableId="14596884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068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0683"/>
    <w:rsid w:val="003C3B64"/>
    <w:rsid w:val="003E3FAD"/>
    <w:rsid w:val="003F024C"/>
    <w:rsid w:val="00403625"/>
    <w:rsid w:val="00407181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536E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EC0EBC"/>
  <w15:docId w15:val="{9464C18D-CFAE-4611-8CCE-793353E6C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749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3</cp:revision>
  <cp:lastPrinted>2016-07-26T10:32:00Z</cp:lastPrinted>
  <dcterms:created xsi:type="dcterms:W3CDTF">2024-10-09T06:35:00Z</dcterms:created>
  <dcterms:modified xsi:type="dcterms:W3CDTF">2024-10-09T06:35:00Z</dcterms:modified>
</cp:coreProperties>
</file>