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B4F0E" w14:textId="085CC73E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915072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2AC4E010" w14:textId="77777777" w:rsidTr="005844F6">
        <w:tc>
          <w:tcPr>
            <w:tcW w:w="9104" w:type="dxa"/>
            <w:shd w:val="clear" w:color="auto" w:fill="F2F2F2"/>
          </w:tcPr>
          <w:p w14:paraId="05E484BC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5DD48F64" w14:textId="77777777" w:rsidR="00140C27" w:rsidRPr="00140C27" w:rsidRDefault="006644C1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6644C1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3E8DD767" w14:textId="77777777" w:rsidR="00140C27" w:rsidRPr="00140C27" w:rsidRDefault="006644C1" w:rsidP="00140C27">
      <w:pPr>
        <w:spacing w:line="360" w:lineRule="auto"/>
        <w:ind w:left="3969"/>
        <w:rPr>
          <w:rFonts w:ascii="Arial" w:hAnsi="Arial" w:cs="Arial"/>
        </w:rPr>
      </w:pPr>
      <w:r w:rsidRPr="006644C1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6644C1">
        <w:rPr>
          <w:rFonts w:ascii="Arial" w:hAnsi="Arial" w:cs="Arial"/>
        </w:rPr>
        <w:t>66</w:t>
      </w:r>
    </w:p>
    <w:p w14:paraId="628D6FB8" w14:textId="77777777" w:rsidR="00140C27" w:rsidRPr="00140C27" w:rsidRDefault="006644C1" w:rsidP="00140C27">
      <w:pPr>
        <w:ind w:left="3969"/>
        <w:rPr>
          <w:rFonts w:ascii="Arial" w:hAnsi="Arial" w:cs="Arial"/>
        </w:rPr>
      </w:pPr>
      <w:r w:rsidRPr="006644C1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6644C1">
        <w:rPr>
          <w:rFonts w:ascii="Arial" w:hAnsi="Arial" w:cs="Arial"/>
        </w:rPr>
        <w:t>Kraków</w:t>
      </w:r>
    </w:p>
    <w:p w14:paraId="6703D5DC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3047F8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C45AFE9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AC84A52" w14:textId="77777777">
        <w:tc>
          <w:tcPr>
            <w:tcW w:w="2268" w:type="dxa"/>
            <w:shd w:val="clear" w:color="auto" w:fill="auto"/>
          </w:tcPr>
          <w:p w14:paraId="487A6E09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BDC3ACB" w14:textId="77777777" w:rsidR="00140C27" w:rsidRPr="00140C27" w:rsidRDefault="006644C1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44C1">
              <w:rPr>
                <w:rFonts w:ascii="Arial" w:hAnsi="Arial" w:cs="Arial"/>
                <w:bCs/>
              </w:rPr>
              <w:t xml:space="preserve">Sukcesywny zakup i dostawa materiałów papierniczych, biurowych, kopert, papieru do drukarek i kserokopiarek oraz materiałów eksploatacyjnych do aparatu Epson PP-100 II oraz do aparatu </w:t>
            </w:r>
            <w:proofErr w:type="spellStart"/>
            <w:r w:rsidRPr="006644C1">
              <w:rPr>
                <w:rFonts w:ascii="Arial" w:hAnsi="Arial" w:cs="Arial"/>
                <w:bCs/>
              </w:rPr>
              <w:t>Rimage</w:t>
            </w:r>
            <w:proofErr w:type="spellEnd"/>
            <w:r w:rsidRPr="006644C1">
              <w:rPr>
                <w:rFonts w:ascii="Arial" w:hAnsi="Arial" w:cs="Arial"/>
                <w:bCs/>
              </w:rPr>
              <w:t xml:space="preserve"> model </w:t>
            </w:r>
            <w:proofErr w:type="gramStart"/>
            <w:r w:rsidRPr="006644C1">
              <w:rPr>
                <w:rFonts w:ascii="Arial" w:hAnsi="Arial" w:cs="Arial"/>
                <w:bCs/>
              </w:rPr>
              <w:t>2450.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  <w:proofErr w:type="gramEnd"/>
          </w:p>
        </w:tc>
      </w:tr>
      <w:tr w:rsidR="006644C1" w:rsidRPr="00140C27" w14:paraId="61658D82" w14:textId="77777777" w:rsidTr="008C6E17">
        <w:tc>
          <w:tcPr>
            <w:tcW w:w="2268" w:type="dxa"/>
            <w:shd w:val="clear" w:color="auto" w:fill="auto"/>
          </w:tcPr>
          <w:p w14:paraId="20D81E0F" w14:textId="77777777" w:rsidR="006644C1" w:rsidRPr="00140C27" w:rsidRDefault="006644C1" w:rsidP="008C6E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E05D914" w14:textId="77777777" w:rsidR="006644C1" w:rsidRPr="00140C27" w:rsidRDefault="006644C1" w:rsidP="008C6E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44C1">
              <w:rPr>
                <w:rFonts w:ascii="Arial" w:hAnsi="Arial" w:cs="Arial"/>
                <w:bCs/>
              </w:rPr>
              <w:t>SZP-271-33/24</w:t>
            </w:r>
          </w:p>
        </w:tc>
      </w:tr>
    </w:tbl>
    <w:p w14:paraId="0FF2ABBE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BB340A2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6C371EC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2F65A4E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FF32791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0E41DF96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08772FF7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102B454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670D68B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21F3E3E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F77D76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138F0E2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315139A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3A3BA5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B2FC7E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248A42E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3A9DF29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871013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328F901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37CF1C3A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1F7ABAA9" w14:textId="6576336B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97C83B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4257AADA" w14:textId="4D904DE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8D72FFE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384255A5" w14:textId="73D558C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2591BE9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63DC7CB9" w14:textId="26DD3F3B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F907E0E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1CA9A09F" w14:textId="2203CA6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540B2B4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83BE51" w14:textId="07F84327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E149881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55E54B17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587EA63F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0DBC9728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16FF8BF6" w14:textId="77777777" w:rsidR="00A8509D" w:rsidRP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64A91935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512"/>
      </w:tblGrid>
      <w:tr w:rsidR="007F3E87" w:rsidRPr="007F3E87" w14:paraId="2D26742B" w14:textId="77777777" w:rsidTr="00ED4154">
        <w:trPr>
          <w:trHeight w:val="704"/>
        </w:trPr>
        <w:tc>
          <w:tcPr>
            <w:tcW w:w="1276" w:type="dxa"/>
            <w:shd w:val="clear" w:color="auto" w:fill="auto"/>
            <w:vAlign w:val="center"/>
          </w:tcPr>
          <w:p w14:paraId="4638F2FA" w14:textId="77777777" w:rsidR="007F3E87" w:rsidRPr="001129C0" w:rsidRDefault="001129C0" w:rsidP="001129C0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</w:t>
            </w:r>
            <w:r w:rsidR="007F3E87" w:rsidRPr="001129C0">
              <w:rPr>
                <w:rFonts w:ascii="Arial" w:hAnsi="Arial" w:cs="Arial"/>
                <w:b/>
              </w:rPr>
              <w:t>zęś</w:t>
            </w:r>
            <w:r w:rsidRPr="001129C0">
              <w:rPr>
                <w:rFonts w:ascii="Arial" w:hAnsi="Arial" w:cs="Arial"/>
                <w:b/>
              </w:rPr>
              <w:t>ć nr</w:t>
            </w:r>
          </w:p>
        </w:tc>
        <w:tc>
          <w:tcPr>
            <w:tcW w:w="7512" w:type="dxa"/>
            <w:shd w:val="clear" w:color="auto" w:fill="auto"/>
            <w:vAlign w:val="center"/>
          </w:tcPr>
          <w:p w14:paraId="11CE29CE" w14:textId="77777777" w:rsidR="007F3E87" w:rsidRPr="001129C0" w:rsidRDefault="007F3E87" w:rsidP="007F3E87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6644C1" w:rsidRPr="007F3E87" w14:paraId="737C7A19" w14:textId="77777777" w:rsidTr="008C6E17">
        <w:tc>
          <w:tcPr>
            <w:tcW w:w="1276" w:type="dxa"/>
            <w:shd w:val="clear" w:color="auto" w:fill="auto"/>
            <w:vAlign w:val="center"/>
          </w:tcPr>
          <w:p w14:paraId="37434F2B" w14:textId="77777777" w:rsidR="006644C1" w:rsidRPr="001129C0" w:rsidRDefault="006644C1" w:rsidP="008C6E1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644C1">
              <w:rPr>
                <w:rFonts w:ascii="Arial" w:hAnsi="Arial" w:cs="Arial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14:paraId="2C40EB48" w14:textId="77777777" w:rsidR="006644C1" w:rsidRPr="001129C0" w:rsidRDefault="006644C1" w:rsidP="008C6E1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6644C1">
              <w:rPr>
                <w:rFonts w:ascii="Arial" w:hAnsi="Arial" w:cs="Arial"/>
              </w:rPr>
              <w:t>Materiały papiernicze i biurowe</w:t>
            </w:r>
          </w:p>
          <w:p w14:paraId="518EE7A5" w14:textId="77777777" w:rsidR="006644C1" w:rsidRDefault="006644C1" w:rsidP="008C6E1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72599182" w14:textId="77777777" w:rsidR="006644C1" w:rsidRPr="001129C0" w:rsidRDefault="006644C1" w:rsidP="008C6E1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71302FFE" w14:textId="77777777" w:rsidR="006644C1" w:rsidRPr="001129C0" w:rsidRDefault="006644C1" w:rsidP="008C6E1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60AE2892" w14:textId="77777777" w:rsidR="006644C1" w:rsidRDefault="006644C1" w:rsidP="008C6E17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14574847" w14:textId="77777777" w:rsidR="006644C1" w:rsidRPr="001129C0" w:rsidRDefault="006644C1" w:rsidP="008C6E17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6644C1" w:rsidRPr="007F3E87" w14:paraId="59045DFB" w14:textId="77777777" w:rsidTr="008C6E17">
        <w:tc>
          <w:tcPr>
            <w:tcW w:w="1276" w:type="dxa"/>
            <w:shd w:val="clear" w:color="auto" w:fill="auto"/>
            <w:vAlign w:val="center"/>
          </w:tcPr>
          <w:p w14:paraId="0964F4AA" w14:textId="77777777" w:rsidR="006644C1" w:rsidRPr="001129C0" w:rsidRDefault="006644C1" w:rsidP="008C6E1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644C1">
              <w:rPr>
                <w:rFonts w:ascii="Arial" w:hAnsi="Arial" w:cs="Arial"/>
              </w:rPr>
              <w:t>2</w:t>
            </w:r>
          </w:p>
        </w:tc>
        <w:tc>
          <w:tcPr>
            <w:tcW w:w="7512" w:type="dxa"/>
            <w:shd w:val="clear" w:color="auto" w:fill="auto"/>
          </w:tcPr>
          <w:p w14:paraId="010AE0AC" w14:textId="77777777" w:rsidR="006644C1" w:rsidRPr="001129C0" w:rsidRDefault="006644C1" w:rsidP="008C6E1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6644C1">
              <w:rPr>
                <w:rFonts w:ascii="Arial" w:hAnsi="Arial" w:cs="Arial"/>
              </w:rPr>
              <w:t>Koperty</w:t>
            </w:r>
          </w:p>
          <w:p w14:paraId="1959E1D5" w14:textId="77777777" w:rsidR="006644C1" w:rsidRDefault="006644C1" w:rsidP="008C6E1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28395676" w14:textId="77777777" w:rsidR="006644C1" w:rsidRPr="001129C0" w:rsidRDefault="006644C1" w:rsidP="008C6E1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3AB6C70B" w14:textId="77777777" w:rsidR="006644C1" w:rsidRPr="001129C0" w:rsidRDefault="006644C1" w:rsidP="008C6E1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10FECED9" w14:textId="77777777" w:rsidR="006644C1" w:rsidRDefault="006644C1" w:rsidP="008C6E17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1A520E89" w14:textId="77777777" w:rsidR="006644C1" w:rsidRPr="001129C0" w:rsidRDefault="006644C1" w:rsidP="008C6E17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6644C1" w:rsidRPr="007F3E87" w14:paraId="29284D6A" w14:textId="77777777" w:rsidTr="008C6E17">
        <w:tc>
          <w:tcPr>
            <w:tcW w:w="1276" w:type="dxa"/>
            <w:shd w:val="clear" w:color="auto" w:fill="auto"/>
            <w:vAlign w:val="center"/>
          </w:tcPr>
          <w:p w14:paraId="17965993" w14:textId="77777777" w:rsidR="006644C1" w:rsidRPr="001129C0" w:rsidRDefault="006644C1" w:rsidP="008C6E1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644C1">
              <w:rPr>
                <w:rFonts w:ascii="Arial" w:hAnsi="Arial" w:cs="Arial"/>
              </w:rPr>
              <w:t>3</w:t>
            </w:r>
          </w:p>
        </w:tc>
        <w:tc>
          <w:tcPr>
            <w:tcW w:w="7512" w:type="dxa"/>
            <w:shd w:val="clear" w:color="auto" w:fill="auto"/>
          </w:tcPr>
          <w:p w14:paraId="7DF72BBF" w14:textId="4B9D0056" w:rsidR="006644C1" w:rsidRPr="001129C0" w:rsidRDefault="006644C1" w:rsidP="008C6E1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6644C1">
              <w:rPr>
                <w:rFonts w:ascii="Arial" w:hAnsi="Arial" w:cs="Arial"/>
              </w:rPr>
              <w:t>Papier ksero</w:t>
            </w:r>
          </w:p>
          <w:p w14:paraId="0E564C4E" w14:textId="77777777" w:rsidR="006644C1" w:rsidRDefault="006644C1" w:rsidP="008C6E1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1FBA0103" w14:textId="77777777" w:rsidR="006644C1" w:rsidRPr="001129C0" w:rsidRDefault="006644C1" w:rsidP="008C6E1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3DC59E2A" w14:textId="77777777" w:rsidR="006644C1" w:rsidRPr="001129C0" w:rsidRDefault="006644C1" w:rsidP="008C6E1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6151956F" w14:textId="77777777" w:rsidR="006644C1" w:rsidRDefault="006644C1" w:rsidP="008C6E17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11DEBDE9" w14:textId="77777777" w:rsidR="006644C1" w:rsidRPr="001129C0" w:rsidRDefault="006644C1" w:rsidP="008C6E17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6644C1" w:rsidRPr="007F3E87" w14:paraId="2230E1DF" w14:textId="77777777" w:rsidTr="008C6E17">
        <w:tc>
          <w:tcPr>
            <w:tcW w:w="1276" w:type="dxa"/>
            <w:shd w:val="clear" w:color="auto" w:fill="auto"/>
            <w:vAlign w:val="center"/>
          </w:tcPr>
          <w:p w14:paraId="0A2EB713" w14:textId="77777777" w:rsidR="006644C1" w:rsidRPr="001129C0" w:rsidRDefault="006644C1" w:rsidP="008C6E1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644C1">
              <w:rPr>
                <w:rFonts w:ascii="Arial" w:hAnsi="Arial" w:cs="Arial"/>
              </w:rPr>
              <w:t>4</w:t>
            </w:r>
          </w:p>
        </w:tc>
        <w:tc>
          <w:tcPr>
            <w:tcW w:w="7512" w:type="dxa"/>
            <w:shd w:val="clear" w:color="auto" w:fill="auto"/>
          </w:tcPr>
          <w:p w14:paraId="3D320608" w14:textId="77777777" w:rsidR="006644C1" w:rsidRPr="001129C0" w:rsidRDefault="006644C1" w:rsidP="008C6E1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6644C1">
              <w:rPr>
                <w:rFonts w:ascii="Arial" w:hAnsi="Arial" w:cs="Arial"/>
              </w:rPr>
              <w:t xml:space="preserve">Materiały eksploatacyjne do aparatu Epson PP-100 II oraz </w:t>
            </w:r>
            <w:r w:rsidRPr="006644C1">
              <w:rPr>
                <w:rFonts w:ascii="Arial" w:hAnsi="Arial" w:cs="Arial"/>
              </w:rPr>
              <w:lastRenderedPageBreak/>
              <w:t xml:space="preserve">do aparatu </w:t>
            </w:r>
            <w:proofErr w:type="spellStart"/>
            <w:r w:rsidRPr="006644C1">
              <w:rPr>
                <w:rFonts w:ascii="Arial" w:hAnsi="Arial" w:cs="Arial"/>
              </w:rPr>
              <w:t>Rimage</w:t>
            </w:r>
            <w:proofErr w:type="spellEnd"/>
            <w:r w:rsidRPr="006644C1">
              <w:rPr>
                <w:rFonts w:ascii="Arial" w:hAnsi="Arial" w:cs="Arial"/>
              </w:rPr>
              <w:t xml:space="preserve"> model 2450</w:t>
            </w:r>
          </w:p>
          <w:p w14:paraId="431E283D" w14:textId="77777777" w:rsidR="006644C1" w:rsidRDefault="006644C1" w:rsidP="008C6E1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76FA8300" w14:textId="77777777" w:rsidR="006644C1" w:rsidRPr="001129C0" w:rsidRDefault="006644C1" w:rsidP="008C6E1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038084D9" w14:textId="77777777" w:rsidR="006644C1" w:rsidRPr="001129C0" w:rsidRDefault="006644C1" w:rsidP="008C6E1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74753765" w14:textId="77777777" w:rsidR="006644C1" w:rsidRDefault="006644C1" w:rsidP="008C6E17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4FDB113B" w14:textId="77777777" w:rsidR="006644C1" w:rsidRPr="001129C0" w:rsidRDefault="006644C1" w:rsidP="008C6E17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</w:tbl>
    <w:p w14:paraId="4855EEE5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lastRenderedPageBreak/>
        <w:t>OŚWIADCZAMY</w:t>
      </w:r>
      <w:r w:rsidRPr="00BE474D">
        <w:rPr>
          <w:rFonts w:ascii="Arial" w:hAnsi="Arial" w:cs="Arial"/>
        </w:rPr>
        <w:t>, że:</w:t>
      </w:r>
    </w:p>
    <w:p w14:paraId="23BA9A9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48C94CB3" w14:textId="77777777" w:rsidR="006644C1" w:rsidRPr="00C754AE" w:rsidRDefault="00FF57EE" w:rsidP="006644C1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D90518E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5495AF51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7B456414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73A4A6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8802F33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89F8886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52DE241C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D469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98A9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668C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66E84E5E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C182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7125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777B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30FA48BD" w14:textId="77D84FA0" w:rsidR="00170193" w:rsidRDefault="00170193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termin dostawy:</w:t>
      </w:r>
    </w:p>
    <w:p w14:paraId="4958D7F8" w14:textId="1C79C5C6" w:rsidR="00170193" w:rsidRDefault="00170193" w:rsidP="00170193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zadania 1 do </w:t>
      </w:r>
      <w:r w:rsidRPr="00170193">
        <w:rPr>
          <w:rFonts w:ascii="Arial" w:hAnsi="Arial" w:cs="Arial"/>
        </w:rPr>
        <w:t xml:space="preserve">.......... </w:t>
      </w:r>
      <w:r>
        <w:rPr>
          <w:rFonts w:ascii="Arial" w:hAnsi="Arial" w:cs="Arial"/>
        </w:rPr>
        <w:t>dni roboczych</w:t>
      </w:r>
      <w:r w:rsidRPr="00170193">
        <w:rPr>
          <w:rFonts w:ascii="Arial" w:hAnsi="Arial" w:cs="Arial"/>
        </w:rPr>
        <w:t xml:space="preserve"> (vide kryteria oceny ofert),</w:t>
      </w:r>
    </w:p>
    <w:p w14:paraId="30C8505F" w14:textId="31DB9E97" w:rsidR="00170193" w:rsidRDefault="00170193" w:rsidP="00170193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zadania 2 do </w:t>
      </w:r>
      <w:r w:rsidRPr="00170193">
        <w:rPr>
          <w:rFonts w:ascii="Arial" w:hAnsi="Arial" w:cs="Arial"/>
        </w:rPr>
        <w:t xml:space="preserve">.......... </w:t>
      </w:r>
      <w:r>
        <w:rPr>
          <w:rFonts w:ascii="Arial" w:hAnsi="Arial" w:cs="Arial"/>
        </w:rPr>
        <w:t>dni roboczych</w:t>
      </w:r>
      <w:r w:rsidRPr="00170193">
        <w:rPr>
          <w:rFonts w:ascii="Arial" w:hAnsi="Arial" w:cs="Arial"/>
        </w:rPr>
        <w:t xml:space="preserve"> (vide kryteria oceny ofert),</w:t>
      </w:r>
    </w:p>
    <w:p w14:paraId="5AA154A4" w14:textId="15E795D3" w:rsidR="00170193" w:rsidRDefault="00170193" w:rsidP="00170193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zadania 3 do </w:t>
      </w:r>
      <w:r w:rsidRPr="00170193">
        <w:rPr>
          <w:rFonts w:ascii="Arial" w:hAnsi="Arial" w:cs="Arial"/>
        </w:rPr>
        <w:t xml:space="preserve">.......... </w:t>
      </w:r>
      <w:r>
        <w:rPr>
          <w:rFonts w:ascii="Arial" w:hAnsi="Arial" w:cs="Arial"/>
        </w:rPr>
        <w:t>dni roboczych</w:t>
      </w:r>
      <w:r w:rsidRPr="00170193">
        <w:rPr>
          <w:rFonts w:ascii="Arial" w:hAnsi="Arial" w:cs="Arial"/>
        </w:rPr>
        <w:t xml:space="preserve"> (vide kryteria oceny ofert),</w:t>
      </w:r>
    </w:p>
    <w:p w14:paraId="312B0666" w14:textId="78B131C0" w:rsidR="00170193" w:rsidRPr="00170193" w:rsidRDefault="00170193" w:rsidP="00170193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zadania 4 do </w:t>
      </w:r>
      <w:r w:rsidRPr="00170193">
        <w:rPr>
          <w:rFonts w:ascii="Arial" w:hAnsi="Arial" w:cs="Arial"/>
        </w:rPr>
        <w:t xml:space="preserve">.......... </w:t>
      </w:r>
      <w:r>
        <w:rPr>
          <w:rFonts w:ascii="Arial" w:hAnsi="Arial" w:cs="Arial"/>
        </w:rPr>
        <w:t>dni roboczych</w:t>
      </w:r>
      <w:r w:rsidRPr="00170193">
        <w:rPr>
          <w:rFonts w:ascii="Arial" w:hAnsi="Arial" w:cs="Arial"/>
        </w:rPr>
        <w:t xml:space="preserve"> (vide kryteria oceny ofert),</w:t>
      </w:r>
    </w:p>
    <w:p w14:paraId="02776A29" w14:textId="55CFE2BE" w:rsidR="00170193" w:rsidRDefault="00170193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termin </w:t>
      </w:r>
      <w:r w:rsidR="00552FE0">
        <w:rPr>
          <w:rFonts w:ascii="Arial" w:hAnsi="Arial" w:cs="Arial"/>
        </w:rPr>
        <w:t xml:space="preserve">realizacji </w:t>
      </w:r>
      <w:r>
        <w:rPr>
          <w:rFonts w:ascii="Arial" w:hAnsi="Arial" w:cs="Arial"/>
        </w:rPr>
        <w:t>reklamacji ilościowych:</w:t>
      </w:r>
    </w:p>
    <w:p w14:paraId="2F4C65BB" w14:textId="1AA54994" w:rsidR="00170193" w:rsidRDefault="00170193" w:rsidP="00170193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zadania 1 do …. dni roboczych </w:t>
      </w:r>
      <w:r w:rsidRPr="00170193">
        <w:rPr>
          <w:rFonts w:ascii="Arial" w:hAnsi="Arial" w:cs="Arial"/>
        </w:rPr>
        <w:t>(vide kryteria oceny ofert),</w:t>
      </w:r>
    </w:p>
    <w:p w14:paraId="33738BA9" w14:textId="61CEECF3" w:rsidR="00170193" w:rsidRDefault="00170193" w:rsidP="00170193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zadania 2 do …. dni roboczych </w:t>
      </w:r>
      <w:r w:rsidRPr="00170193">
        <w:rPr>
          <w:rFonts w:ascii="Arial" w:hAnsi="Arial" w:cs="Arial"/>
        </w:rPr>
        <w:t>(vide kryteria oceny ofert),</w:t>
      </w:r>
    </w:p>
    <w:p w14:paraId="72C1996C" w14:textId="746E1AC5" w:rsidR="00170193" w:rsidRDefault="00170193" w:rsidP="00170193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zadania 3 do …. dni roboczych </w:t>
      </w:r>
      <w:r w:rsidRPr="00170193">
        <w:rPr>
          <w:rFonts w:ascii="Arial" w:hAnsi="Arial" w:cs="Arial"/>
        </w:rPr>
        <w:t>(vide kryteria oceny ofert),</w:t>
      </w:r>
    </w:p>
    <w:p w14:paraId="6018D36B" w14:textId="5EFA009C" w:rsidR="00170193" w:rsidRPr="00170193" w:rsidRDefault="00170193" w:rsidP="00170193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zadania 4 do …. dni roboczych </w:t>
      </w:r>
      <w:r w:rsidRPr="00170193">
        <w:rPr>
          <w:rFonts w:ascii="Arial" w:hAnsi="Arial" w:cs="Arial"/>
        </w:rPr>
        <w:t>(vide kryteria oceny ofert),</w:t>
      </w:r>
    </w:p>
    <w:p w14:paraId="75005A9A" w14:textId="65D8CDB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29A0C866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1834ADAD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7F7774D" w14:textId="1C33314C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072B631C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2BA89A51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E34EAFE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4F27FCBF" w14:textId="19276B04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685DF46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4C180992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22068C47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340C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4C6771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D2D17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BBB47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E127BC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033D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AEB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0E5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3655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59D1317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2CF8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C9F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9A4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AE98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5F244A8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36924AD2" w14:textId="77777777" w:rsidTr="00B56BE6">
        <w:tc>
          <w:tcPr>
            <w:tcW w:w="1984" w:type="dxa"/>
            <w:shd w:val="clear" w:color="auto" w:fill="auto"/>
            <w:vAlign w:val="center"/>
          </w:tcPr>
          <w:p w14:paraId="3A4098B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B2F09A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00EF8C1F" w14:textId="77777777" w:rsidTr="00B56BE6">
        <w:tc>
          <w:tcPr>
            <w:tcW w:w="1984" w:type="dxa"/>
            <w:shd w:val="clear" w:color="auto" w:fill="auto"/>
            <w:vAlign w:val="center"/>
          </w:tcPr>
          <w:p w14:paraId="254D3D7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F3CF77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17A2A5C" w14:textId="77777777" w:rsidTr="00B56BE6">
        <w:tc>
          <w:tcPr>
            <w:tcW w:w="1984" w:type="dxa"/>
            <w:shd w:val="clear" w:color="auto" w:fill="auto"/>
            <w:vAlign w:val="center"/>
          </w:tcPr>
          <w:p w14:paraId="00DF319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0D7E4DC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6B7E7ED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58491875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073C2489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2952620E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58887519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06011AE6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7371A2B9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65B85" w14:textId="77777777" w:rsidR="00881624" w:rsidRDefault="00881624" w:rsidP="00FF57EE">
      <w:r>
        <w:separator/>
      </w:r>
    </w:p>
  </w:endnote>
  <w:endnote w:type="continuationSeparator" w:id="0">
    <w:p w14:paraId="3AA8FEEB" w14:textId="77777777" w:rsidR="00881624" w:rsidRDefault="0088162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CC265" w14:textId="77777777" w:rsidR="006644C1" w:rsidRDefault="006644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E8B37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7B754" w14:textId="77777777" w:rsidR="006644C1" w:rsidRDefault="006644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6B699" w14:textId="77777777" w:rsidR="00881624" w:rsidRDefault="00881624" w:rsidP="00FF57EE">
      <w:r>
        <w:separator/>
      </w:r>
    </w:p>
  </w:footnote>
  <w:footnote w:type="continuationSeparator" w:id="0">
    <w:p w14:paraId="7BC4ED73" w14:textId="77777777" w:rsidR="00881624" w:rsidRDefault="00881624" w:rsidP="00FF57EE">
      <w:r>
        <w:continuationSeparator/>
      </w:r>
    </w:p>
  </w:footnote>
  <w:footnote w:id="1">
    <w:p w14:paraId="08112707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512EAA6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1C09123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238CB359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7C929AF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B50FBF0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CDDE61A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772A4" w14:textId="77777777" w:rsidR="006644C1" w:rsidRDefault="006644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46788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6644C1">
      <w:rPr>
        <w:sz w:val="20"/>
        <w:szCs w:val="20"/>
      </w:rPr>
      <w:t>SZP-271-33/24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04ECD" w14:textId="77777777" w:rsidR="006644C1" w:rsidRDefault="006644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CE924C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00369072">
    <w:abstractNumId w:val="2"/>
  </w:num>
  <w:num w:numId="2" w16cid:durableId="421336445">
    <w:abstractNumId w:val="0"/>
  </w:num>
  <w:num w:numId="3" w16cid:durableId="554589541">
    <w:abstractNumId w:val="1"/>
  </w:num>
  <w:num w:numId="4" w16cid:durableId="12222114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624"/>
    <w:rsid w:val="00077EBA"/>
    <w:rsid w:val="001063D3"/>
    <w:rsid w:val="001129C0"/>
    <w:rsid w:val="00140C27"/>
    <w:rsid w:val="00170193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2FE0"/>
    <w:rsid w:val="005564F9"/>
    <w:rsid w:val="00563DC0"/>
    <w:rsid w:val="00574A9C"/>
    <w:rsid w:val="005844F6"/>
    <w:rsid w:val="005F6F5F"/>
    <w:rsid w:val="00640768"/>
    <w:rsid w:val="006522FA"/>
    <w:rsid w:val="006644C1"/>
    <w:rsid w:val="006B63D6"/>
    <w:rsid w:val="006C641D"/>
    <w:rsid w:val="006D09E0"/>
    <w:rsid w:val="00734511"/>
    <w:rsid w:val="007D475B"/>
    <w:rsid w:val="007E331F"/>
    <w:rsid w:val="007F3E87"/>
    <w:rsid w:val="00814ACA"/>
    <w:rsid w:val="00881624"/>
    <w:rsid w:val="008C5531"/>
    <w:rsid w:val="00915072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E408C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7B294D94"/>
  <w15:chartTrackingRefBased/>
  <w15:docId w15:val="{A053B081-043B-4823-9DBA-521CC36C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802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2024-10-17T08:45:00Z</dcterms:created>
  <dcterms:modified xsi:type="dcterms:W3CDTF">2024-10-17T08:45:00Z</dcterms:modified>
</cp:coreProperties>
</file>