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0A90A" w14:textId="0BEDE713" w:rsidR="00FB7F50" w:rsidRPr="00761DC8" w:rsidRDefault="00CD78E7" w:rsidP="00421076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61DC8">
        <w:rPr>
          <w:rFonts w:ascii="Verdana" w:hAnsi="Verdana"/>
          <w:sz w:val="18"/>
          <w:szCs w:val="18"/>
        </w:rPr>
        <w:t>Kraków</w:t>
      </w:r>
      <w:r w:rsidR="00FB7F50" w:rsidRPr="00761DC8">
        <w:rPr>
          <w:rFonts w:ascii="Verdana" w:hAnsi="Verdana"/>
          <w:sz w:val="18"/>
          <w:szCs w:val="18"/>
        </w:rPr>
        <w:t xml:space="preserve"> dnia: </w:t>
      </w:r>
      <w:r w:rsidRPr="00761DC8">
        <w:rPr>
          <w:rFonts w:ascii="Verdana" w:hAnsi="Verdana"/>
          <w:sz w:val="18"/>
          <w:szCs w:val="18"/>
        </w:rPr>
        <w:t>2024-10-17</w:t>
      </w:r>
    </w:p>
    <w:p w14:paraId="6C61A1D9" w14:textId="77777777" w:rsidR="00CD78E7" w:rsidRPr="00761DC8" w:rsidRDefault="00CD78E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61DC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88AEB07" w14:textId="77777777" w:rsidR="00CD78E7" w:rsidRPr="00761DC8" w:rsidRDefault="00CD78E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61D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676CA6" w14:textId="77777777" w:rsidR="00FB7F50" w:rsidRPr="00761DC8" w:rsidRDefault="00CD78E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61DC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BFCE96" w14:textId="77777777" w:rsidR="00FB7F50" w:rsidRPr="00761DC8" w:rsidRDefault="00CD78E7" w:rsidP="00FB7F50">
      <w:pPr>
        <w:rPr>
          <w:rFonts w:ascii="Verdana" w:hAnsi="Verdana"/>
          <w:sz w:val="18"/>
          <w:szCs w:val="18"/>
        </w:rPr>
      </w:pPr>
      <w:r w:rsidRPr="00761DC8">
        <w:rPr>
          <w:rFonts w:ascii="Verdana" w:hAnsi="Verdana"/>
          <w:sz w:val="18"/>
          <w:szCs w:val="18"/>
        </w:rPr>
        <w:t>Al. Mickiewicza</w:t>
      </w:r>
      <w:r w:rsidR="00FB7F50" w:rsidRPr="00761DC8">
        <w:rPr>
          <w:rFonts w:ascii="Verdana" w:hAnsi="Verdana"/>
          <w:sz w:val="18"/>
          <w:szCs w:val="18"/>
        </w:rPr>
        <w:t xml:space="preserve"> </w:t>
      </w:r>
      <w:r w:rsidRPr="00761DC8">
        <w:rPr>
          <w:rFonts w:ascii="Verdana" w:hAnsi="Verdana"/>
          <w:sz w:val="18"/>
          <w:szCs w:val="18"/>
        </w:rPr>
        <w:t>30</w:t>
      </w:r>
    </w:p>
    <w:p w14:paraId="6F64FF65" w14:textId="77777777" w:rsidR="00FB7F50" w:rsidRPr="00761DC8" w:rsidRDefault="00CD78E7" w:rsidP="00FB7F50">
      <w:pPr>
        <w:rPr>
          <w:rFonts w:ascii="Verdana" w:hAnsi="Verdana"/>
          <w:sz w:val="18"/>
          <w:szCs w:val="18"/>
        </w:rPr>
      </w:pPr>
      <w:r w:rsidRPr="00761DC8">
        <w:rPr>
          <w:rFonts w:ascii="Verdana" w:hAnsi="Verdana"/>
          <w:sz w:val="18"/>
          <w:szCs w:val="18"/>
        </w:rPr>
        <w:t>30-059</w:t>
      </w:r>
      <w:r w:rsidR="00FB7F50" w:rsidRPr="00761DC8">
        <w:rPr>
          <w:rFonts w:ascii="Verdana" w:hAnsi="Verdana"/>
          <w:sz w:val="18"/>
          <w:szCs w:val="18"/>
        </w:rPr>
        <w:t xml:space="preserve"> </w:t>
      </w:r>
      <w:r w:rsidRPr="00761DC8">
        <w:rPr>
          <w:rFonts w:ascii="Verdana" w:hAnsi="Verdana"/>
          <w:sz w:val="18"/>
          <w:szCs w:val="18"/>
        </w:rPr>
        <w:t>Kraków</w:t>
      </w:r>
    </w:p>
    <w:p w14:paraId="10A6BAA8" w14:textId="77777777" w:rsidR="008642B3" w:rsidRPr="00761DC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61DC8">
        <w:rPr>
          <w:rFonts w:ascii="Verdana" w:hAnsi="Verdana"/>
          <w:sz w:val="18"/>
          <w:szCs w:val="18"/>
        </w:rPr>
        <w:t>OGŁOSZENIE</w:t>
      </w:r>
    </w:p>
    <w:p w14:paraId="67538756" w14:textId="77777777" w:rsidR="008642B3" w:rsidRPr="00761DC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61DC8">
        <w:rPr>
          <w:rFonts w:ascii="Verdana" w:hAnsi="Verdana"/>
          <w:b/>
          <w:sz w:val="18"/>
          <w:szCs w:val="18"/>
        </w:rPr>
        <w:t xml:space="preserve">o </w:t>
      </w:r>
      <w:r w:rsidR="0054734E" w:rsidRPr="00761DC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D78E7" w:rsidRPr="00761DC8" w14:paraId="1A492083" w14:textId="77777777" w:rsidTr="00363825">
        <w:trPr>
          <w:trHeight w:val="638"/>
        </w:trPr>
        <w:tc>
          <w:tcPr>
            <w:tcW w:w="959" w:type="dxa"/>
            <w:shd w:val="clear" w:color="auto" w:fill="auto"/>
          </w:tcPr>
          <w:p w14:paraId="0A7BD2F3" w14:textId="77777777" w:rsidR="00CD78E7" w:rsidRPr="00761DC8" w:rsidRDefault="00CD78E7" w:rsidP="0036382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61DC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586C8C" w14:textId="77777777" w:rsidR="00CD78E7" w:rsidRPr="00761DC8" w:rsidRDefault="00CD78E7" w:rsidP="0036382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61DC8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761DC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1DC8">
              <w:rPr>
                <w:rFonts w:ascii="Verdana" w:hAnsi="Verdana"/>
                <w:sz w:val="18"/>
                <w:szCs w:val="18"/>
              </w:rPr>
              <w:t>pn.</w:t>
            </w:r>
            <w:r w:rsidRPr="00761DC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1DC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61DC8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761DC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61DC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61DC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61DC8">
              <w:rPr>
                <w:rFonts w:ascii="Verdana" w:hAnsi="Verdana"/>
                <w:b/>
                <w:sz w:val="18"/>
                <w:szCs w:val="18"/>
              </w:rPr>
              <w:t xml:space="preserve"> DE-dzp.272-329/24</w:t>
            </w:r>
            <w:r w:rsidRPr="00761DC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270F96A" w14:textId="06625EE5" w:rsidR="008642B3" w:rsidRPr="00761DC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61DC8">
        <w:rPr>
          <w:rFonts w:ascii="Verdana" w:hAnsi="Verdana"/>
          <w:sz w:val="18"/>
          <w:szCs w:val="18"/>
        </w:rPr>
        <w:t xml:space="preserve">Zamawiający, </w:t>
      </w:r>
      <w:r w:rsidR="00CC324B" w:rsidRPr="00761DC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61DC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61DC8">
        <w:rPr>
          <w:rFonts w:ascii="Verdana" w:hAnsi="Verdana"/>
          <w:sz w:val="18"/>
          <w:szCs w:val="18"/>
        </w:rPr>
        <w:t xml:space="preserve">ust. 1 pkt. 1 i </w:t>
      </w:r>
      <w:r w:rsidRPr="00761DC8">
        <w:rPr>
          <w:rFonts w:ascii="Verdana" w:hAnsi="Verdana"/>
          <w:sz w:val="18"/>
          <w:szCs w:val="18"/>
        </w:rPr>
        <w:t xml:space="preserve">ust. </w:t>
      </w:r>
      <w:r w:rsidR="00A17CDB" w:rsidRPr="00761DC8">
        <w:rPr>
          <w:rFonts w:ascii="Verdana" w:hAnsi="Verdana"/>
          <w:sz w:val="18"/>
          <w:szCs w:val="18"/>
        </w:rPr>
        <w:t>2</w:t>
      </w:r>
      <w:r w:rsidRPr="00761DC8">
        <w:rPr>
          <w:rFonts w:ascii="Verdana" w:hAnsi="Verdana"/>
          <w:sz w:val="18"/>
          <w:szCs w:val="18"/>
        </w:rPr>
        <w:t xml:space="preserve"> ustawy z dnia 11 września 2019</w:t>
      </w:r>
      <w:r w:rsidR="005F0B45">
        <w:rPr>
          <w:rFonts w:ascii="Verdana" w:hAnsi="Verdana"/>
          <w:sz w:val="18"/>
          <w:szCs w:val="18"/>
        </w:rPr>
        <w:t xml:space="preserve"> </w:t>
      </w:r>
      <w:r w:rsidRPr="00761DC8">
        <w:rPr>
          <w:rFonts w:ascii="Verdana" w:hAnsi="Verdana"/>
          <w:sz w:val="18"/>
          <w:szCs w:val="18"/>
        </w:rPr>
        <w:t>r. Prawo zamówień publicznych</w:t>
      </w:r>
      <w:r w:rsidR="006B585D" w:rsidRPr="00761DC8">
        <w:rPr>
          <w:rFonts w:ascii="Verdana" w:hAnsi="Verdana"/>
          <w:sz w:val="18"/>
          <w:szCs w:val="18"/>
        </w:rPr>
        <w:t xml:space="preserve"> </w:t>
      </w:r>
      <w:r w:rsidR="00CC1A8E" w:rsidRPr="00761DC8">
        <w:rPr>
          <w:rFonts w:ascii="Verdana" w:hAnsi="Verdana"/>
          <w:sz w:val="18"/>
          <w:szCs w:val="18"/>
        </w:rPr>
        <w:t xml:space="preserve">(Dz.U.2024.1320 t.j. ze zm.) </w:t>
      </w:r>
      <w:r w:rsidRPr="00761DC8">
        <w:rPr>
          <w:rFonts w:ascii="Verdana" w:hAnsi="Verdana"/>
          <w:sz w:val="18"/>
          <w:szCs w:val="18"/>
        </w:rPr>
        <w:t>zwanej dalej „ustawą Pzp”</w:t>
      </w:r>
      <w:r w:rsidR="00D26ED6" w:rsidRPr="00761DC8">
        <w:rPr>
          <w:rFonts w:ascii="Verdana" w:hAnsi="Verdana"/>
          <w:sz w:val="18"/>
          <w:szCs w:val="18"/>
        </w:rPr>
        <w:t xml:space="preserve">, </w:t>
      </w:r>
      <w:r w:rsidRPr="00761DC8">
        <w:rPr>
          <w:rFonts w:ascii="Verdana" w:hAnsi="Verdana"/>
          <w:sz w:val="18"/>
          <w:szCs w:val="18"/>
        </w:rPr>
        <w:t>informuje</w:t>
      </w:r>
      <w:r w:rsidR="00D26ED6" w:rsidRPr="00761DC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61DC8">
        <w:rPr>
          <w:rFonts w:ascii="Verdana" w:hAnsi="Verdana"/>
          <w:sz w:val="18"/>
          <w:szCs w:val="18"/>
        </w:rPr>
        <w:t>najkorzystniejsz</w:t>
      </w:r>
      <w:r w:rsidR="00D26ED6" w:rsidRPr="00761DC8">
        <w:rPr>
          <w:rFonts w:ascii="Verdana" w:hAnsi="Verdana"/>
          <w:sz w:val="18"/>
          <w:szCs w:val="18"/>
        </w:rPr>
        <w:t xml:space="preserve">a wybrana została </w:t>
      </w:r>
      <w:r w:rsidR="00756CDA" w:rsidRPr="00761DC8">
        <w:rPr>
          <w:rFonts w:ascii="Verdana" w:hAnsi="Verdana"/>
          <w:sz w:val="18"/>
          <w:szCs w:val="18"/>
        </w:rPr>
        <w:t>ofer</w:t>
      </w:r>
      <w:r w:rsidR="00D26ED6" w:rsidRPr="00761DC8">
        <w:rPr>
          <w:rFonts w:ascii="Verdana" w:hAnsi="Verdana"/>
          <w:sz w:val="18"/>
          <w:szCs w:val="18"/>
        </w:rPr>
        <w:t>t</w:t>
      </w:r>
      <w:r w:rsidR="009F0E5C" w:rsidRPr="00761DC8">
        <w:rPr>
          <w:rFonts w:ascii="Verdana" w:hAnsi="Verdana"/>
          <w:sz w:val="18"/>
          <w:szCs w:val="18"/>
        </w:rPr>
        <w:t>a</w:t>
      </w:r>
      <w:r w:rsidR="00D26ED6" w:rsidRPr="00761DC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D78E7" w:rsidRPr="00761DC8" w14:paraId="5F7288AA" w14:textId="77777777" w:rsidTr="00363825">
        <w:trPr>
          <w:cantSplit/>
        </w:trPr>
        <w:tc>
          <w:tcPr>
            <w:tcW w:w="10150" w:type="dxa"/>
          </w:tcPr>
          <w:p w14:paraId="431D1759" w14:textId="1A51CEA5" w:rsidR="00CD78E7" w:rsidRPr="00761DC8" w:rsidRDefault="00CD78E7" w:rsidP="0036382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61DC8">
              <w:rPr>
                <w:rFonts w:ascii="Verdana" w:hAnsi="Verdana"/>
                <w:b/>
                <w:sz w:val="18"/>
                <w:szCs w:val="18"/>
              </w:rPr>
              <w:t xml:space="preserve">Komatech S.C. Tomasz Marszałek, </w:t>
            </w:r>
            <w:r w:rsidR="00421076" w:rsidRPr="00761DC8">
              <w:rPr>
                <w:rFonts w:ascii="Verdana" w:hAnsi="Verdana"/>
                <w:b/>
                <w:sz w:val="18"/>
                <w:szCs w:val="18"/>
              </w:rPr>
              <w:t>Danuta Marszałek</w:t>
            </w:r>
          </w:p>
          <w:p w14:paraId="4E1581E2" w14:textId="26441DCA" w:rsidR="00CD78E7" w:rsidRPr="00761DC8" w:rsidRDefault="00421076" w:rsidP="0036382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61DC8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CD78E7" w:rsidRPr="00761DC8">
              <w:rPr>
                <w:rFonts w:ascii="Verdana" w:hAnsi="Verdana"/>
                <w:bCs/>
                <w:sz w:val="18"/>
                <w:szCs w:val="18"/>
              </w:rPr>
              <w:t xml:space="preserve">Wojska Polskiego 8 </w:t>
            </w:r>
          </w:p>
          <w:p w14:paraId="2A248FB2" w14:textId="77777777" w:rsidR="00CD78E7" w:rsidRPr="00761DC8" w:rsidRDefault="00CD78E7" w:rsidP="0036382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61DC8">
              <w:rPr>
                <w:rFonts w:ascii="Verdana" w:hAnsi="Verdana"/>
                <w:bCs/>
                <w:sz w:val="18"/>
                <w:szCs w:val="18"/>
              </w:rPr>
              <w:t>43-190 Mikołów</w:t>
            </w:r>
          </w:p>
          <w:p w14:paraId="65057E1D" w14:textId="6EB80FB4" w:rsidR="00CD78E7" w:rsidRPr="00761DC8" w:rsidRDefault="00CD78E7" w:rsidP="0036382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61DC8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761DC8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761DC8">
              <w:rPr>
                <w:rFonts w:ascii="Verdana" w:hAnsi="Verdana"/>
                <w:sz w:val="18"/>
                <w:szCs w:val="18"/>
              </w:rPr>
              <w:t>brutto</w:t>
            </w:r>
            <w:r w:rsidR="00761DC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761DC8">
              <w:rPr>
                <w:rFonts w:ascii="Verdana" w:hAnsi="Verdana"/>
                <w:b/>
                <w:sz w:val="18"/>
                <w:szCs w:val="18"/>
              </w:rPr>
              <w:t>915 757.10 zł</w:t>
            </w:r>
            <w:r w:rsidRPr="00761DC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EC3FAA0" w14:textId="77777777" w:rsidR="00CD78E7" w:rsidRPr="00761DC8" w:rsidRDefault="00CD78E7" w:rsidP="0036382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61DC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61DC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1DC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61DC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7F1D8F8" w14:textId="77777777" w:rsidR="003A0AFC" w:rsidRPr="00761DC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61DC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992"/>
      </w:tblGrid>
      <w:tr w:rsidR="00421076" w:rsidRPr="00761DC8" w14:paraId="0B112492" w14:textId="77777777" w:rsidTr="00363825">
        <w:trPr>
          <w:trHeight w:val="510"/>
        </w:trPr>
        <w:tc>
          <w:tcPr>
            <w:tcW w:w="851" w:type="dxa"/>
            <w:vAlign w:val="center"/>
          </w:tcPr>
          <w:p w14:paraId="4ED87313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61DC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60C37505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456D27D8" w14:textId="77777777" w:rsidR="00421076" w:rsidRPr="00761DC8" w:rsidRDefault="00421076" w:rsidP="0036382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79E59F2" w14:textId="77777777" w:rsidR="00421076" w:rsidRPr="00761DC8" w:rsidRDefault="00421076" w:rsidP="0036382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60ED4F89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21076" w:rsidRPr="00761DC8" w14:paraId="20B3A47A" w14:textId="77777777" w:rsidTr="00363825">
        <w:tc>
          <w:tcPr>
            <w:tcW w:w="851" w:type="dxa"/>
            <w:vAlign w:val="center"/>
          </w:tcPr>
          <w:p w14:paraId="2BB4BACD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4F6F0212" w14:textId="648808B2" w:rsidR="00421076" w:rsidRPr="00761DC8" w:rsidRDefault="00421076" w:rsidP="0036382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/>
                <w:sz w:val="18"/>
                <w:szCs w:val="18"/>
              </w:rPr>
              <w:t>Komatech S.C. Tomasz Marszałek, Danuta Marszałek</w:t>
            </w:r>
          </w:p>
          <w:p w14:paraId="70AF3DD5" w14:textId="77777777" w:rsidR="00421076" w:rsidRPr="00761DC8" w:rsidRDefault="00421076" w:rsidP="0036382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 xml:space="preserve">ul. Wojska Polskiego 8 </w:t>
            </w:r>
          </w:p>
          <w:p w14:paraId="0DE417A8" w14:textId="77777777" w:rsidR="00421076" w:rsidRPr="00761DC8" w:rsidRDefault="00421076" w:rsidP="0036382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>43-190 Mikołów</w:t>
            </w:r>
          </w:p>
        </w:tc>
        <w:tc>
          <w:tcPr>
            <w:tcW w:w="850" w:type="dxa"/>
            <w:vAlign w:val="center"/>
          </w:tcPr>
          <w:p w14:paraId="026C4481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0E8CAC62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45BDE2D3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421076" w:rsidRPr="00761DC8" w14:paraId="28B6732B" w14:textId="77777777" w:rsidTr="00363825">
        <w:tc>
          <w:tcPr>
            <w:tcW w:w="851" w:type="dxa"/>
            <w:vAlign w:val="center"/>
          </w:tcPr>
          <w:p w14:paraId="26B99E69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9FEDD90" w14:textId="77777777" w:rsidR="00421076" w:rsidRPr="00761DC8" w:rsidRDefault="00421076" w:rsidP="0036382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761DC8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Golden Line Sp. z o. o.</w:t>
            </w:r>
          </w:p>
          <w:p w14:paraId="0186B8BB" w14:textId="77777777" w:rsidR="00421076" w:rsidRPr="00761DC8" w:rsidRDefault="00421076" w:rsidP="0036382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 xml:space="preserve">ul. Krakowska 150 </w:t>
            </w:r>
          </w:p>
          <w:p w14:paraId="28698220" w14:textId="77777777" w:rsidR="00421076" w:rsidRPr="00761DC8" w:rsidRDefault="00421076" w:rsidP="0036382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>35-506 Rzeszów</w:t>
            </w:r>
          </w:p>
        </w:tc>
        <w:tc>
          <w:tcPr>
            <w:tcW w:w="850" w:type="dxa"/>
            <w:vAlign w:val="center"/>
          </w:tcPr>
          <w:p w14:paraId="72B1D532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761DC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B4CE71F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404B6D8C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421076" w:rsidRPr="00761DC8" w14:paraId="372040F2" w14:textId="77777777" w:rsidTr="00363825">
        <w:tc>
          <w:tcPr>
            <w:tcW w:w="851" w:type="dxa"/>
            <w:vAlign w:val="center"/>
          </w:tcPr>
          <w:p w14:paraId="7A6D1441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45AF076F" w14:textId="77777777" w:rsidR="00421076" w:rsidRPr="00761DC8" w:rsidRDefault="00421076" w:rsidP="0036382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/>
                <w:sz w:val="18"/>
                <w:szCs w:val="18"/>
              </w:rPr>
              <w:t>MAK Spółka z ograniczoną odpowiedzialnością</w:t>
            </w:r>
          </w:p>
          <w:p w14:paraId="66BD170C" w14:textId="77777777" w:rsidR="00421076" w:rsidRPr="00761DC8" w:rsidRDefault="00421076" w:rsidP="0036382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 xml:space="preserve">ul. Kozacka 3 </w:t>
            </w:r>
          </w:p>
          <w:p w14:paraId="7F2A0C82" w14:textId="77777777" w:rsidR="00421076" w:rsidRPr="00761DC8" w:rsidRDefault="00421076" w:rsidP="0036382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bCs/>
                <w:sz w:val="18"/>
                <w:szCs w:val="18"/>
              </w:rPr>
              <w:t>87-100 Toruń</w:t>
            </w:r>
          </w:p>
        </w:tc>
        <w:tc>
          <w:tcPr>
            <w:tcW w:w="850" w:type="dxa"/>
            <w:vAlign w:val="center"/>
          </w:tcPr>
          <w:p w14:paraId="0B2EDFAD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61DC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0479A7C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61DC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5FE4815" w14:textId="77777777" w:rsidR="00421076" w:rsidRPr="00761DC8" w:rsidRDefault="00421076" w:rsidP="0036382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61DC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61DC8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1A142024" w14:textId="77777777" w:rsidR="00761DC8" w:rsidRPr="00761DC8" w:rsidRDefault="00761DC8" w:rsidP="00761DC8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2F4B3BB4" w14:textId="3811B331" w:rsidR="00761DC8" w:rsidRPr="00761DC8" w:rsidRDefault="00761DC8" w:rsidP="00761DC8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61DC8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761DC8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4899B7F3" w14:textId="77777777" w:rsidR="00E85D70" w:rsidRPr="00761DC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4FC40BA0" w14:textId="77777777" w:rsidR="00F960D7" w:rsidRPr="00761DC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61DC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BB94B" w14:textId="77777777" w:rsidR="00B41158" w:rsidRDefault="00B41158">
      <w:r>
        <w:separator/>
      </w:r>
    </w:p>
  </w:endnote>
  <w:endnote w:type="continuationSeparator" w:id="0">
    <w:p w14:paraId="4CD95E73" w14:textId="77777777" w:rsidR="00B41158" w:rsidRDefault="00B41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D37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DFD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35446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8CE79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B1F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287490" w14:textId="77777777" w:rsidR="00B41158" w:rsidRDefault="00B41158">
      <w:r>
        <w:separator/>
      </w:r>
    </w:p>
  </w:footnote>
  <w:footnote w:type="continuationSeparator" w:id="0">
    <w:p w14:paraId="6A07D712" w14:textId="77777777" w:rsidR="00B41158" w:rsidRDefault="00B41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A50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EE1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F30E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15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107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0B45"/>
    <w:rsid w:val="00607F9B"/>
    <w:rsid w:val="00644DCB"/>
    <w:rsid w:val="00657C1E"/>
    <w:rsid w:val="006A57B3"/>
    <w:rsid w:val="006B585D"/>
    <w:rsid w:val="006E3089"/>
    <w:rsid w:val="00712C39"/>
    <w:rsid w:val="0075025B"/>
    <w:rsid w:val="00756CDA"/>
    <w:rsid w:val="00761DC8"/>
    <w:rsid w:val="007E2ACC"/>
    <w:rsid w:val="007E68C5"/>
    <w:rsid w:val="00801FCB"/>
    <w:rsid w:val="00832144"/>
    <w:rsid w:val="008567C7"/>
    <w:rsid w:val="008642B3"/>
    <w:rsid w:val="008A6C10"/>
    <w:rsid w:val="008E5102"/>
    <w:rsid w:val="00915B9E"/>
    <w:rsid w:val="00952256"/>
    <w:rsid w:val="009529CE"/>
    <w:rsid w:val="0097748A"/>
    <w:rsid w:val="009F0E5C"/>
    <w:rsid w:val="00A029B8"/>
    <w:rsid w:val="00A17CDB"/>
    <w:rsid w:val="00AA02AC"/>
    <w:rsid w:val="00B32D12"/>
    <w:rsid w:val="00B41158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78E7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ED430"/>
  <w15:chartTrackingRefBased/>
  <w15:docId w15:val="{B4B862E7-5F85-4D8B-BB47-0A131521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2107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2024-10-17T06:21:00Z</dcterms:created>
  <dcterms:modified xsi:type="dcterms:W3CDTF">2024-10-17T06:23:00Z</dcterms:modified>
</cp:coreProperties>
</file>