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0A84B1" w14:textId="77777777" w:rsidR="00FB7F50" w:rsidRPr="002245BE" w:rsidRDefault="00E7747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7747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77475">
        <w:rPr>
          <w:sz w:val="22"/>
          <w:szCs w:val="22"/>
        </w:rPr>
        <w:t>2024-10-17</w:t>
      </w:r>
    </w:p>
    <w:p w14:paraId="449143F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3E8D6B0" w14:textId="77777777" w:rsidR="00E77475" w:rsidRPr="00E77475" w:rsidRDefault="00E77475" w:rsidP="00FB7F50">
      <w:pPr>
        <w:spacing w:after="40"/>
        <w:rPr>
          <w:b/>
          <w:bCs/>
          <w:sz w:val="22"/>
          <w:szCs w:val="22"/>
        </w:rPr>
      </w:pPr>
      <w:r w:rsidRPr="00E77475">
        <w:rPr>
          <w:b/>
          <w:bCs/>
          <w:sz w:val="22"/>
          <w:szCs w:val="22"/>
        </w:rPr>
        <w:t>Akademia Górniczo - Hutnicza</w:t>
      </w:r>
    </w:p>
    <w:p w14:paraId="6680D8C1" w14:textId="77777777" w:rsidR="00E77475" w:rsidRPr="00E77475" w:rsidRDefault="00E77475" w:rsidP="00FB7F50">
      <w:pPr>
        <w:spacing w:after="40"/>
        <w:rPr>
          <w:b/>
          <w:bCs/>
          <w:sz w:val="22"/>
          <w:szCs w:val="22"/>
        </w:rPr>
      </w:pPr>
      <w:r w:rsidRPr="00E77475">
        <w:rPr>
          <w:b/>
          <w:bCs/>
          <w:sz w:val="22"/>
          <w:szCs w:val="22"/>
        </w:rPr>
        <w:t>im. Stanisława Staszica w Krakowie</w:t>
      </w:r>
    </w:p>
    <w:p w14:paraId="78085481" w14:textId="77777777" w:rsidR="00FB7F50" w:rsidRPr="002245BE" w:rsidRDefault="00E77475" w:rsidP="00FB7F50">
      <w:pPr>
        <w:spacing w:after="40"/>
        <w:rPr>
          <w:b/>
          <w:bCs/>
          <w:sz w:val="22"/>
          <w:szCs w:val="22"/>
        </w:rPr>
      </w:pPr>
      <w:r w:rsidRPr="00E77475">
        <w:rPr>
          <w:b/>
          <w:bCs/>
          <w:sz w:val="22"/>
          <w:szCs w:val="22"/>
        </w:rPr>
        <w:t>Dział Zamówień Publicznych</w:t>
      </w:r>
    </w:p>
    <w:p w14:paraId="729EC462" w14:textId="77777777" w:rsidR="00FB7F50" w:rsidRPr="002245BE" w:rsidRDefault="00E77475" w:rsidP="00FB7F50">
      <w:pPr>
        <w:rPr>
          <w:sz w:val="22"/>
          <w:szCs w:val="22"/>
        </w:rPr>
      </w:pPr>
      <w:r w:rsidRPr="00E7747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77475">
        <w:rPr>
          <w:sz w:val="22"/>
          <w:szCs w:val="22"/>
        </w:rPr>
        <w:t>30</w:t>
      </w:r>
    </w:p>
    <w:p w14:paraId="4FE0D69E" w14:textId="77777777" w:rsidR="00FB7F50" w:rsidRPr="002245BE" w:rsidRDefault="00E77475" w:rsidP="00FB7F50">
      <w:pPr>
        <w:rPr>
          <w:sz w:val="22"/>
          <w:szCs w:val="22"/>
        </w:rPr>
      </w:pPr>
      <w:r w:rsidRPr="00E7747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77475">
        <w:rPr>
          <w:sz w:val="22"/>
          <w:szCs w:val="22"/>
        </w:rPr>
        <w:t>Kraków</w:t>
      </w:r>
    </w:p>
    <w:p w14:paraId="7F963E57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1E292B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77475" w:rsidRPr="00607F9B" w14:paraId="38BDCE55" w14:textId="77777777" w:rsidTr="00684CE0">
        <w:trPr>
          <w:trHeight w:val="638"/>
        </w:trPr>
        <w:tc>
          <w:tcPr>
            <w:tcW w:w="959" w:type="dxa"/>
            <w:shd w:val="clear" w:color="auto" w:fill="auto"/>
          </w:tcPr>
          <w:p w14:paraId="2C23E4FB" w14:textId="77777777" w:rsidR="00E77475" w:rsidRPr="00607F9B" w:rsidRDefault="00E77475" w:rsidP="00684C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8142AE0" w14:textId="72243FFF" w:rsidR="00E77475" w:rsidRPr="00607F9B" w:rsidRDefault="00E77475" w:rsidP="00684C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7747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7747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77475">
              <w:rPr>
                <w:b/>
                <w:bCs/>
                <w:sz w:val="22"/>
                <w:szCs w:val="22"/>
              </w:rPr>
              <w:t>Wykonywanie drobnych prac budowlanych w obiektach MS AGH w Krakowie wynikających z zaistniałych awarii oraz konieczności utrzymania obiektów i infrastruktury w pełnej sprawności technicznej - DE-dzp.272-492/24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4A16F90" w14:textId="73B817D0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77475" w14:paraId="1D106055" w14:textId="77777777" w:rsidTr="00684C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041DB9A" w14:textId="77777777" w:rsidR="00E77475" w:rsidRPr="00D26ED6" w:rsidRDefault="00E77475" w:rsidP="00772E54">
            <w:pPr>
              <w:jc w:val="both"/>
              <w:rPr>
                <w:b/>
                <w:sz w:val="22"/>
                <w:szCs w:val="22"/>
              </w:rPr>
            </w:pPr>
            <w:r w:rsidRPr="00E77475">
              <w:rPr>
                <w:b/>
                <w:sz w:val="22"/>
                <w:szCs w:val="22"/>
              </w:rPr>
              <w:t>"RAD-REM" Usługi Remontowo Budowlane Radomir Kowalczyk</w:t>
            </w:r>
          </w:p>
          <w:p w14:paraId="19927931" w14:textId="77777777" w:rsidR="00E77475" w:rsidRPr="009F0E5C" w:rsidRDefault="00E77475" w:rsidP="00772E54">
            <w:pPr>
              <w:jc w:val="both"/>
              <w:rPr>
                <w:bCs/>
                <w:sz w:val="22"/>
                <w:szCs w:val="22"/>
              </w:rPr>
            </w:pPr>
            <w:r w:rsidRPr="00E77475">
              <w:rPr>
                <w:bCs/>
                <w:sz w:val="22"/>
                <w:szCs w:val="22"/>
              </w:rPr>
              <w:t>Filtrowa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7475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7475">
              <w:rPr>
                <w:bCs/>
                <w:sz w:val="22"/>
                <w:szCs w:val="22"/>
              </w:rPr>
              <w:t>/22</w:t>
            </w:r>
          </w:p>
          <w:p w14:paraId="234002E7" w14:textId="77777777" w:rsidR="00E77475" w:rsidRPr="009F0E5C" w:rsidRDefault="00E77475" w:rsidP="00772E54">
            <w:pPr>
              <w:jc w:val="both"/>
              <w:rPr>
                <w:bCs/>
                <w:sz w:val="22"/>
                <w:szCs w:val="22"/>
              </w:rPr>
            </w:pPr>
            <w:r w:rsidRPr="00E77475">
              <w:rPr>
                <w:bCs/>
                <w:sz w:val="22"/>
                <w:szCs w:val="22"/>
              </w:rPr>
              <w:t>30-148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7475">
              <w:rPr>
                <w:bCs/>
                <w:sz w:val="22"/>
                <w:szCs w:val="22"/>
              </w:rPr>
              <w:t>Kraków</w:t>
            </w:r>
          </w:p>
          <w:p w14:paraId="69BC10F0" w14:textId="77777777" w:rsidR="00E77475" w:rsidRPr="00D26ED6" w:rsidRDefault="00E77475" w:rsidP="00772E54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EE2A9CA" w14:textId="77777777" w:rsidR="00E77475" w:rsidRDefault="00E77475" w:rsidP="00772E54">
            <w:pPr>
              <w:jc w:val="both"/>
              <w:rPr>
                <w:sz w:val="22"/>
                <w:szCs w:val="22"/>
              </w:rPr>
            </w:pPr>
            <w:r w:rsidRPr="00E77475">
              <w:rPr>
                <w:sz w:val="22"/>
                <w:szCs w:val="22"/>
              </w:rPr>
              <w:t>Wykonywanie drobnych prac budowlanych w obiektach MS AGH w Krakowie wynikających z zaistniałych awarii oraz konieczności utrzymania obiektów i infrastruktury w pełnej sprawności technicznej - DE-dzp.272-492/24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898AC16" w14:textId="77777777" w:rsidR="00E77475" w:rsidRPr="00D26ED6" w:rsidRDefault="00E77475" w:rsidP="00772E54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77475">
              <w:rPr>
                <w:b/>
                <w:sz w:val="22"/>
                <w:szCs w:val="22"/>
              </w:rPr>
              <w:t>321 836.44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40E8BA7" w14:textId="77777777" w:rsidR="00E77475" w:rsidRDefault="00E77475" w:rsidP="00772E54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84C6E7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772E54" w:rsidRPr="008567C7" w14:paraId="15E065A2" w14:textId="77777777" w:rsidTr="00772E54">
        <w:trPr>
          <w:trHeight w:val="510"/>
        </w:trPr>
        <w:tc>
          <w:tcPr>
            <w:tcW w:w="500" w:type="pct"/>
            <w:vAlign w:val="center"/>
          </w:tcPr>
          <w:p w14:paraId="473710BE" w14:textId="77777777" w:rsidR="00772E54" w:rsidRPr="008567C7" w:rsidRDefault="00772E5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268A1B5F" w14:textId="77777777" w:rsidR="00772E54" w:rsidRPr="008567C7" w:rsidRDefault="00772E5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1B48D6E4" w14:textId="77777777" w:rsidR="00772E54" w:rsidRPr="008567C7" w:rsidRDefault="00772E5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5468B853" w14:textId="77777777" w:rsidR="00772E54" w:rsidRPr="008567C7" w:rsidRDefault="00772E5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800" w:type="pct"/>
            <w:vAlign w:val="center"/>
          </w:tcPr>
          <w:p w14:paraId="50743DA4" w14:textId="77777777" w:rsidR="00772E54" w:rsidRPr="008567C7" w:rsidRDefault="00772E5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bCs/>
                <w:sz w:val="18"/>
                <w:szCs w:val="18"/>
              </w:rPr>
              <w:t>Cena roboczogodziny</w:t>
            </w:r>
          </w:p>
        </w:tc>
        <w:tc>
          <w:tcPr>
            <w:tcW w:w="600" w:type="pct"/>
            <w:vAlign w:val="center"/>
          </w:tcPr>
          <w:p w14:paraId="2567B03A" w14:textId="77777777" w:rsidR="00772E54" w:rsidRPr="008567C7" w:rsidRDefault="00772E5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72E54" w:rsidRPr="008567C7" w14:paraId="5704D2AB" w14:textId="77777777" w:rsidTr="00772E54">
        <w:tc>
          <w:tcPr>
            <w:tcW w:w="500" w:type="pct"/>
            <w:vAlign w:val="center"/>
          </w:tcPr>
          <w:p w14:paraId="5CA7B30B" w14:textId="77777777" w:rsidR="00772E54" w:rsidRPr="008567C7" w:rsidRDefault="00772E54" w:rsidP="00684C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00" w:type="pct"/>
            <w:vAlign w:val="center"/>
          </w:tcPr>
          <w:p w14:paraId="288C99DE" w14:textId="77777777" w:rsidR="00772E54" w:rsidRPr="002B6761" w:rsidRDefault="00772E54" w:rsidP="00684CE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b/>
                <w:sz w:val="18"/>
                <w:szCs w:val="18"/>
              </w:rPr>
              <w:t>"RAD-REM" Usługi Remontowo Budowlane Radomir Kowalczyk</w:t>
            </w:r>
          </w:p>
          <w:p w14:paraId="34F7B091" w14:textId="77777777" w:rsidR="00772E54" w:rsidRPr="008567C7" w:rsidRDefault="00772E54" w:rsidP="00684C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bCs/>
                <w:sz w:val="18"/>
                <w:szCs w:val="18"/>
              </w:rPr>
              <w:t>Filtrowa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7475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7475">
              <w:rPr>
                <w:rFonts w:ascii="Times New Roman" w:hAnsi="Times New Roman" w:cs="Times New Roman"/>
                <w:bCs/>
                <w:sz w:val="18"/>
                <w:szCs w:val="18"/>
              </w:rPr>
              <w:t>/22</w:t>
            </w:r>
          </w:p>
          <w:p w14:paraId="1D3D7921" w14:textId="77777777" w:rsidR="00772E54" w:rsidRPr="001B7815" w:rsidRDefault="00772E54" w:rsidP="00684CE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bCs/>
                <w:sz w:val="18"/>
                <w:szCs w:val="18"/>
              </w:rPr>
              <w:t>30-148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747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5A5CA148" w14:textId="77777777" w:rsidR="00772E54" w:rsidRPr="008567C7" w:rsidRDefault="00772E54" w:rsidP="00684C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800" w:type="pct"/>
            <w:vAlign w:val="center"/>
          </w:tcPr>
          <w:p w14:paraId="2EA42D23" w14:textId="77777777" w:rsidR="00772E54" w:rsidRPr="008567C7" w:rsidRDefault="00772E54" w:rsidP="00684C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00" w:type="pct"/>
            <w:vAlign w:val="center"/>
          </w:tcPr>
          <w:p w14:paraId="6B64535B" w14:textId="77777777" w:rsidR="00772E54" w:rsidRPr="008567C7" w:rsidRDefault="00772E54" w:rsidP="00684C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00" w:type="pct"/>
            <w:vAlign w:val="center"/>
          </w:tcPr>
          <w:p w14:paraId="7ED89CD0" w14:textId="77777777" w:rsidR="00772E54" w:rsidRPr="008567C7" w:rsidRDefault="00772E54" w:rsidP="00684C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72E54" w:rsidRPr="008567C7" w14:paraId="0CBBB6F3" w14:textId="77777777" w:rsidTr="00772E54">
        <w:tc>
          <w:tcPr>
            <w:tcW w:w="500" w:type="pct"/>
            <w:vAlign w:val="center"/>
          </w:tcPr>
          <w:p w14:paraId="6F12D4BE" w14:textId="77777777" w:rsidR="00772E54" w:rsidRPr="008567C7" w:rsidRDefault="00772E54" w:rsidP="00684C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40786912" w14:textId="77777777" w:rsidR="00772E54" w:rsidRPr="002B6761" w:rsidRDefault="00772E54" w:rsidP="00684CE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b/>
                <w:sz w:val="18"/>
                <w:szCs w:val="18"/>
              </w:rPr>
              <w:t>STAN-BUD Zakład Budowlany Michał Stanek</w:t>
            </w:r>
          </w:p>
          <w:p w14:paraId="6663AEAE" w14:textId="77777777" w:rsidR="00772E54" w:rsidRPr="008567C7" w:rsidRDefault="00772E54" w:rsidP="00684C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bCs/>
                <w:sz w:val="18"/>
                <w:szCs w:val="18"/>
              </w:rPr>
              <w:t>Sygneczów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7475">
              <w:rPr>
                <w:rFonts w:ascii="Times New Roman" w:hAnsi="Times New Roman" w:cs="Times New Roman"/>
                <w:bCs/>
                <w:sz w:val="18"/>
                <w:szCs w:val="18"/>
              </w:rPr>
              <w:t>198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9312C92" w14:textId="77777777" w:rsidR="00772E54" w:rsidRPr="001B7815" w:rsidRDefault="00772E54" w:rsidP="00684CE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7475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800" w:type="pct"/>
            <w:vAlign w:val="center"/>
          </w:tcPr>
          <w:p w14:paraId="0E878AF9" w14:textId="77777777" w:rsidR="00772E54" w:rsidRPr="008567C7" w:rsidRDefault="00772E54" w:rsidP="00684C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sz w:val="18"/>
                <w:szCs w:val="18"/>
              </w:rPr>
              <w:t xml:space="preserve">  45,98</w:t>
            </w:r>
          </w:p>
        </w:tc>
        <w:tc>
          <w:tcPr>
            <w:tcW w:w="800" w:type="pct"/>
            <w:vAlign w:val="center"/>
          </w:tcPr>
          <w:p w14:paraId="00EB3333" w14:textId="77777777" w:rsidR="00772E54" w:rsidRPr="008567C7" w:rsidRDefault="00772E54" w:rsidP="00684C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00" w:type="pct"/>
            <w:vAlign w:val="center"/>
          </w:tcPr>
          <w:p w14:paraId="5A17DC9B" w14:textId="77777777" w:rsidR="00772E54" w:rsidRPr="008567C7" w:rsidRDefault="00772E54" w:rsidP="00684C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sz w:val="18"/>
                <w:szCs w:val="18"/>
              </w:rPr>
              <w:t xml:space="preserve">  7,11</w:t>
            </w:r>
          </w:p>
        </w:tc>
        <w:tc>
          <w:tcPr>
            <w:tcW w:w="600" w:type="pct"/>
            <w:vAlign w:val="center"/>
          </w:tcPr>
          <w:p w14:paraId="552522FA" w14:textId="77777777" w:rsidR="00772E54" w:rsidRPr="008567C7" w:rsidRDefault="00772E54" w:rsidP="00684C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sz w:val="18"/>
                <w:szCs w:val="18"/>
              </w:rPr>
              <w:t xml:space="preserve">  93,09</w:t>
            </w:r>
          </w:p>
        </w:tc>
      </w:tr>
      <w:tr w:rsidR="00772E54" w:rsidRPr="008567C7" w14:paraId="2E792DD7" w14:textId="77777777" w:rsidTr="00772E54">
        <w:tc>
          <w:tcPr>
            <w:tcW w:w="500" w:type="pct"/>
            <w:vAlign w:val="center"/>
          </w:tcPr>
          <w:p w14:paraId="186651DC" w14:textId="77777777" w:rsidR="00772E54" w:rsidRPr="008567C7" w:rsidRDefault="00772E54" w:rsidP="00684C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14:paraId="285F26A3" w14:textId="77777777" w:rsidR="00772E54" w:rsidRPr="002B6761" w:rsidRDefault="00772E54" w:rsidP="00684CE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b/>
                <w:sz w:val="18"/>
                <w:szCs w:val="18"/>
              </w:rPr>
              <w:t>Maciej Kowalik MAKO</w:t>
            </w:r>
          </w:p>
          <w:p w14:paraId="6559FA27" w14:textId="77777777" w:rsidR="00772E54" w:rsidRPr="008567C7" w:rsidRDefault="00772E54" w:rsidP="00684C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bCs/>
                <w:sz w:val="18"/>
                <w:szCs w:val="18"/>
              </w:rPr>
              <w:t>Słoneczna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7475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7DE9A30" w14:textId="77777777" w:rsidR="00772E54" w:rsidRPr="001B7815" w:rsidRDefault="00772E54" w:rsidP="00684CE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7475">
              <w:rPr>
                <w:rFonts w:ascii="Times New Roman" w:hAnsi="Times New Roman" w:cs="Times New Roman"/>
                <w:bCs/>
                <w:sz w:val="18"/>
                <w:szCs w:val="18"/>
              </w:rPr>
              <w:t>Zielonki</w:t>
            </w:r>
          </w:p>
        </w:tc>
        <w:tc>
          <w:tcPr>
            <w:tcW w:w="800" w:type="pct"/>
            <w:vAlign w:val="center"/>
          </w:tcPr>
          <w:p w14:paraId="41CDEC1E" w14:textId="77777777" w:rsidR="00772E54" w:rsidRPr="008567C7" w:rsidRDefault="00772E54" w:rsidP="00684C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sz w:val="18"/>
                <w:szCs w:val="18"/>
              </w:rPr>
              <w:t xml:space="preserve">  43,56</w:t>
            </w:r>
          </w:p>
        </w:tc>
        <w:tc>
          <w:tcPr>
            <w:tcW w:w="800" w:type="pct"/>
            <w:vAlign w:val="center"/>
          </w:tcPr>
          <w:p w14:paraId="13E81C15" w14:textId="77777777" w:rsidR="00772E54" w:rsidRPr="008567C7" w:rsidRDefault="00772E54" w:rsidP="00684C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00" w:type="pct"/>
            <w:vAlign w:val="center"/>
          </w:tcPr>
          <w:p w14:paraId="4A8A1BA8" w14:textId="77777777" w:rsidR="00772E54" w:rsidRPr="008567C7" w:rsidRDefault="00772E54" w:rsidP="00684C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sz w:val="18"/>
                <w:szCs w:val="18"/>
              </w:rPr>
              <w:t xml:space="preserve">  8,37</w:t>
            </w:r>
          </w:p>
        </w:tc>
        <w:tc>
          <w:tcPr>
            <w:tcW w:w="600" w:type="pct"/>
            <w:vAlign w:val="center"/>
          </w:tcPr>
          <w:p w14:paraId="070D90D0" w14:textId="77777777" w:rsidR="00772E54" w:rsidRPr="008567C7" w:rsidRDefault="00772E54" w:rsidP="00684C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475">
              <w:rPr>
                <w:rFonts w:ascii="Times New Roman" w:hAnsi="Times New Roman" w:cs="Times New Roman"/>
                <w:sz w:val="18"/>
                <w:szCs w:val="18"/>
              </w:rPr>
              <w:t xml:space="preserve">  91,93</w:t>
            </w:r>
          </w:p>
        </w:tc>
      </w:tr>
    </w:tbl>
    <w:p w14:paraId="79E0665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0C43F7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3C3F3A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1EFCD6" w14:textId="77777777" w:rsidR="00134F08" w:rsidRDefault="00134F08">
      <w:r>
        <w:separator/>
      </w:r>
    </w:p>
  </w:endnote>
  <w:endnote w:type="continuationSeparator" w:id="0">
    <w:p w14:paraId="09D98D4B" w14:textId="77777777" w:rsidR="00134F08" w:rsidRDefault="00134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E459E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82772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2232AC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A2CF2E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83E1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7CDFFD" w14:textId="77777777" w:rsidR="00134F08" w:rsidRDefault="00134F08">
      <w:r>
        <w:separator/>
      </w:r>
    </w:p>
  </w:footnote>
  <w:footnote w:type="continuationSeparator" w:id="0">
    <w:p w14:paraId="5FE242FB" w14:textId="77777777" w:rsidR="00134F08" w:rsidRDefault="00134F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0D33C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962E2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E3189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4F08"/>
    <w:rsid w:val="00005838"/>
    <w:rsid w:val="00022322"/>
    <w:rsid w:val="00042497"/>
    <w:rsid w:val="000C1E6F"/>
    <w:rsid w:val="000E4E56"/>
    <w:rsid w:val="00134F08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72E54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77475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71BE9A"/>
  <w15:chartTrackingRefBased/>
  <w15:docId w15:val="{B0450947-2963-44B6-9353-015039F98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2024-10-17T09:12:00Z</cp:lastPrinted>
  <dcterms:created xsi:type="dcterms:W3CDTF">2024-10-17T09:12:00Z</dcterms:created>
  <dcterms:modified xsi:type="dcterms:W3CDTF">2024-10-17T09:12:00Z</dcterms:modified>
</cp:coreProperties>
</file>