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E740C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106DA8" w:rsidRPr="00106DA8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3F06B9DD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0153465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87C9C1" w14:textId="77777777" w:rsidR="006676AE" w:rsidRPr="0012157F" w:rsidRDefault="00106DA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6DA8">
        <w:rPr>
          <w:rFonts w:ascii="Arial" w:hAnsi="Arial" w:cs="Arial"/>
        </w:rPr>
        <w:t>Gmina Gnojnik</w:t>
      </w:r>
    </w:p>
    <w:p w14:paraId="1C53BA66" w14:textId="77777777" w:rsidR="006676AE" w:rsidRPr="0012157F" w:rsidRDefault="00106DA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6DA8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106DA8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53228E88" w14:textId="77777777" w:rsidR="00F90CD1" w:rsidRDefault="00106DA8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106DA8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106DA8">
        <w:rPr>
          <w:rFonts w:ascii="Arial" w:hAnsi="Arial" w:cs="Arial"/>
        </w:rPr>
        <w:t>Gnojnik</w:t>
      </w:r>
    </w:p>
    <w:p w14:paraId="6FC2C913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A8DDA8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862ADEE" w14:textId="77777777" w:rsidTr="00252642">
        <w:tc>
          <w:tcPr>
            <w:tcW w:w="2800" w:type="dxa"/>
            <w:shd w:val="clear" w:color="auto" w:fill="auto"/>
          </w:tcPr>
          <w:p w14:paraId="4F4C4455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E6439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BC32C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DF5C3BB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2069BB5A" w14:textId="77777777" w:rsidTr="00252642">
        <w:tc>
          <w:tcPr>
            <w:tcW w:w="2800" w:type="dxa"/>
            <w:shd w:val="clear" w:color="auto" w:fill="auto"/>
          </w:tcPr>
          <w:p w14:paraId="2CB76AD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8B6D3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EA858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E11EACE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452F5C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6DA8" w:rsidRPr="0012157F" w14:paraId="5E832D52" w14:textId="77777777" w:rsidTr="00E9414E">
        <w:tc>
          <w:tcPr>
            <w:tcW w:w="9104" w:type="dxa"/>
            <w:shd w:val="clear" w:color="auto" w:fill="D9D9D9"/>
          </w:tcPr>
          <w:p w14:paraId="603690B8" w14:textId="77777777" w:rsidR="00106DA8" w:rsidRPr="006F0A84" w:rsidRDefault="00106DA8" w:rsidP="00E9414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85ADACE" w14:textId="77777777" w:rsidR="00106DA8" w:rsidRDefault="00106DA8" w:rsidP="00E9414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6D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6D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6DA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88E342" w14:textId="77777777" w:rsidR="00106DA8" w:rsidRPr="00534752" w:rsidRDefault="00106DA8" w:rsidP="00E9414E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96E948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177E636E" w14:textId="77777777" w:rsidTr="00252642">
        <w:tc>
          <w:tcPr>
            <w:tcW w:w="2269" w:type="dxa"/>
            <w:shd w:val="clear" w:color="auto" w:fill="auto"/>
          </w:tcPr>
          <w:p w14:paraId="5244F4E8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743768" w14:textId="77777777" w:rsidR="00FB403C" w:rsidRPr="00A2540E" w:rsidRDefault="00106DA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6D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250404K w km od 0+000 do 0+290 w miejscowości Gnojnik, Gmina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6DA8" w:rsidRPr="00A2540E" w14:paraId="2760753E" w14:textId="77777777" w:rsidTr="00E9414E">
        <w:tc>
          <w:tcPr>
            <w:tcW w:w="2269" w:type="dxa"/>
            <w:shd w:val="clear" w:color="auto" w:fill="auto"/>
          </w:tcPr>
          <w:p w14:paraId="66B933D9" w14:textId="77777777" w:rsidR="00106DA8" w:rsidRPr="00A2540E" w:rsidRDefault="00106DA8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06F135" w14:textId="77777777" w:rsidR="00106DA8" w:rsidRPr="00A2540E" w:rsidRDefault="00106DA8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6D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RIiD.271.20.2024</w:t>
            </w:r>
          </w:p>
        </w:tc>
      </w:tr>
    </w:tbl>
    <w:p w14:paraId="3A7E9015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46A573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6DA8" w:rsidRPr="00106DA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AD524D4" w14:textId="77777777" w:rsidTr="00650D6C">
        <w:tc>
          <w:tcPr>
            <w:tcW w:w="9104" w:type="dxa"/>
            <w:shd w:val="clear" w:color="auto" w:fill="D9D9D9"/>
          </w:tcPr>
          <w:p w14:paraId="1E9F92F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DF2CDD5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6CF1EC0" w14:textId="77777777" w:rsidR="00106DA8" w:rsidRPr="00992BD8" w:rsidRDefault="00106DA8" w:rsidP="00106DA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2DB7255" w14:textId="77777777" w:rsidR="002426FF" w:rsidRPr="00922A11" w:rsidRDefault="00106DA8" w:rsidP="00106DA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7BE04C3" w14:textId="77777777" w:rsidR="00106DA8" w:rsidRPr="00922A11" w:rsidRDefault="00106DA8" w:rsidP="00106DA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FC99D88" w14:textId="77777777" w:rsidR="00106DA8" w:rsidRPr="0012157F" w:rsidRDefault="00106DA8" w:rsidP="00106DA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4AD4B71" w14:textId="77777777" w:rsidR="00106DA8" w:rsidRPr="0012157F" w:rsidRDefault="00106DA8" w:rsidP="00106DA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733EA2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DAA5AD7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3EF228E" w14:textId="77777777" w:rsidTr="00CD4DD1">
        <w:tc>
          <w:tcPr>
            <w:tcW w:w="9104" w:type="dxa"/>
            <w:shd w:val="clear" w:color="auto" w:fill="D9D9D9"/>
          </w:tcPr>
          <w:p w14:paraId="3B6BDC4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80D7E58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E57E4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F13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104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06DA8" w:rsidRPr="0012157F" w14:paraId="1BCA1E3F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26F7" w14:textId="77777777" w:rsidR="00106DA8" w:rsidRPr="0012157F" w:rsidRDefault="00106DA8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C679" w14:textId="77777777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6DA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BD7C349" w14:textId="77777777" w:rsidR="00106DA8" w:rsidRPr="00106DA8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3F6B8B41" w14:textId="7D30918C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jest ubezpieczony od odpowiedzialności cywilnej w zakresie prowadzonej działalności gospodarczej związanej z przedmiotem zamówienia na kwotę minimum </w:t>
            </w:r>
            <w:r w:rsidR="00D025AE">
              <w:rPr>
                <w:rFonts w:ascii="Arial" w:hAnsi="Arial" w:cs="Arial"/>
                <w:sz w:val="24"/>
                <w:szCs w:val="24"/>
              </w:rPr>
              <w:t>200</w:t>
            </w:r>
            <w:r w:rsidRPr="00106DA8">
              <w:rPr>
                <w:rFonts w:ascii="Arial" w:hAnsi="Arial" w:cs="Arial"/>
                <w:sz w:val="24"/>
                <w:szCs w:val="24"/>
              </w:rPr>
              <w:t xml:space="preserve"> 000,00 zł (słownie: </w:t>
            </w:r>
            <w:r w:rsidR="00D025AE">
              <w:rPr>
                <w:rFonts w:ascii="Arial" w:hAnsi="Arial" w:cs="Arial"/>
                <w:sz w:val="24"/>
                <w:szCs w:val="24"/>
              </w:rPr>
              <w:t>dwieście</w:t>
            </w:r>
            <w:r w:rsidRPr="00106DA8">
              <w:rPr>
                <w:rFonts w:ascii="Arial" w:hAnsi="Arial" w:cs="Arial"/>
                <w:sz w:val="24"/>
                <w:szCs w:val="24"/>
              </w:rPr>
              <w:t xml:space="preserve"> tysięcy złotych 00/100).</w:t>
            </w:r>
          </w:p>
        </w:tc>
      </w:tr>
      <w:tr w:rsidR="00106DA8" w:rsidRPr="0012157F" w14:paraId="20531CAB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245D" w14:textId="77777777" w:rsidR="00106DA8" w:rsidRPr="0012157F" w:rsidRDefault="00106DA8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D695" w14:textId="77777777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6DA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B46E0F5" w14:textId="77777777" w:rsidR="00106DA8" w:rsidRPr="00106DA8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3930CDC7" w14:textId="4FE04F04" w:rsidR="00106DA8" w:rsidRPr="0012157F" w:rsidRDefault="00106DA8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6DA8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</w:t>
            </w:r>
            <w:r w:rsidR="002525C6">
              <w:rPr>
                <w:rFonts w:ascii="Arial" w:hAnsi="Arial" w:cs="Arial"/>
                <w:sz w:val="24"/>
                <w:szCs w:val="24"/>
              </w:rPr>
              <w:t>1</w:t>
            </w:r>
            <w:r w:rsidRPr="00106DA8">
              <w:rPr>
                <w:rFonts w:ascii="Arial" w:hAnsi="Arial" w:cs="Arial"/>
                <w:sz w:val="24"/>
                <w:szCs w:val="24"/>
              </w:rPr>
              <w:t xml:space="preserve">00 000,00 zł brutto (słownie: </w:t>
            </w:r>
            <w:r w:rsidR="002525C6">
              <w:rPr>
                <w:rFonts w:ascii="Arial" w:hAnsi="Arial" w:cs="Arial"/>
                <w:sz w:val="24"/>
                <w:szCs w:val="24"/>
              </w:rPr>
              <w:t>sto</w:t>
            </w:r>
            <w:r w:rsidRPr="00106DA8">
              <w:rPr>
                <w:rFonts w:ascii="Arial" w:hAnsi="Arial" w:cs="Arial"/>
                <w:sz w:val="24"/>
                <w:szCs w:val="24"/>
              </w:rPr>
              <w:t xml:space="preserve"> tysięcy złotych 00/100)</w:t>
            </w:r>
          </w:p>
        </w:tc>
      </w:tr>
    </w:tbl>
    <w:p w14:paraId="2F7F89A3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B261E5A" w14:textId="77777777" w:rsidTr="00CD4DD1">
        <w:tc>
          <w:tcPr>
            <w:tcW w:w="9104" w:type="dxa"/>
            <w:shd w:val="clear" w:color="auto" w:fill="D9D9D9"/>
          </w:tcPr>
          <w:p w14:paraId="4AD010E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4BE4DEC" w14:textId="1E1D021F" w:rsidR="00FE4E2B" w:rsidRPr="00001689" w:rsidRDefault="00E426EB" w:rsidP="0000168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3C01AD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D2AE9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C80430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7322B4" w14:textId="59E7155C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C7522" w14:textId="77777777" w:rsidR="004C69EF" w:rsidRDefault="004C69EF" w:rsidP="0038231F">
      <w:pPr>
        <w:spacing w:after="0" w:line="240" w:lineRule="auto"/>
      </w:pPr>
      <w:r>
        <w:separator/>
      </w:r>
    </w:p>
  </w:endnote>
  <w:endnote w:type="continuationSeparator" w:id="0">
    <w:p w14:paraId="0DFA2240" w14:textId="77777777" w:rsidR="004C69EF" w:rsidRDefault="004C69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00CF7" w14:textId="77777777" w:rsidR="00106DA8" w:rsidRDefault="00106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687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0B2B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77A2B" w14:textId="77777777" w:rsidR="00106DA8" w:rsidRDefault="00106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AE386" w14:textId="77777777" w:rsidR="004C69EF" w:rsidRDefault="004C69EF" w:rsidP="0038231F">
      <w:pPr>
        <w:spacing w:after="0" w:line="240" w:lineRule="auto"/>
      </w:pPr>
      <w:r>
        <w:separator/>
      </w:r>
    </w:p>
  </w:footnote>
  <w:footnote w:type="continuationSeparator" w:id="0">
    <w:p w14:paraId="305B0E97" w14:textId="77777777" w:rsidR="004C69EF" w:rsidRDefault="004C69EF" w:rsidP="0038231F">
      <w:pPr>
        <w:spacing w:after="0" w:line="240" w:lineRule="auto"/>
      </w:pPr>
      <w:r>
        <w:continuationSeparator/>
      </w:r>
    </w:p>
  </w:footnote>
  <w:footnote w:id="1">
    <w:p w14:paraId="0C4F9DF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6CD4D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2E257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5FBBD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939DD" w14:textId="77777777" w:rsidR="00106DA8" w:rsidRDefault="00106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B5515" w14:textId="77777777" w:rsidR="00106DA8" w:rsidRDefault="00106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651F3" w14:textId="77777777" w:rsidR="00106DA8" w:rsidRDefault="00106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02768">
    <w:abstractNumId w:val="11"/>
  </w:num>
  <w:num w:numId="2" w16cid:durableId="1930458952">
    <w:abstractNumId w:val="0"/>
  </w:num>
  <w:num w:numId="3" w16cid:durableId="1183469663">
    <w:abstractNumId w:val="10"/>
  </w:num>
  <w:num w:numId="4" w16cid:durableId="96996461">
    <w:abstractNumId w:val="13"/>
  </w:num>
  <w:num w:numId="5" w16cid:durableId="1383137647">
    <w:abstractNumId w:val="12"/>
  </w:num>
  <w:num w:numId="6" w16cid:durableId="633826972">
    <w:abstractNumId w:val="9"/>
  </w:num>
  <w:num w:numId="7" w16cid:durableId="935360290">
    <w:abstractNumId w:val="1"/>
  </w:num>
  <w:num w:numId="8" w16cid:durableId="768350270">
    <w:abstractNumId w:val="6"/>
  </w:num>
  <w:num w:numId="9" w16cid:durableId="976835144">
    <w:abstractNumId w:val="4"/>
  </w:num>
  <w:num w:numId="10" w16cid:durableId="1818299027">
    <w:abstractNumId w:val="7"/>
  </w:num>
  <w:num w:numId="11" w16cid:durableId="1791125682">
    <w:abstractNumId w:val="5"/>
  </w:num>
  <w:num w:numId="12" w16cid:durableId="862592777">
    <w:abstractNumId w:val="8"/>
  </w:num>
  <w:num w:numId="13" w16cid:durableId="1121455447">
    <w:abstractNumId w:val="3"/>
  </w:num>
  <w:num w:numId="14" w16cid:durableId="1741754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F"/>
    <w:rsid w:val="0000168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6DA8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5C6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9EF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25AE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B62E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2F79F"/>
  <w15:docId w15:val="{2AB227F5-D11D-4AEB-92B2-7372F716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2024-10-16T12:52:00Z</dcterms:created>
  <dcterms:modified xsi:type="dcterms:W3CDTF">2024-10-16T12:52:00Z</dcterms:modified>
</cp:coreProperties>
</file>