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C18733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F565C" w:rsidRPr="000F565C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60689FED" w14:textId="77777777" w:rsidTr="00467CA2">
        <w:tc>
          <w:tcPr>
            <w:tcW w:w="2800" w:type="dxa"/>
            <w:shd w:val="clear" w:color="auto" w:fill="auto"/>
          </w:tcPr>
          <w:p w14:paraId="296C8B17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420C9D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8EC512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F28F19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6DF69682" w14:textId="77777777" w:rsidTr="00467CA2">
        <w:tc>
          <w:tcPr>
            <w:tcW w:w="2800" w:type="dxa"/>
            <w:shd w:val="clear" w:color="auto" w:fill="auto"/>
          </w:tcPr>
          <w:p w14:paraId="28CC2BE1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BBC15F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9A3FD5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3B1DE4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7F8DB89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3AA109D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0AD63D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7C98FDD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F038746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F565C" w:rsidRPr="000F565C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4DE7111C" w14:textId="77777777" w:rsidTr="00467CA2">
        <w:tc>
          <w:tcPr>
            <w:tcW w:w="2269" w:type="dxa"/>
            <w:shd w:val="clear" w:color="auto" w:fill="auto"/>
          </w:tcPr>
          <w:p w14:paraId="5569602B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9B465C" w14:textId="77777777" w:rsidR="00D520D3" w:rsidRPr="00A2540E" w:rsidRDefault="000F565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56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drogi gminnej 250404K w km od 0+000 do 0+290 w miejscowości Gnojnik, Gmina Gnojnik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F565C" w:rsidRPr="00A2540E" w14:paraId="38CD4981" w14:textId="77777777" w:rsidTr="00E9414E">
        <w:tc>
          <w:tcPr>
            <w:tcW w:w="2269" w:type="dxa"/>
            <w:shd w:val="clear" w:color="auto" w:fill="auto"/>
          </w:tcPr>
          <w:p w14:paraId="34884945" w14:textId="77777777" w:rsidR="000F565C" w:rsidRPr="00A2540E" w:rsidRDefault="000F565C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6FBDB2" w14:textId="77777777" w:rsidR="000F565C" w:rsidRPr="00A2540E" w:rsidRDefault="000F565C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56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RIiD.271.20.2024</w:t>
            </w:r>
          </w:p>
        </w:tc>
      </w:tr>
    </w:tbl>
    <w:p w14:paraId="3689ACCF" w14:textId="77777777" w:rsidR="00DC652A" w:rsidRPr="00053927" w:rsidRDefault="000F565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5AB75DF6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79C7B43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59318B76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CC00AB4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4E677741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7256C69C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060E524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E76133A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42CC77D4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91DDF40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A0A6EEB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D4E10F4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6ED237B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276DA0F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4984A04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515C49C1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5C8643D5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1547539A" w14:textId="77777777" w:rsidTr="00467CA2">
        <w:tc>
          <w:tcPr>
            <w:tcW w:w="2660" w:type="dxa"/>
            <w:shd w:val="clear" w:color="auto" w:fill="auto"/>
          </w:tcPr>
          <w:p w14:paraId="25E5309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D258F1B" w14:textId="7BC3D092" w:rsidR="00D520D3" w:rsidRPr="008B745A" w:rsidRDefault="00D520D3" w:rsidP="003D24DA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74EFBFD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5E74B7B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F565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C5EEAF9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99ADA" w14:textId="77777777" w:rsidR="00C923CF" w:rsidRDefault="00C923CF" w:rsidP="00025386">
      <w:pPr>
        <w:spacing w:after="0" w:line="240" w:lineRule="auto"/>
      </w:pPr>
      <w:r>
        <w:separator/>
      </w:r>
    </w:p>
  </w:endnote>
  <w:endnote w:type="continuationSeparator" w:id="0">
    <w:p w14:paraId="5A519173" w14:textId="77777777" w:rsidR="00C923CF" w:rsidRDefault="00C923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099FD" w14:textId="77777777" w:rsidR="000F565C" w:rsidRDefault="000F5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CB5C2" w14:textId="78D823EF" w:rsidR="00025386" w:rsidRDefault="003D24D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7D1E848" wp14:editId="58E2335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443AF4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505B6FB" w14:textId="6D255FCC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7499D6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A9BEC" w14:textId="77777777" w:rsidR="000F565C" w:rsidRDefault="000F5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3189B0" w14:textId="77777777" w:rsidR="00C923CF" w:rsidRDefault="00C923CF" w:rsidP="00025386">
      <w:pPr>
        <w:spacing w:after="0" w:line="240" w:lineRule="auto"/>
      </w:pPr>
      <w:r>
        <w:separator/>
      </w:r>
    </w:p>
  </w:footnote>
  <w:footnote w:type="continuationSeparator" w:id="0">
    <w:p w14:paraId="45C48BA5" w14:textId="77777777" w:rsidR="00C923CF" w:rsidRDefault="00C923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6FB4BB" w14:textId="77777777" w:rsidR="000F565C" w:rsidRDefault="000F5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381A9" w14:textId="77777777" w:rsidR="000F565C" w:rsidRDefault="000F5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85056" w14:textId="77777777" w:rsidR="000F565C" w:rsidRDefault="000F5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201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3CF"/>
    <w:rsid w:val="00025386"/>
    <w:rsid w:val="000423B9"/>
    <w:rsid w:val="00053927"/>
    <w:rsid w:val="00066C44"/>
    <w:rsid w:val="00071D4C"/>
    <w:rsid w:val="00084786"/>
    <w:rsid w:val="000F565C"/>
    <w:rsid w:val="0016158F"/>
    <w:rsid w:val="001C2314"/>
    <w:rsid w:val="00213980"/>
    <w:rsid w:val="003D24DA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923CF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4FECDC"/>
  <w15:chartTrackingRefBased/>
  <w15:docId w15:val="{DA822AFD-2987-446C-84D0-EACB60AB0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2</cp:revision>
  <dcterms:created xsi:type="dcterms:W3CDTF">2024-10-15T12:54:00Z</dcterms:created>
  <dcterms:modified xsi:type="dcterms:W3CDTF">2024-10-15T12:54:00Z</dcterms:modified>
</cp:coreProperties>
</file>