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4F0B8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83C09" w:rsidRPr="00483C09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0A7651B" w14:textId="77777777" w:rsidTr="00D62E6E">
        <w:tc>
          <w:tcPr>
            <w:tcW w:w="2800" w:type="dxa"/>
            <w:shd w:val="clear" w:color="auto" w:fill="auto"/>
          </w:tcPr>
          <w:p w14:paraId="1CA3BBC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067A1B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2B42DA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47DAF3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5A255338" w14:textId="77777777" w:rsidTr="00D62E6E">
        <w:tc>
          <w:tcPr>
            <w:tcW w:w="2800" w:type="dxa"/>
            <w:shd w:val="clear" w:color="auto" w:fill="auto"/>
          </w:tcPr>
          <w:p w14:paraId="60DEABED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9768B5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CBBC0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F94052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4F6657B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83C09" w:rsidRPr="00C14101" w14:paraId="1E513138" w14:textId="77777777" w:rsidTr="00E9414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BA00D3A" w14:textId="77777777" w:rsidR="00483C09" w:rsidRPr="00C14101" w:rsidRDefault="00483C09" w:rsidP="00E9414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6285957" w14:textId="77777777" w:rsidR="00483C09" w:rsidRPr="00C14101" w:rsidRDefault="00483C09" w:rsidP="00E9414E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83C09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74F82E54" w14:textId="77777777" w:rsidR="00483C09" w:rsidRPr="00C14101" w:rsidRDefault="00483C09" w:rsidP="00E941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016308B" w14:textId="77777777" w:rsidR="00483C09" w:rsidRPr="00C14101" w:rsidRDefault="00483C09" w:rsidP="00E941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BD9FA67" w14:textId="77777777" w:rsidR="00BC121E" w:rsidRPr="00C14101" w:rsidRDefault="00483C0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322FE1A" w14:textId="77777777" w:rsidTr="00D62E6E">
        <w:tc>
          <w:tcPr>
            <w:tcW w:w="2269" w:type="dxa"/>
            <w:shd w:val="clear" w:color="auto" w:fill="auto"/>
          </w:tcPr>
          <w:p w14:paraId="6467F8B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BD6046" w14:textId="77777777" w:rsidR="00D62E6E" w:rsidRPr="00D62E6E" w:rsidRDefault="00483C0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83C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drogi gminnej 250404K w km od 0+000 do 0+290 w miejscowości Gnojnik, Gmina Gnojnik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83C09" w:rsidRPr="00D62E6E" w14:paraId="2E772D3D" w14:textId="77777777" w:rsidTr="00E9414E">
        <w:tc>
          <w:tcPr>
            <w:tcW w:w="2269" w:type="dxa"/>
            <w:shd w:val="clear" w:color="auto" w:fill="auto"/>
          </w:tcPr>
          <w:p w14:paraId="407AE66A" w14:textId="77777777" w:rsidR="00483C09" w:rsidRPr="00D62E6E" w:rsidRDefault="00483C09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E64879" w14:textId="77777777" w:rsidR="00483C09" w:rsidRPr="00D62E6E" w:rsidRDefault="00483C09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83C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RIiD.271.20.2024</w:t>
            </w:r>
          </w:p>
        </w:tc>
      </w:tr>
    </w:tbl>
    <w:p w14:paraId="2D0F4A7D" w14:textId="77777777" w:rsidR="00BC121E" w:rsidRDefault="00483C09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83C09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EA96245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0F8F3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32BC823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99CC40D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1A99CBD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0F427EA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ED71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DF1A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BA5B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41009C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2C17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B29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261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FAB91B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3E2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721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322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401B0C8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FE7D56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7BF1B34A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27821FC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D3995A6" w14:textId="77777777" w:rsidTr="00620E37">
        <w:tc>
          <w:tcPr>
            <w:tcW w:w="2660" w:type="dxa"/>
            <w:shd w:val="clear" w:color="auto" w:fill="auto"/>
          </w:tcPr>
          <w:p w14:paraId="55BC7D03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7EFCD78" w14:textId="4E7C63F5" w:rsidR="00BC121E" w:rsidRPr="00844A96" w:rsidRDefault="00BC121E" w:rsidP="00011E95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5AA4059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88F5194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83C0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52ED6F4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F4FAA2" w14:textId="77777777" w:rsidR="00653E80" w:rsidRDefault="00653E80">
      <w:r>
        <w:separator/>
      </w:r>
    </w:p>
  </w:endnote>
  <w:endnote w:type="continuationSeparator" w:id="0">
    <w:p w14:paraId="4AE3BB3F" w14:textId="77777777" w:rsidR="00653E80" w:rsidRDefault="00653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2D4E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6F6B3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1ECE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4AA3E2D" w14:textId="1936A7A4" w:rsidR="009A4CD3" w:rsidRDefault="00011E9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C63F88B" wp14:editId="3B5078C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98992081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71F5C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21FF952" w14:textId="5E5F3282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973A36" w14:textId="77777777" w:rsidR="00483C09" w:rsidRDefault="00483C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EB8D84" w14:textId="77777777" w:rsidR="00653E80" w:rsidRDefault="00653E80">
      <w:r>
        <w:separator/>
      </w:r>
    </w:p>
  </w:footnote>
  <w:footnote w:type="continuationSeparator" w:id="0">
    <w:p w14:paraId="5FEF0060" w14:textId="77777777" w:rsidR="00653E80" w:rsidRDefault="00653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A8B9A" w14:textId="77777777" w:rsidR="00483C09" w:rsidRDefault="00483C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D3600" w14:textId="77777777" w:rsidR="00483C09" w:rsidRDefault="00483C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2E5C" w14:textId="77777777" w:rsidR="00483C09" w:rsidRDefault="00483C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8699566">
    <w:abstractNumId w:val="13"/>
  </w:num>
  <w:num w:numId="2" w16cid:durableId="272713917">
    <w:abstractNumId w:val="0"/>
  </w:num>
  <w:num w:numId="3" w16cid:durableId="1027559237">
    <w:abstractNumId w:val="11"/>
  </w:num>
  <w:num w:numId="4" w16cid:durableId="1430006352">
    <w:abstractNumId w:val="8"/>
  </w:num>
  <w:num w:numId="5" w16cid:durableId="5989184">
    <w:abstractNumId w:val="7"/>
  </w:num>
  <w:num w:numId="6" w16cid:durableId="1704940788">
    <w:abstractNumId w:val="1"/>
  </w:num>
  <w:num w:numId="7" w16cid:durableId="1658261140">
    <w:abstractNumId w:val="6"/>
  </w:num>
  <w:num w:numId="8" w16cid:durableId="1945578150">
    <w:abstractNumId w:val="3"/>
  </w:num>
  <w:num w:numId="9" w16cid:durableId="1255092397">
    <w:abstractNumId w:val="2"/>
  </w:num>
  <w:num w:numId="10" w16cid:durableId="633872459">
    <w:abstractNumId w:val="5"/>
  </w:num>
  <w:num w:numId="11" w16cid:durableId="244463797">
    <w:abstractNumId w:val="10"/>
  </w:num>
  <w:num w:numId="12" w16cid:durableId="798188938">
    <w:abstractNumId w:val="4"/>
  </w:num>
  <w:num w:numId="13" w16cid:durableId="1024601910">
    <w:abstractNumId w:val="9"/>
  </w:num>
  <w:num w:numId="14" w16cid:durableId="17142333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E80"/>
    <w:rsid w:val="0000184A"/>
    <w:rsid w:val="00007C1C"/>
    <w:rsid w:val="00011E95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3C09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3E80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0291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57DA6D"/>
  <w15:chartTrackingRefBased/>
  <w15:docId w15:val="{351A687E-4C98-478B-990C-AC74B85AD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2</cp:revision>
  <cp:lastPrinted>2010-01-07T09:39:00Z</cp:lastPrinted>
  <dcterms:created xsi:type="dcterms:W3CDTF">2024-10-15T12:57:00Z</dcterms:created>
  <dcterms:modified xsi:type="dcterms:W3CDTF">2024-10-15T12:57:00Z</dcterms:modified>
</cp:coreProperties>
</file>