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9F52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1ACA" w:rsidRPr="00151AC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2AB60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1DCEA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48CAF9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438D0B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3A604A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80F9D07" w14:textId="77777777" w:rsidTr="004F10A0">
        <w:tc>
          <w:tcPr>
            <w:tcW w:w="2269" w:type="dxa"/>
            <w:shd w:val="clear" w:color="auto" w:fill="auto"/>
          </w:tcPr>
          <w:p w14:paraId="730C8B0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3E4CA8" w14:textId="77777777" w:rsidR="00A137C9" w:rsidRPr="00A2540E" w:rsidRDefault="00151AC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A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250404K w km od 0+000 do 0+290 w miejscowości Gnojnik, Gmina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1ACA" w:rsidRPr="00A2540E" w14:paraId="26463224" w14:textId="77777777" w:rsidTr="00E9414E">
        <w:tc>
          <w:tcPr>
            <w:tcW w:w="2269" w:type="dxa"/>
            <w:shd w:val="clear" w:color="auto" w:fill="auto"/>
          </w:tcPr>
          <w:p w14:paraId="1A07E0C6" w14:textId="77777777" w:rsidR="00151ACA" w:rsidRPr="00A2540E" w:rsidRDefault="00151ACA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46CD7E" w14:textId="77777777" w:rsidR="00151ACA" w:rsidRPr="00A2540E" w:rsidRDefault="00151ACA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A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RIiD.271.20.2024</w:t>
            </w:r>
          </w:p>
        </w:tc>
      </w:tr>
    </w:tbl>
    <w:p w14:paraId="6DFE60F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2DB1EC0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1ACA" w:rsidRPr="00151AC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B3793F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6E69A6D2" w14:textId="77777777" w:rsidTr="00A137C9">
        <w:tc>
          <w:tcPr>
            <w:tcW w:w="617" w:type="dxa"/>
            <w:shd w:val="clear" w:color="auto" w:fill="auto"/>
            <w:vAlign w:val="center"/>
          </w:tcPr>
          <w:p w14:paraId="5E34AAB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58556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751F67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1655D5A" w14:textId="77777777" w:rsidTr="00A137C9">
        <w:tc>
          <w:tcPr>
            <w:tcW w:w="617" w:type="dxa"/>
            <w:shd w:val="clear" w:color="auto" w:fill="auto"/>
            <w:vAlign w:val="center"/>
          </w:tcPr>
          <w:p w14:paraId="6631B3D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BCCE1C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DFF2C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30A632" w14:textId="77777777" w:rsidTr="00A137C9">
        <w:tc>
          <w:tcPr>
            <w:tcW w:w="617" w:type="dxa"/>
            <w:shd w:val="clear" w:color="auto" w:fill="auto"/>
            <w:vAlign w:val="center"/>
          </w:tcPr>
          <w:p w14:paraId="08BB33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0A3DAB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90969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A64BFE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51ACA" w:rsidRPr="00151ACA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3C99A264" w14:textId="77777777" w:rsidTr="00A137C9">
        <w:tc>
          <w:tcPr>
            <w:tcW w:w="617" w:type="dxa"/>
            <w:shd w:val="clear" w:color="auto" w:fill="auto"/>
            <w:vAlign w:val="center"/>
          </w:tcPr>
          <w:p w14:paraId="6623D9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8569E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E1311A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7FDA63F" w14:textId="77777777" w:rsidTr="00A137C9">
        <w:tc>
          <w:tcPr>
            <w:tcW w:w="617" w:type="dxa"/>
            <w:shd w:val="clear" w:color="auto" w:fill="auto"/>
            <w:vAlign w:val="center"/>
          </w:tcPr>
          <w:p w14:paraId="6CF7A51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384C6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7BD65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47C4A7E" w14:textId="77777777" w:rsidTr="00A137C9">
        <w:tc>
          <w:tcPr>
            <w:tcW w:w="617" w:type="dxa"/>
            <w:shd w:val="clear" w:color="auto" w:fill="auto"/>
            <w:vAlign w:val="center"/>
          </w:tcPr>
          <w:p w14:paraId="68DF9FD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603FC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20C14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42C09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EE3C55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296EFE6" w14:textId="77777777" w:rsidTr="004F10A0">
        <w:tc>
          <w:tcPr>
            <w:tcW w:w="2660" w:type="dxa"/>
            <w:shd w:val="clear" w:color="auto" w:fill="auto"/>
          </w:tcPr>
          <w:p w14:paraId="5315611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AA0832" w14:textId="121114BB" w:rsidR="00A137C9" w:rsidRPr="008B745A" w:rsidRDefault="00A137C9" w:rsidP="002301F3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A0938C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AFD54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1AC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7E06D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19493" w14:textId="77777777" w:rsidR="00D24EF6" w:rsidRDefault="00D24EF6" w:rsidP="00025386">
      <w:pPr>
        <w:spacing w:after="0" w:line="240" w:lineRule="auto"/>
      </w:pPr>
      <w:r>
        <w:separator/>
      </w:r>
    </w:p>
  </w:endnote>
  <w:endnote w:type="continuationSeparator" w:id="0">
    <w:p w14:paraId="61911578" w14:textId="77777777" w:rsidR="00D24EF6" w:rsidRDefault="00D24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4921E" w14:textId="77777777" w:rsidR="00151ACA" w:rsidRDefault="00151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BE6BD" w14:textId="170A81DC" w:rsidR="00025386" w:rsidRDefault="002301F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DB0C5E" wp14:editId="6F61D3E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7B373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EFB974" w14:textId="6750616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AA53F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FB48E" w14:textId="77777777" w:rsidR="00151ACA" w:rsidRDefault="00151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306E7" w14:textId="77777777" w:rsidR="00D24EF6" w:rsidRDefault="00D24EF6" w:rsidP="00025386">
      <w:pPr>
        <w:spacing w:after="0" w:line="240" w:lineRule="auto"/>
      </w:pPr>
      <w:r>
        <w:separator/>
      </w:r>
    </w:p>
  </w:footnote>
  <w:footnote w:type="continuationSeparator" w:id="0">
    <w:p w14:paraId="772F632B" w14:textId="77777777" w:rsidR="00D24EF6" w:rsidRDefault="00D24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59893" w14:textId="77777777" w:rsidR="00151ACA" w:rsidRDefault="0015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35DDE" w14:textId="77777777" w:rsidR="00151ACA" w:rsidRDefault="0015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37D43" w14:textId="77777777" w:rsidR="00151ACA" w:rsidRDefault="00151A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320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EF6"/>
    <w:rsid w:val="00025386"/>
    <w:rsid w:val="000423B9"/>
    <w:rsid w:val="00053927"/>
    <w:rsid w:val="00084786"/>
    <w:rsid w:val="00151ACA"/>
    <w:rsid w:val="0016158F"/>
    <w:rsid w:val="001C2314"/>
    <w:rsid w:val="00213980"/>
    <w:rsid w:val="002301F3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4EF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2869F"/>
  <w15:chartTrackingRefBased/>
  <w15:docId w15:val="{2C860D82-2D10-4E19-B5E9-9C1391E7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2024-10-15T12:55:00Z</dcterms:created>
  <dcterms:modified xsi:type="dcterms:W3CDTF">2024-10-15T12:55:00Z</dcterms:modified>
</cp:coreProperties>
</file>