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4CC0DA" w14:textId="77777777" w:rsidR="00F630DD" w:rsidRPr="00E65464" w:rsidRDefault="00F630DD" w:rsidP="00F630DD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sz w:val="22"/>
          <w:szCs w:val="22"/>
        </w:rPr>
        <w:t>Załącznik nr 1</w:t>
      </w:r>
    </w:p>
    <w:p w14:paraId="278F7298" w14:textId="77777777" w:rsidR="00F630DD" w:rsidRPr="00E65464" w:rsidRDefault="00F630DD" w:rsidP="00F630D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52BED63" w14:textId="77777777" w:rsidR="00F630DD" w:rsidRPr="00E65464" w:rsidRDefault="00F630DD" w:rsidP="00F630D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FORMULARZ OFERTY</w:t>
      </w:r>
    </w:p>
    <w:p w14:paraId="413EC356" w14:textId="77777777" w:rsidR="00F630DD" w:rsidRPr="00E65464" w:rsidRDefault="00F630DD" w:rsidP="00F630DD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FD881F3" w14:textId="77777777" w:rsidR="00F630DD" w:rsidRPr="004A4F37" w:rsidRDefault="00F630DD" w:rsidP="00F630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NAZWA WYKONAWCY:……………………………………………………………………..</w:t>
      </w:r>
    </w:p>
    <w:p w14:paraId="4FFE1A99" w14:textId="77777777" w:rsidR="00F630DD" w:rsidRPr="004A4F37" w:rsidRDefault="00F630DD" w:rsidP="00F630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624F38D2" w14:textId="77777777" w:rsidR="00F630DD" w:rsidRPr="004A4F37" w:rsidRDefault="00F630DD" w:rsidP="00F630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ADRES:………………………………………………………………………………………………</w:t>
      </w:r>
    </w:p>
    <w:p w14:paraId="1443B6F2" w14:textId="77777777" w:rsidR="00F630DD" w:rsidRPr="004A4F37" w:rsidRDefault="00F630DD" w:rsidP="00F630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 zamieszkania (dotyczy osób prowadzących działalność gospodarczą):………………………</w:t>
      </w:r>
    </w:p>
    <w:p w14:paraId="04CE0F8D" w14:textId="77777777" w:rsidR="00F630DD" w:rsidRPr="004A4F37" w:rsidRDefault="00F630DD" w:rsidP="00F630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POWIAT:…………………………………WOJEWÓDZTWO …………………………….............</w:t>
      </w:r>
    </w:p>
    <w:p w14:paraId="70373916" w14:textId="77777777" w:rsidR="00F630DD" w:rsidRPr="004A4F37" w:rsidRDefault="00F630DD" w:rsidP="00F630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TEL.……………………………………………………………………………………………..</w:t>
      </w:r>
    </w:p>
    <w:p w14:paraId="1195E8EC" w14:textId="77777777" w:rsidR="00F630DD" w:rsidRPr="004A4F37" w:rsidRDefault="00F630DD" w:rsidP="00F630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FAX …………………………………………………………………………………………….</w:t>
      </w:r>
    </w:p>
    <w:p w14:paraId="3F1556D0" w14:textId="77777777" w:rsidR="00F630DD" w:rsidRPr="004A4F37" w:rsidRDefault="00F630DD" w:rsidP="00F630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E-MAIL………………………………………………………………………………………….</w:t>
      </w:r>
    </w:p>
    <w:p w14:paraId="30B0426E" w14:textId="77777777" w:rsidR="00F630DD" w:rsidRPr="004A4F37" w:rsidRDefault="00F630DD" w:rsidP="00F630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NIP…………………………………. REGON:………………………………………………...</w:t>
      </w:r>
    </w:p>
    <w:p w14:paraId="74F139C5" w14:textId="77777777" w:rsidR="00F630DD" w:rsidRPr="00E65464" w:rsidRDefault="00F630DD" w:rsidP="00F630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BANK/ NR KONTA ……………………………………………………………………………</w:t>
      </w:r>
    </w:p>
    <w:p w14:paraId="6542232A" w14:textId="77777777" w:rsidR="00F630DD" w:rsidRPr="00E65464" w:rsidRDefault="00F630DD" w:rsidP="00F630DD">
      <w:pPr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Do: Nazwa i siedziba Zamawiającego:</w:t>
      </w:r>
    </w:p>
    <w:p w14:paraId="354BF1FA" w14:textId="77777777" w:rsidR="00F630DD" w:rsidRPr="00E65464" w:rsidRDefault="00F630DD" w:rsidP="00F630DD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Akademia Górniczo – Hutnicza im. Stanisława Staszica w Krakowie</w:t>
      </w:r>
    </w:p>
    <w:p w14:paraId="3D8ED6FE" w14:textId="77777777" w:rsidR="00F630DD" w:rsidRPr="00E65464" w:rsidRDefault="00F630DD" w:rsidP="00F630DD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Dział Zamówień Publicznych  </w:t>
      </w:r>
    </w:p>
    <w:p w14:paraId="2BDA9994" w14:textId="77777777" w:rsidR="00F630DD" w:rsidRPr="00E65464" w:rsidRDefault="00F630DD" w:rsidP="00F630DD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Al. Mickiewicza 30, 30-059 Kraków,  </w:t>
      </w:r>
    </w:p>
    <w:p w14:paraId="7C428B4B" w14:textId="77777777" w:rsidR="00F630DD" w:rsidRPr="00E65464" w:rsidRDefault="00F630DD" w:rsidP="00F630DD">
      <w:pPr>
        <w:ind w:firstLine="3969"/>
        <w:rPr>
          <w:b/>
          <w:sz w:val="22"/>
          <w:szCs w:val="22"/>
        </w:rPr>
      </w:pPr>
    </w:p>
    <w:p w14:paraId="1FE6B5DB" w14:textId="77777777" w:rsidR="00F630DD" w:rsidRPr="00E65464" w:rsidRDefault="00F630DD" w:rsidP="00F630DD">
      <w:pPr>
        <w:widowControl w:val="0"/>
        <w:ind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Przystępując do postępowania o udzielenie zamówienia publicznego, którego przedmiotem jest </w:t>
      </w:r>
      <w:r w:rsidRPr="006A5839">
        <w:rPr>
          <w:b/>
          <w:sz w:val="22"/>
          <w:szCs w:val="22"/>
        </w:rPr>
        <w:t>Dostawa zintegrowanego zestawu przygotowania prób i wzorców do analiz śladowych dla WGGiOŚ DE-dzp.272-568/24</w:t>
      </w:r>
      <w:r w:rsidRPr="00E65464">
        <w:rPr>
          <w:b/>
          <w:sz w:val="22"/>
          <w:szCs w:val="22"/>
        </w:rPr>
        <w:t xml:space="preserve">, </w:t>
      </w:r>
      <w:r w:rsidRPr="00E65464">
        <w:rPr>
          <w:sz w:val="22"/>
          <w:szCs w:val="22"/>
        </w:rPr>
        <w:t>oferuję realizację przedmiotu zamówienia, zgodnie z zasadami określonymi w specyfikacji warunków zamówienia.</w:t>
      </w:r>
    </w:p>
    <w:p w14:paraId="70DB64E7" w14:textId="77777777" w:rsidR="00F630DD" w:rsidRDefault="00F630DD" w:rsidP="00F630DD">
      <w:pPr>
        <w:rPr>
          <w:b/>
        </w:rPr>
      </w:pPr>
    </w:p>
    <w:p w14:paraId="2BBAE3A9" w14:textId="77777777" w:rsidR="00F630DD" w:rsidRDefault="00F630DD" w:rsidP="00F630DD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zestawu:   ......................................................................... PLN</w:t>
      </w:r>
    </w:p>
    <w:p w14:paraId="3BBC9A0B" w14:textId="77777777" w:rsidR="00F630DD" w:rsidRDefault="00F630DD" w:rsidP="00F630D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D6E750E" w14:textId="77777777" w:rsidR="00F630DD" w:rsidRDefault="00F630DD" w:rsidP="00F630DD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zestawu: ......................................................................... PLN</w:t>
      </w:r>
    </w:p>
    <w:p w14:paraId="218D8ADB" w14:textId="77777777" w:rsidR="00F630DD" w:rsidRDefault="00F630DD" w:rsidP="00F630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E14B532" w14:textId="77777777" w:rsidR="00F630DD" w:rsidRDefault="00F630DD" w:rsidP="00F630D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B781D81" w14:textId="77777777" w:rsidR="00F630DD" w:rsidRDefault="00F630DD" w:rsidP="00F630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A108547" w14:textId="77777777" w:rsidR="00F630DD" w:rsidRDefault="00F630DD" w:rsidP="00F630DD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23% tj. ……………………. PLN</w:t>
      </w:r>
    </w:p>
    <w:p w14:paraId="06D5BD1A" w14:textId="77777777" w:rsidR="00F630DD" w:rsidRDefault="00F630DD" w:rsidP="00F630DD">
      <w:pPr>
        <w:pStyle w:val="Tekstpodstawowy"/>
        <w:rPr>
          <w:sz w:val="22"/>
          <w:szCs w:val="22"/>
        </w:rPr>
      </w:pPr>
    </w:p>
    <w:p w14:paraId="50C44CC9" w14:textId="0F2A4634" w:rsidR="00F630DD" w:rsidRPr="002D4E83" w:rsidRDefault="00F630DD" w:rsidP="00F630DD">
      <w:pPr>
        <w:pStyle w:val="Tekstpodstawowy"/>
        <w:rPr>
          <w:sz w:val="22"/>
          <w:szCs w:val="22"/>
        </w:rPr>
      </w:pPr>
      <w:bookmarkStart w:id="0" w:name="_Hlk179545416"/>
      <w:r w:rsidRPr="002D4E83">
        <w:rPr>
          <w:sz w:val="22"/>
          <w:szCs w:val="22"/>
        </w:rPr>
        <w:t xml:space="preserve">Producent/model </w:t>
      </w:r>
      <w:bookmarkEnd w:id="0"/>
      <w:r w:rsidRPr="002D4E83">
        <w:rPr>
          <w:sz w:val="22"/>
          <w:szCs w:val="22"/>
        </w:rPr>
        <w:t>zaoferowanego urządzenia tj</w:t>
      </w:r>
      <w:r>
        <w:rPr>
          <w:sz w:val="22"/>
          <w:szCs w:val="22"/>
        </w:rPr>
        <w:t>.:</w:t>
      </w:r>
      <w:r w:rsidR="005C6300">
        <w:rPr>
          <w:sz w:val="22"/>
          <w:szCs w:val="22"/>
        </w:rPr>
        <w:t>………………</w:t>
      </w:r>
    </w:p>
    <w:p w14:paraId="15C299A8" w14:textId="77777777" w:rsidR="00F630DD" w:rsidRPr="00AD3AE9" w:rsidRDefault="00F630DD" w:rsidP="00F630DD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AD3AE9">
        <w:rPr>
          <w:sz w:val="22"/>
          <w:szCs w:val="22"/>
        </w:rPr>
        <w:t>System próżniowy do ekstrakcji SPE</w:t>
      </w:r>
      <w:r>
        <w:rPr>
          <w:sz w:val="22"/>
          <w:szCs w:val="22"/>
        </w:rPr>
        <w:t>:..……………………………………………………..</w:t>
      </w:r>
    </w:p>
    <w:p w14:paraId="658D8551" w14:textId="77777777" w:rsidR="00F630DD" w:rsidRPr="00AD3AE9" w:rsidRDefault="00F630DD" w:rsidP="00F630DD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2. M</w:t>
      </w:r>
      <w:r w:rsidRPr="00AD3AE9">
        <w:rPr>
          <w:sz w:val="22"/>
          <w:szCs w:val="22"/>
        </w:rPr>
        <w:t xml:space="preserve">oduł kwasoodporny do szybkiego próżniowego dosuszania próbek </w:t>
      </w:r>
      <w:r>
        <w:rPr>
          <w:sz w:val="22"/>
          <w:szCs w:val="22"/>
        </w:rPr>
        <w:t xml:space="preserve"> </w:t>
      </w:r>
      <w:r w:rsidRPr="00AD3AE9">
        <w:rPr>
          <w:sz w:val="22"/>
          <w:szCs w:val="22"/>
        </w:rPr>
        <w:t>poekstrakcyjnych</w:t>
      </w:r>
      <w:r>
        <w:rPr>
          <w:sz w:val="22"/>
          <w:szCs w:val="22"/>
        </w:rPr>
        <w:t>:  …………………………………………………………………………………………………….</w:t>
      </w:r>
    </w:p>
    <w:p w14:paraId="0140529D" w14:textId="77777777" w:rsidR="00F630DD" w:rsidRPr="00AD3AE9" w:rsidRDefault="00F630DD" w:rsidP="00F630DD">
      <w:pPr>
        <w:pStyle w:val="Tekstpodstawowy"/>
        <w:rPr>
          <w:b w:val="0"/>
          <w:bCs/>
          <w:sz w:val="22"/>
          <w:szCs w:val="22"/>
        </w:rPr>
      </w:pPr>
      <w:r>
        <w:rPr>
          <w:sz w:val="22"/>
          <w:szCs w:val="22"/>
        </w:rPr>
        <w:t>3. Moduł</w:t>
      </w:r>
      <w:r w:rsidRPr="00AD3AE9">
        <w:rPr>
          <w:sz w:val="22"/>
          <w:szCs w:val="22"/>
        </w:rPr>
        <w:t xml:space="preserve"> do analizy wagowej próbek po ekstrakcji</w:t>
      </w:r>
      <w:r>
        <w:rPr>
          <w:sz w:val="22"/>
          <w:szCs w:val="22"/>
        </w:rPr>
        <w:t>:………………………………………….</w:t>
      </w:r>
    </w:p>
    <w:p w14:paraId="1BAE10E0" w14:textId="77777777" w:rsidR="00F630DD" w:rsidRPr="004A4F37" w:rsidRDefault="00F630DD" w:rsidP="00F630DD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7FCA31EC" w14:textId="77777777" w:rsidR="00F630DD" w:rsidRPr="004A4F37" w:rsidRDefault="00F630DD" w:rsidP="00F630DD">
      <w:pPr>
        <w:widowControl w:val="0"/>
        <w:ind w:right="1"/>
        <w:jc w:val="both"/>
        <w:rPr>
          <w:i/>
          <w:sz w:val="22"/>
          <w:szCs w:val="22"/>
        </w:rPr>
      </w:pPr>
      <w:bookmarkStart w:id="1" w:name="_Hlk147910056"/>
      <w:r w:rsidRPr="004A4F37">
        <w:rPr>
          <w:b/>
          <w:sz w:val="22"/>
          <w:szCs w:val="22"/>
        </w:rPr>
        <w:t xml:space="preserve">Okres udzielonej gwarancji  </w:t>
      </w:r>
      <w:r w:rsidRPr="004A4F37">
        <w:rPr>
          <w:bCs/>
          <w:sz w:val="22"/>
          <w:szCs w:val="22"/>
        </w:rPr>
        <w:t>………………………………m-cy.</w:t>
      </w:r>
      <w:bookmarkEnd w:id="1"/>
      <w:r w:rsidRPr="004A4F37">
        <w:rPr>
          <w:b/>
          <w:bCs/>
          <w:sz w:val="22"/>
          <w:szCs w:val="22"/>
        </w:rPr>
        <w:t xml:space="preserve"> </w:t>
      </w:r>
      <w:r w:rsidRPr="004A4F37">
        <w:rPr>
          <w:sz w:val="22"/>
          <w:szCs w:val="22"/>
        </w:rPr>
        <w:t xml:space="preserve"> </w:t>
      </w:r>
      <w:r w:rsidRPr="004A4F37">
        <w:rPr>
          <w:sz w:val="22"/>
          <w:szCs w:val="22"/>
          <w:highlight w:val="yellow"/>
        </w:rPr>
        <w:t>(</w:t>
      </w:r>
      <w:r w:rsidRPr="004A4F37">
        <w:rPr>
          <w:i/>
          <w:sz w:val="22"/>
          <w:szCs w:val="22"/>
          <w:highlight w:val="yellow"/>
        </w:rPr>
        <w:t>kryterium oceny ofert)</w:t>
      </w:r>
      <w:r w:rsidRPr="004A4F37">
        <w:rPr>
          <w:i/>
          <w:sz w:val="22"/>
          <w:szCs w:val="22"/>
        </w:rPr>
        <w:t xml:space="preserve">*. </w:t>
      </w:r>
    </w:p>
    <w:p w14:paraId="0AEA1A32" w14:textId="77777777" w:rsidR="00F630DD" w:rsidRDefault="00F630DD" w:rsidP="00F630DD">
      <w:pPr>
        <w:widowControl w:val="0"/>
        <w:jc w:val="both"/>
        <w:rPr>
          <w:i/>
          <w:sz w:val="22"/>
          <w:szCs w:val="22"/>
        </w:rPr>
      </w:pPr>
      <w:r w:rsidRPr="004A4F37">
        <w:rPr>
          <w:i/>
          <w:sz w:val="22"/>
          <w:szCs w:val="22"/>
        </w:rPr>
        <w:t>*)Zamawiający informuje, że w przypadku braku wpisania gwarancji przez Wykonawcę, Zamawiający przyjmie gwarancję minimalną tj.</w:t>
      </w:r>
      <w:r>
        <w:rPr>
          <w:i/>
          <w:sz w:val="22"/>
          <w:szCs w:val="22"/>
        </w:rPr>
        <w:t>24</w:t>
      </w:r>
      <w:r w:rsidRPr="004A4F37">
        <w:rPr>
          <w:i/>
          <w:sz w:val="22"/>
          <w:szCs w:val="22"/>
        </w:rPr>
        <w:t xml:space="preserve">miesięcy </w:t>
      </w:r>
    </w:p>
    <w:p w14:paraId="51FB97CD" w14:textId="77777777" w:rsidR="00F630DD" w:rsidRPr="004A4F37" w:rsidRDefault="00F630DD" w:rsidP="00F630DD">
      <w:pPr>
        <w:widowControl w:val="0"/>
        <w:jc w:val="both"/>
        <w:rPr>
          <w:i/>
          <w:sz w:val="22"/>
          <w:szCs w:val="22"/>
        </w:rPr>
      </w:pPr>
    </w:p>
    <w:p w14:paraId="3BFB70AF" w14:textId="77777777" w:rsidR="00F630DD" w:rsidRPr="00E65464" w:rsidRDefault="00F630DD" w:rsidP="00F630DD">
      <w:pPr>
        <w:widowControl w:val="0"/>
        <w:ind w:right="1"/>
        <w:jc w:val="both"/>
        <w:rPr>
          <w:b/>
          <w:i/>
          <w:sz w:val="22"/>
          <w:szCs w:val="22"/>
        </w:rPr>
      </w:pPr>
      <w:r w:rsidRPr="00E65464">
        <w:rPr>
          <w:b/>
          <w:sz w:val="22"/>
          <w:szCs w:val="22"/>
        </w:rPr>
        <w:t xml:space="preserve">Termin realizacji zamówienia:  </w:t>
      </w:r>
      <w:r>
        <w:rPr>
          <w:b/>
          <w:sz w:val="22"/>
          <w:szCs w:val="22"/>
        </w:rPr>
        <w:t>…….</w:t>
      </w:r>
      <w:r w:rsidRPr="00E6546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</w:t>
      </w:r>
      <w:r w:rsidRPr="00E65464">
        <w:rPr>
          <w:b/>
          <w:sz w:val="22"/>
          <w:szCs w:val="22"/>
        </w:rPr>
        <w:t xml:space="preserve">ni </w:t>
      </w:r>
      <w:r w:rsidRPr="00E65464">
        <w:rPr>
          <w:bCs/>
          <w:sz w:val="22"/>
          <w:szCs w:val="22"/>
        </w:rPr>
        <w:t>od daty podpisania umowy</w:t>
      </w:r>
      <w:r w:rsidRPr="007E0E0B">
        <w:rPr>
          <w:bCs/>
          <w:i/>
          <w:iCs/>
          <w:sz w:val="22"/>
          <w:szCs w:val="22"/>
          <w:highlight w:val="yellow"/>
        </w:rPr>
        <w:t>.</w:t>
      </w:r>
      <w:r w:rsidRPr="007E0E0B">
        <w:rPr>
          <w:i/>
          <w:iCs/>
          <w:highlight w:val="yellow"/>
        </w:rPr>
        <w:t xml:space="preserve"> </w:t>
      </w:r>
      <w:r w:rsidRPr="007E0E0B">
        <w:rPr>
          <w:bCs/>
          <w:i/>
          <w:iCs/>
          <w:sz w:val="22"/>
          <w:szCs w:val="22"/>
          <w:highlight w:val="yellow"/>
        </w:rPr>
        <w:t>(kryterium oceny ofert</w:t>
      </w:r>
      <w:r>
        <w:rPr>
          <w:bCs/>
          <w:i/>
          <w:iCs/>
          <w:sz w:val="22"/>
          <w:szCs w:val="22"/>
        </w:rPr>
        <w:t>).</w:t>
      </w:r>
    </w:p>
    <w:p w14:paraId="381EC1EA" w14:textId="77777777" w:rsidR="00F630DD" w:rsidRPr="00E65464" w:rsidRDefault="00F630DD" w:rsidP="00F630DD">
      <w:pPr>
        <w:widowControl w:val="0"/>
        <w:ind w:right="1"/>
        <w:jc w:val="both"/>
        <w:rPr>
          <w:i/>
          <w:sz w:val="22"/>
          <w:szCs w:val="22"/>
        </w:rPr>
      </w:pPr>
    </w:p>
    <w:p w14:paraId="0F020DC5" w14:textId="77777777" w:rsidR="00F630DD" w:rsidRPr="00E65464" w:rsidRDefault="00F630DD" w:rsidP="00F630DD">
      <w:pPr>
        <w:tabs>
          <w:tab w:val="left" w:pos="426"/>
        </w:tabs>
        <w:jc w:val="both"/>
        <w:rPr>
          <w:b/>
          <w:sz w:val="22"/>
          <w:szCs w:val="22"/>
        </w:rPr>
      </w:pPr>
      <w:r w:rsidRPr="00E654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5464">
        <w:rPr>
          <w:b/>
          <w:sz w:val="22"/>
          <w:szCs w:val="22"/>
        </w:rPr>
        <w:t xml:space="preserve"> TAK/NIE</w:t>
      </w:r>
    </w:p>
    <w:p w14:paraId="5CD6F749" w14:textId="77777777" w:rsidR="00F630DD" w:rsidRPr="00E65464" w:rsidRDefault="00F630DD" w:rsidP="00F630DD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DD9989E" w14:textId="77777777" w:rsidR="00F630DD" w:rsidRPr="00E65464" w:rsidRDefault="00F630DD" w:rsidP="00F630DD">
      <w:pPr>
        <w:tabs>
          <w:tab w:val="left" w:pos="426"/>
        </w:tabs>
        <w:jc w:val="both"/>
        <w:rPr>
          <w:sz w:val="22"/>
          <w:szCs w:val="22"/>
        </w:rPr>
      </w:pPr>
      <w:r w:rsidRPr="00E65464">
        <w:rPr>
          <w:b/>
          <w:sz w:val="22"/>
          <w:szCs w:val="22"/>
        </w:rPr>
        <w:t xml:space="preserve">Termin płatności: </w:t>
      </w:r>
      <w:r w:rsidRPr="00E6546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FC0AADB" w14:textId="77777777" w:rsidR="00F630DD" w:rsidRPr="00E65464" w:rsidRDefault="00F630DD" w:rsidP="00F630DD">
      <w:pPr>
        <w:tabs>
          <w:tab w:val="left" w:pos="426"/>
        </w:tabs>
        <w:jc w:val="both"/>
        <w:rPr>
          <w:sz w:val="22"/>
          <w:szCs w:val="22"/>
        </w:rPr>
      </w:pPr>
    </w:p>
    <w:p w14:paraId="7D677C01" w14:textId="77777777" w:rsidR="00F630DD" w:rsidRPr="00E65464" w:rsidRDefault="00F630DD" w:rsidP="00F630DD">
      <w:pPr>
        <w:rPr>
          <w:b/>
          <w:sz w:val="22"/>
          <w:szCs w:val="22"/>
          <w:u w:val="single"/>
        </w:rPr>
      </w:pPr>
      <w:r w:rsidRPr="00E65464">
        <w:rPr>
          <w:b/>
          <w:sz w:val="22"/>
          <w:szCs w:val="22"/>
          <w:u w:val="single"/>
        </w:rPr>
        <w:t>Jednocześnie oświadczamy, że:</w:t>
      </w:r>
    </w:p>
    <w:p w14:paraId="060D3A83" w14:textId="77777777" w:rsidR="00F630DD" w:rsidRPr="00E65464" w:rsidRDefault="00F630DD" w:rsidP="00F630D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48A68B7" w14:textId="77777777" w:rsidR="00F630DD" w:rsidRDefault="00F630DD" w:rsidP="00F630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65464">
        <w:rPr>
          <w:color w:val="000000"/>
          <w:sz w:val="22"/>
          <w:szCs w:val="22"/>
        </w:rPr>
        <w:t xml:space="preserve"> i nie wnosimy do nich żadnych zastrzeżeń.</w:t>
      </w:r>
    </w:p>
    <w:p w14:paraId="0CE00602" w14:textId="77777777" w:rsidR="00F630DD" w:rsidRPr="00AD3AE9" w:rsidRDefault="00F630DD" w:rsidP="00F630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  <w:highlight w:val="yellow"/>
        </w:rPr>
      </w:pPr>
      <w:r w:rsidRPr="00AD3AE9">
        <w:rPr>
          <w:sz w:val="22"/>
          <w:szCs w:val="22"/>
          <w:highlight w:val="yellow"/>
        </w:rPr>
        <w:t>Sprzedawca zobowiązuje się do dostawy wraz z uruchomieniem, konfiguracją i wzorcowaniem urządzenia zgodnie ze standardami ISO 17025, potwierdzone wydaniem świadectwa wzorcowania</w:t>
      </w:r>
      <w:r>
        <w:rPr>
          <w:sz w:val="22"/>
          <w:szCs w:val="22"/>
          <w:highlight w:val="yellow"/>
        </w:rPr>
        <w:t>.</w:t>
      </w:r>
    </w:p>
    <w:p w14:paraId="09531FD2" w14:textId="77777777" w:rsidR="00F630DD" w:rsidRPr="00E65464" w:rsidRDefault="00F630DD" w:rsidP="00F630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E65464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4F86B64" w14:textId="77777777" w:rsidR="00F630DD" w:rsidRPr="00E65464" w:rsidRDefault="00F630DD" w:rsidP="00F630DD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93CCCB2" w14:textId="77777777" w:rsidR="00F630DD" w:rsidRPr="00E65464" w:rsidRDefault="00F630DD" w:rsidP="00F630DD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859BB0" w14:textId="77777777" w:rsidR="00F630DD" w:rsidRPr="00E65464" w:rsidRDefault="00F630DD" w:rsidP="00F630DD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CB26C4D" w14:textId="77777777" w:rsidR="00F630DD" w:rsidRPr="00E65464" w:rsidRDefault="00F630DD" w:rsidP="00F630DD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630DD" w:rsidRPr="00E65464" w14:paraId="78260944" w14:textId="77777777" w:rsidTr="00A161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F1BD1B" w14:textId="77777777" w:rsidR="00F630DD" w:rsidRPr="00E65464" w:rsidRDefault="00F630DD" w:rsidP="00A161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0ADD1" w14:textId="77777777" w:rsidR="00F630DD" w:rsidRPr="00E65464" w:rsidRDefault="00F630DD" w:rsidP="00A161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14:paraId="6B49122D" w14:textId="77777777" w:rsidR="00F630DD" w:rsidRPr="00E65464" w:rsidRDefault="00F630DD" w:rsidP="00A161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B2DB9" w14:textId="77777777" w:rsidR="00F630DD" w:rsidRPr="00E65464" w:rsidRDefault="00F630DD" w:rsidP="00A161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F630DD" w:rsidRPr="00E65464" w14:paraId="2B5DAC80" w14:textId="77777777" w:rsidTr="00A161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E67AB" w14:textId="77777777" w:rsidR="00F630DD" w:rsidRPr="00E65464" w:rsidRDefault="00F630DD" w:rsidP="00A161D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BEF9B" w14:textId="77777777" w:rsidR="00F630DD" w:rsidRPr="00E65464" w:rsidRDefault="00F630DD" w:rsidP="00A161D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3B0AC" w14:textId="77777777" w:rsidR="00F630DD" w:rsidRPr="00E65464" w:rsidRDefault="00F630DD" w:rsidP="00A161D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630DD" w:rsidRPr="00E65464" w14:paraId="59690873" w14:textId="77777777" w:rsidTr="00A161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F7833" w14:textId="77777777" w:rsidR="00F630DD" w:rsidRPr="00E65464" w:rsidRDefault="00F630DD" w:rsidP="00A161D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3243B" w14:textId="77777777" w:rsidR="00F630DD" w:rsidRPr="00E65464" w:rsidRDefault="00F630DD" w:rsidP="00A161D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1ADE5" w14:textId="77777777" w:rsidR="00F630DD" w:rsidRPr="00E65464" w:rsidRDefault="00F630DD" w:rsidP="00A161D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D7610F3" w14:textId="77777777" w:rsidR="00F630DD" w:rsidRPr="00E65464" w:rsidRDefault="00F630DD" w:rsidP="00F630DD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14:paraId="257506B5" w14:textId="77777777" w:rsidR="00F630DD" w:rsidRPr="00E65464" w:rsidRDefault="00F630DD" w:rsidP="00F630DD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14:paraId="158F0BB9" w14:textId="77777777" w:rsidR="00F630DD" w:rsidRPr="00E65464" w:rsidRDefault="00F630DD" w:rsidP="00F630D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2BC17400" w14:textId="77777777" w:rsidR="00F630DD" w:rsidRPr="00E65464" w:rsidRDefault="00F630DD" w:rsidP="00F630D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378BFBE4" w14:textId="77777777" w:rsidR="00F630DD" w:rsidRPr="00E65464" w:rsidRDefault="00F630DD" w:rsidP="00F630DD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upoważnienie dla powyżej wskazanych osób wynika z następującego (ych) dokumentu(ów)</w:t>
      </w:r>
    </w:p>
    <w:p w14:paraId="104B3625" w14:textId="77777777" w:rsidR="00F630DD" w:rsidRPr="00E65464" w:rsidRDefault="00F630DD" w:rsidP="00F630DD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068D487" w14:textId="77777777" w:rsidR="00F630DD" w:rsidRPr="00E65464" w:rsidRDefault="00F630DD" w:rsidP="00F630DD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14:paraId="40AE0387" w14:textId="77777777" w:rsidR="00F630DD" w:rsidRPr="00E65464" w:rsidRDefault="00F630DD" w:rsidP="00F630DD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6ECA2CA1" w14:textId="77777777" w:rsidR="00F630DD" w:rsidRPr="00E65464" w:rsidRDefault="00F630DD" w:rsidP="00F630DD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5D1F0D7B" w14:textId="77777777" w:rsidR="00F630DD" w:rsidRPr="00E65464" w:rsidRDefault="00F630DD" w:rsidP="00F630DD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B54FE3B" w14:textId="77777777" w:rsidR="00F630DD" w:rsidRPr="00E65464" w:rsidRDefault="00F630DD" w:rsidP="00F630DD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56A9C90A" w14:textId="77777777" w:rsidR="00F630DD" w:rsidRPr="002D4E83" w:rsidRDefault="00F630DD" w:rsidP="00F630DD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4503BA5F" w14:textId="3BC1A82B" w:rsidR="00FE545C" w:rsidRPr="00F630DD" w:rsidRDefault="00F630DD" w:rsidP="00F630DD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elektronicznym.</w:t>
      </w:r>
    </w:p>
    <w:sectPr w:rsidR="00FE545C" w:rsidRPr="00F630DD" w:rsidSect="00F630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E1EF4F" w14:textId="77777777" w:rsidR="003F4CA2" w:rsidRDefault="003F4CA2">
      <w:r>
        <w:separator/>
      </w:r>
    </w:p>
  </w:endnote>
  <w:endnote w:type="continuationSeparator" w:id="0">
    <w:p w14:paraId="6038FDF9" w14:textId="77777777" w:rsidR="003F4CA2" w:rsidRDefault="003F4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000B25" w14:textId="77777777" w:rsidR="003F4CA2" w:rsidRDefault="003F4CA2">
      <w:r>
        <w:separator/>
      </w:r>
    </w:p>
  </w:footnote>
  <w:footnote w:type="continuationSeparator" w:id="0">
    <w:p w14:paraId="284899BB" w14:textId="77777777" w:rsidR="003F4CA2" w:rsidRDefault="003F4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81341"/>
    <w:rsid w:val="000B731D"/>
    <w:rsid w:val="000D6134"/>
    <w:rsid w:val="000E09C7"/>
    <w:rsid w:val="000E3B4F"/>
    <w:rsid w:val="000F3ADB"/>
    <w:rsid w:val="000F6589"/>
    <w:rsid w:val="00105EE6"/>
    <w:rsid w:val="00106636"/>
    <w:rsid w:val="00112EF8"/>
    <w:rsid w:val="00116EC6"/>
    <w:rsid w:val="001524A2"/>
    <w:rsid w:val="00164B09"/>
    <w:rsid w:val="001801DD"/>
    <w:rsid w:val="0018064E"/>
    <w:rsid w:val="001D4612"/>
    <w:rsid w:val="00207E98"/>
    <w:rsid w:val="0021193A"/>
    <w:rsid w:val="002723B0"/>
    <w:rsid w:val="00291A94"/>
    <w:rsid w:val="002A772B"/>
    <w:rsid w:val="002C5B9B"/>
    <w:rsid w:val="00315A4A"/>
    <w:rsid w:val="00351DCD"/>
    <w:rsid w:val="003556A2"/>
    <w:rsid w:val="003831B5"/>
    <w:rsid w:val="003C2643"/>
    <w:rsid w:val="003D4E15"/>
    <w:rsid w:val="003F4CA2"/>
    <w:rsid w:val="00410116"/>
    <w:rsid w:val="00417C3D"/>
    <w:rsid w:val="00422B23"/>
    <w:rsid w:val="00427698"/>
    <w:rsid w:val="00427FE6"/>
    <w:rsid w:val="004A1F00"/>
    <w:rsid w:val="004A4F37"/>
    <w:rsid w:val="004B7300"/>
    <w:rsid w:val="004C6753"/>
    <w:rsid w:val="004E5131"/>
    <w:rsid w:val="0052767D"/>
    <w:rsid w:val="005615F4"/>
    <w:rsid w:val="00561ADF"/>
    <w:rsid w:val="00595C87"/>
    <w:rsid w:val="005A0E0C"/>
    <w:rsid w:val="005A36D0"/>
    <w:rsid w:val="005B3332"/>
    <w:rsid w:val="005C6300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33DF"/>
    <w:rsid w:val="006A5839"/>
    <w:rsid w:val="006C6C41"/>
    <w:rsid w:val="006D37DF"/>
    <w:rsid w:val="00734025"/>
    <w:rsid w:val="00773B3A"/>
    <w:rsid w:val="007748F0"/>
    <w:rsid w:val="0078125D"/>
    <w:rsid w:val="0078277E"/>
    <w:rsid w:val="007A4321"/>
    <w:rsid w:val="007B42CD"/>
    <w:rsid w:val="007D501F"/>
    <w:rsid w:val="007E0E0B"/>
    <w:rsid w:val="00833933"/>
    <w:rsid w:val="00844B18"/>
    <w:rsid w:val="00853083"/>
    <w:rsid w:val="00860328"/>
    <w:rsid w:val="008B2F0C"/>
    <w:rsid w:val="008B4928"/>
    <w:rsid w:val="008D2AB8"/>
    <w:rsid w:val="008D36E7"/>
    <w:rsid w:val="008D3742"/>
    <w:rsid w:val="008F1C66"/>
    <w:rsid w:val="008F2B55"/>
    <w:rsid w:val="00904823"/>
    <w:rsid w:val="00905B2B"/>
    <w:rsid w:val="00907B61"/>
    <w:rsid w:val="00970FE4"/>
    <w:rsid w:val="009842BA"/>
    <w:rsid w:val="009C3357"/>
    <w:rsid w:val="009E3ACD"/>
    <w:rsid w:val="00A0022B"/>
    <w:rsid w:val="00A14312"/>
    <w:rsid w:val="00A24377"/>
    <w:rsid w:val="00A346FE"/>
    <w:rsid w:val="00A47B4D"/>
    <w:rsid w:val="00A83018"/>
    <w:rsid w:val="00A83495"/>
    <w:rsid w:val="00AB0FCA"/>
    <w:rsid w:val="00AB6E39"/>
    <w:rsid w:val="00AD63E6"/>
    <w:rsid w:val="00AE10DF"/>
    <w:rsid w:val="00AE348F"/>
    <w:rsid w:val="00B33EE5"/>
    <w:rsid w:val="00B718A7"/>
    <w:rsid w:val="00B774DC"/>
    <w:rsid w:val="00B92379"/>
    <w:rsid w:val="00BB2AC8"/>
    <w:rsid w:val="00BD4AE2"/>
    <w:rsid w:val="00C16C38"/>
    <w:rsid w:val="00C43C78"/>
    <w:rsid w:val="00C460D4"/>
    <w:rsid w:val="00C9110A"/>
    <w:rsid w:val="00C969A6"/>
    <w:rsid w:val="00CA7D36"/>
    <w:rsid w:val="00CC70FB"/>
    <w:rsid w:val="00CC750A"/>
    <w:rsid w:val="00CD54D5"/>
    <w:rsid w:val="00CD6853"/>
    <w:rsid w:val="00CF5F1A"/>
    <w:rsid w:val="00D24208"/>
    <w:rsid w:val="00D326B8"/>
    <w:rsid w:val="00D34E03"/>
    <w:rsid w:val="00D60C38"/>
    <w:rsid w:val="00D639EA"/>
    <w:rsid w:val="00D66893"/>
    <w:rsid w:val="00D90ACB"/>
    <w:rsid w:val="00DC1500"/>
    <w:rsid w:val="00E21113"/>
    <w:rsid w:val="00E430B3"/>
    <w:rsid w:val="00E44371"/>
    <w:rsid w:val="00E65464"/>
    <w:rsid w:val="00E949B0"/>
    <w:rsid w:val="00EC0BEA"/>
    <w:rsid w:val="00F00591"/>
    <w:rsid w:val="00F00D1F"/>
    <w:rsid w:val="00F459D2"/>
    <w:rsid w:val="00F51688"/>
    <w:rsid w:val="00F53146"/>
    <w:rsid w:val="00F54742"/>
    <w:rsid w:val="00F630DD"/>
    <w:rsid w:val="00F91018"/>
    <w:rsid w:val="00FA0F30"/>
    <w:rsid w:val="00FA213B"/>
    <w:rsid w:val="00FA51A4"/>
    <w:rsid w:val="00FA5770"/>
    <w:rsid w:val="00FB00CB"/>
    <w:rsid w:val="00FC26F1"/>
    <w:rsid w:val="00FC4326"/>
    <w:rsid w:val="00FD3090"/>
    <w:rsid w:val="00FD36C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621</Words>
  <Characters>5267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8</cp:revision>
  <cp:lastPrinted>2024-07-04T11:03:00Z</cp:lastPrinted>
  <dcterms:created xsi:type="dcterms:W3CDTF">2024-10-04T11:23:00Z</dcterms:created>
  <dcterms:modified xsi:type="dcterms:W3CDTF">2024-10-16T09:47:00Z</dcterms:modified>
</cp:coreProperties>
</file>