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681EA6" w:rsidRPr="00681EA6">
        <w:rPr>
          <w:rFonts w:ascii="Arial" w:eastAsia="Times New Roman" w:hAnsi="Arial" w:cs="Arial"/>
          <w:bCs/>
          <w:sz w:val="24"/>
          <w:szCs w:val="20"/>
          <w:lang w:eastAsia="pl-PL"/>
        </w:rPr>
        <w:t>7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81EA6" w:rsidRPr="00C14101" w:rsidTr="0077711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81EA6" w:rsidRPr="00C14101" w:rsidRDefault="00681EA6" w:rsidP="0077711B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681EA6" w:rsidRPr="00C14101" w:rsidRDefault="00681EA6" w:rsidP="0077711B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681EA6">
              <w:rPr>
                <w:rFonts w:ascii="Arial" w:eastAsia="Times New Roman" w:hAnsi="Arial" w:cs="Arial"/>
                <w:lang w:eastAsia="pl-PL"/>
              </w:rPr>
              <w:t>(t.j.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681EA6" w:rsidRPr="00C14101" w:rsidRDefault="00681EA6" w:rsidP="0077711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681EA6" w:rsidRPr="00C14101" w:rsidRDefault="00681EA6" w:rsidP="0077711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681EA6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62E6E" w:rsidRDefault="00681EA6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81EA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płynów infuzyjnych, produktów do terapii nerkozastępczej oraz produktów do żywienia pozajelitowego.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81EA6" w:rsidRPr="00D62E6E" w:rsidTr="0077711B">
        <w:tc>
          <w:tcPr>
            <w:tcW w:w="2269" w:type="dxa"/>
            <w:shd w:val="clear" w:color="auto" w:fill="auto"/>
          </w:tcPr>
          <w:p w:rsidR="00681EA6" w:rsidRPr="00D62E6E" w:rsidRDefault="00681EA6" w:rsidP="0077711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81EA6" w:rsidRPr="00D62E6E" w:rsidRDefault="00681EA6" w:rsidP="0077711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81EA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SZP-271-34/24</w:t>
            </w:r>
          </w:p>
        </w:tc>
      </w:tr>
    </w:tbl>
    <w:p w:rsidR="00BC121E" w:rsidRDefault="00681EA6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681EA6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85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2.85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81EA6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C30B5" w:rsidRDefault="00BC30B5">
      <w:r>
        <w:separator/>
      </w:r>
    </w:p>
  </w:endnote>
  <w:endnote w:type="continuationSeparator" w:id="0">
    <w:p w:rsidR="00BC30B5" w:rsidRDefault="00BC3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81EA6" w:rsidRDefault="00681E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C30B5" w:rsidRDefault="00BC30B5">
      <w:r>
        <w:separator/>
      </w:r>
    </w:p>
  </w:footnote>
  <w:footnote w:type="continuationSeparator" w:id="0">
    <w:p w:rsidR="00BC30B5" w:rsidRDefault="00BC30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81EA6" w:rsidRDefault="00681E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81EA6" w:rsidRDefault="00681E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81EA6" w:rsidRDefault="00681E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7819156">
    <w:abstractNumId w:val="13"/>
  </w:num>
  <w:num w:numId="2" w16cid:durableId="1911697578">
    <w:abstractNumId w:val="0"/>
  </w:num>
  <w:num w:numId="3" w16cid:durableId="367099384">
    <w:abstractNumId w:val="11"/>
  </w:num>
  <w:num w:numId="4" w16cid:durableId="1774981100">
    <w:abstractNumId w:val="8"/>
  </w:num>
  <w:num w:numId="5" w16cid:durableId="246425410">
    <w:abstractNumId w:val="7"/>
  </w:num>
  <w:num w:numId="6" w16cid:durableId="1166945335">
    <w:abstractNumId w:val="1"/>
  </w:num>
  <w:num w:numId="7" w16cid:durableId="1814828443">
    <w:abstractNumId w:val="6"/>
  </w:num>
  <w:num w:numId="8" w16cid:durableId="131874432">
    <w:abstractNumId w:val="3"/>
  </w:num>
  <w:num w:numId="9" w16cid:durableId="1778870827">
    <w:abstractNumId w:val="2"/>
  </w:num>
  <w:num w:numId="10" w16cid:durableId="1315253836">
    <w:abstractNumId w:val="5"/>
  </w:num>
  <w:num w:numId="11" w16cid:durableId="1370300342">
    <w:abstractNumId w:val="10"/>
  </w:num>
  <w:num w:numId="12" w16cid:durableId="1406955764">
    <w:abstractNumId w:val="4"/>
  </w:num>
  <w:num w:numId="13" w16cid:durableId="331951547">
    <w:abstractNumId w:val="9"/>
  </w:num>
  <w:num w:numId="14" w16cid:durableId="22133658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30B5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1EA6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C30B5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4188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E89EB4F-1B9D-4A3C-A1C1-C555C40B7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284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2</cp:revision>
  <cp:lastPrinted>2010-01-07T09:39:00Z</cp:lastPrinted>
  <dcterms:created xsi:type="dcterms:W3CDTF">2024-10-09T10:14:00Z</dcterms:created>
  <dcterms:modified xsi:type="dcterms:W3CDTF">2024-10-09T10:14:00Z</dcterms:modified>
</cp:coreProperties>
</file>