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A6949" w:rsidRPr="006A6949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6A6949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A6949">
        <w:rPr>
          <w:rFonts w:ascii="Arial" w:hAnsi="Arial" w:cs="Arial"/>
        </w:rPr>
        <w:t>Szpital Specjalistyczny im. Stefana Żeromskiego SPZOZ w Krakowie</w:t>
      </w:r>
    </w:p>
    <w:p w:rsidR="00B95C96" w:rsidRPr="0012157F" w:rsidRDefault="006A6949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A6949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6A6949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6A6949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A6949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6A6949">
        <w:rPr>
          <w:rFonts w:ascii="Arial" w:hAnsi="Arial" w:cs="Arial"/>
        </w:rPr>
        <w:t>Kraków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A6949" w:rsidRPr="0012157F" w:rsidTr="0077711B">
        <w:tc>
          <w:tcPr>
            <w:tcW w:w="9104" w:type="dxa"/>
            <w:shd w:val="clear" w:color="auto" w:fill="D9D9D9"/>
          </w:tcPr>
          <w:p w:rsidR="006A6949" w:rsidRPr="0012157F" w:rsidRDefault="006A6949" w:rsidP="0077711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A6949" w:rsidRPr="00094F76" w:rsidRDefault="006A6949" w:rsidP="0077711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A6949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6A6949" w:rsidRPr="0017574D" w:rsidRDefault="006A6949" w:rsidP="0077711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6A6949" w:rsidRDefault="006A6949" w:rsidP="0077711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A6949" w:rsidRPr="002C3302" w:rsidRDefault="006A6949" w:rsidP="007771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6A694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694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płynów infuzyjnych, produktów do terapii nerkozastępczej oraz produktów do żywienia pozajelitowego.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A6949" w:rsidRPr="00A2540E" w:rsidTr="0077711B">
        <w:tc>
          <w:tcPr>
            <w:tcW w:w="2269" w:type="dxa"/>
            <w:shd w:val="clear" w:color="auto" w:fill="auto"/>
          </w:tcPr>
          <w:p w:rsidR="006A6949" w:rsidRPr="00A2540E" w:rsidRDefault="006A6949" w:rsidP="007771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6949" w:rsidRPr="00A2540E" w:rsidRDefault="006A6949" w:rsidP="007771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694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SZP-271-34/24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6A6949" w:rsidRPr="006A694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A6949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85C0B" w:rsidRDefault="00885C0B" w:rsidP="0038231F">
      <w:pPr>
        <w:spacing w:after="0" w:line="240" w:lineRule="auto"/>
      </w:pPr>
      <w:r>
        <w:separator/>
      </w:r>
    </w:p>
  </w:endnote>
  <w:endnote w:type="continuationSeparator" w:id="0">
    <w:p w:rsidR="00885C0B" w:rsidRDefault="00885C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6949" w:rsidRDefault="006A69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6949" w:rsidRDefault="006A69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85C0B" w:rsidRDefault="00885C0B" w:rsidP="0038231F">
      <w:pPr>
        <w:spacing w:after="0" w:line="240" w:lineRule="auto"/>
      </w:pPr>
      <w:r>
        <w:separator/>
      </w:r>
    </w:p>
  </w:footnote>
  <w:footnote w:type="continuationSeparator" w:id="0">
    <w:p w:rsidR="00885C0B" w:rsidRDefault="00885C0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6949" w:rsidRDefault="006A69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6949" w:rsidRDefault="006A69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6949" w:rsidRDefault="006A69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7391571">
    <w:abstractNumId w:val="12"/>
  </w:num>
  <w:num w:numId="2" w16cid:durableId="412242818">
    <w:abstractNumId w:val="0"/>
  </w:num>
  <w:num w:numId="3" w16cid:durableId="1996839651">
    <w:abstractNumId w:val="11"/>
  </w:num>
  <w:num w:numId="4" w16cid:durableId="166017408">
    <w:abstractNumId w:val="16"/>
  </w:num>
  <w:num w:numId="5" w16cid:durableId="748500852">
    <w:abstractNumId w:val="13"/>
  </w:num>
  <w:num w:numId="6" w16cid:durableId="213125976">
    <w:abstractNumId w:val="10"/>
  </w:num>
  <w:num w:numId="7" w16cid:durableId="1853837193">
    <w:abstractNumId w:val="1"/>
  </w:num>
  <w:num w:numId="8" w16cid:durableId="144011604">
    <w:abstractNumId w:val="6"/>
  </w:num>
  <w:num w:numId="9" w16cid:durableId="1775055179">
    <w:abstractNumId w:val="4"/>
  </w:num>
  <w:num w:numId="10" w16cid:durableId="942883489">
    <w:abstractNumId w:val="7"/>
  </w:num>
  <w:num w:numId="11" w16cid:durableId="1837525820">
    <w:abstractNumId w:val="5"/>
  </w:num>
  <w:num w:numId="12" w16cid:durableId="970475647">
    <w:abstractNumId w:val="9"/>
  </w:num>
  <w:num w:numId="13" w16cid:durableId="1907185791">
    <w:abstractNumId w:val="3"/>
  </w:num>
  <w:num w:numId="14" w16cid:durableId="916087130">
    <w:abstractNumId w:val="2"/>
  </w:num>
  <w:num w:numId="15" w16cid:durableId="343820495">
    <w:abstractNumId w:val="15"/>
  </w:num>
  <w:num w:numId="16" w16cid:durableId="20980238">
    <w:abstractNumId w:val="8"/>
  </w:num>
  <w:num w:numId="17" w16cid:durableId="5881929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C0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A6949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5C0B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38D0E9B4-FE3E-42EB-BD31-58E600C4F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436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2024-10-09T10:11:00Z</dcterms:created>
  <dcterms:modified xsi:type="dcterms:W3CDTF">2024-10-09T10:11:00Z</dcterms:modified>
</cp:coreProperties>
</file>