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C7395" w:rsidRPr="003C7395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3C739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73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płynów infuzyjnych, produktów do terapii nerkozastępczej oraz produktów do żywienia pozajelitowego.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C7395" w:rsidRPr="00A2540E" w:rsidTr="0077711B">
        <w:tc>
          <w:tcPr>
            <w:tcW w:w="2269" w:type="dxa"/>
            <w:shd w:val="clear" w:color="auto" w:fill="auto"/>
          </w:tcPr>
          <w:p w:rsidR="003C7395" w:rsidRPr="00A2540E" w:rsidRDefault="003C7395" w:rsidP="007771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7395" w:rsidRPr="00A2540E" w:rsidRDefault="003C7395" w:rsidP="007771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73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SZP-271-34/24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C7395" w:rsidRPr="003C739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C7395" w:rsidRPr="003C7395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C739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90807" w:rsidRDefault="00B90807" w:rsidP="00025386">
      <w:pPr>
        <w:spacing w:after="0" w:line="240" w:lineRule="auto"/>
      </w:pPr>
      <w:r>
        <w:separator/>
      </w:r>
    </w:p>
  </w:endnote>
  <w:endnote w:type="continuationSeparator" w:id="0">
    <w:p w:rsidR="00B90807" w:rsidRDefault="00B908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7395" w:rsidRDefault="003C73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7395" w:rsidRDefault="003C73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90807" w:rsidRDefault="00B90807" w:rsidP="00025386">
      <w:pPr>
        <w:spacing w:after="0" w:line="240" w:lineRule="auto"/>
      </w:pPr>
      <w:r>
        <w:separator/>
      </w:r>
    </w:p>
  </w:footnote>
  <w:footnote w:type="continuationSeparator" w:id="0">
    <w:p w:rsidR="00B90807" w:rsidRDefault="00B908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7395" w:rsidRDefault="003C73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7395" w:rsidRDefault="003C73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7395" w:rsidRDefault="003C73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4898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80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C7395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908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101A1A8-303F-424F-B1A5-6C31F187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2024-10-09T09:25:00Z</dcterms:created>
  <dcterms:modified xsi:type="dcterms:W3CDTF">2024-10-09T09:25:00Z</dcterms:modified>
</cp:coreProperties>
</file>