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CD576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D576B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CD576B">
        <w:rPr>
          <w:rFonts w:ascii="Arial" w:hAnsi="Arial" w:cs="Arial"/>
          <w:sz w:val="24"/>
          <w:szCs w:val="24"/>
        </w:rPr>
        <w:t>2024-10-15</w:t>
      </w:r>
    </w:p>
    <w:p w:rsidR="00035DEC" w:rsidRPr="00AD45A9" w:rsidRDefault="00CD576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D576B">
        <w:rPr>
          <w:rFonts w:ascii="Arial" w:hAnsi="Arial" w:cs="Arial"/>
          <w:b/>
          <w:bCs/>
          <w:sz w:val="24"/>
          <w:szCs w:val="24"/>
        </w:rPr>
        <w:t>AWF Kraków</w:t>
      </w:r>
    </w:p>
    <w:p w:rsidR="00035DEC" w:rsidRPr="00AD45A9" w:rsidRDefault="00CD576B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CD576B">
        <w:rPr>
          <w:rFonts w:ascii="Arial" w:hAnsi="Arial" w:cs="Arial"/>
          <w:sz w:val="24"/>
          <w:szCs w:val="24"/>
        </w:rPr>
        <w:t>al. Jana Pawła II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D576B">
        <w:rPr>
          <w:rFonts w:ascii="Arial" w:hAnsi="Arial" w:cs="Arial"/>
          <w:sz w:val="24"/>
          <w:szCs w:val="24"/>
        </w:rPr>
        <w:t>78</w:t>
      </w:r>
    </w:p>
    <w:p w:rsidR="00035DEC" w:rsidRPr="00AD45A9" w:rsidRDefault="00CD576B" w:rsidP="00035DEC">
      <w:pPr>
        <w:rPr>
          <w:rFonts w:ascii="Arial" w:hAnsi="Arial" w:cs="Arial"/>
          <w:sz w:val="24"/>
          <w:szCs w:val="24"/>
        </w:rPr>
      </w:pPr>
      <w:r w:rsidRPr="00CD576B">
        <w:rPr>
          <w:rFonts w:ascii="Arial" w:hAnsi="Arial" w:cs="Arial"/>
          <w:sz w:val="24"/>
          <w:szCs w:val="24"/>
        </w:rPr>
        <w:t>31-571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D576B">
        <w:rPr>
          <w:rFonts w:ascii="Arial" w:hAnsi="Arial" w:cs="Arial"/>
          <w:sz w:val="24"/>
          <w:szCs w:val="24"/>
        </w:rPr>
        <w:t>Kraków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CD576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576B">
              <w:rPr>
                <w:rFonts w:ascii="Arial" w:hAnsi="Arial" w:cs="Arial"/>
                <w:bCs/>
                <w:sz w:val="24"/>
                <w:szCs w:val="24"/>
              </w:rPr>
              <w:t>Zakup energii elektrycznej do obiektów Akademii Wychowania Fizycznego im. Bronisława Czecha w Krakowie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D576B" w:rsidRPr="004E4B64" w:rsidTr="00132292">
        <w:tc>
          <w:tcPr>
            <w:tcW w:w="2269" w:type="dxa"/>
            <w:shd w:val="clear" w:color="auto" w:fill="auto"/>
          </w:tcPr>
          <w:p w:rsidR="00CD576B" w:rsidRPr="004E4B64" w:rsidRDefault="00CD576B" w:rsidP="001322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576B" w:rsidRPr="004E4B64" w:rsidRDefault="00CD576B" w:rsidP="001322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576B">
              <w:rPr>
                <w:rFonts w:ascii="Arial" w:hAnsi="Arial" w:cs="Arial"/>
                <w:bCs/>
                <w:sz w:val="24"/>
                <w:szCs w:val="24"/>
              </w:rPr>
              <w:t>K-2.381/26/2024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CD576B" w:rsidRPr="00CD576B">
        <w:rPr>
          <w:rFonts w:ascii="Arial" w:hAnsi="Arial" w:cs="Arial"/>
          <w:b/>
          <w:sz w:val="24"/>
          <w:szCs w:val="24"/>
        </w:rPr>
        <w:t>AWF Kraków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CD576B" w:rsidRPr="00CD576B">
        <w:rPr>
          <w:rFonts w:ascii="Arial" w:hAnsi="Arial" w:cs="Arial"/>
          <w:sz w:val="24"/>
          <w:szCs w:val="24"/>
        </w:rPr>
        <w:t>(</w:t>
      </w:r>
      <w:proofErr w:type="spellStart"/>
      <w:r w:rsidR="00CD576B" w:rsidRPr="00CD576B">
        <w:rPr>
          <w:rFonts w:ascii="Arial" w:hAnsi="Arial" w:cs="Arial"/>
          <w:sz w:val="24"/>
          <w:szCs w:val="24"/>
        </w:rPr>
        <w:t>t.j</w:t>
      </w:r>
      <w:proofErr w:type="spellEnd"/>
      <w:r w:rsidR="00CD576B" w:rsidRPr="00CD576B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576B" w:rsidRPr="009003D1" w:rsidTr="00132292">
        <w:tc>
          <w:tcPr>
            <w:tcW w:w="9356" w:type="dxa"/>
            <w:shd w:val="clear" w:color="auto" w:fill="auto"/>
          </w:tcPr>
          <w:p w:rsidR="00CD576B" w:rsidRPr="00035DEC" w:rsidRDefault="00CD576B" w:rsidP="0013229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CD576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CD576B" w:rsidRPr="00CD576B" w:rsidRDefault="00CD576B" w:rsidP="0013229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76B">
              <w:rPr>
                <w:rFonts w:ascii="Arial" w:hAnsi="Arial" w:cs="Arial"/>
                <w:sz w:val="24"/>
                <w:szCs w:val="24"/>
              </w:rPr>
              <w:t>1. Prosimy o poprawienie Kalkulacji Cenowej, ponieważ jest błąd. W układzie 6 sumują Państwo układ 4, 5, 6 - a powinno sumować się 3, 4, 5, 6( wszystkie C11). Dodatkowo, w sumie RAZEM końcowa wartość to 3 367 300 kWh a powinno być chyba 3 326 150 kWh (ponieważ dodają Państwo sumę układów 4, 5, 6  dwa razy)</w:t>
            </w:r>
          </w:p>
          <w:p w:rsidR="00CD576B" w:rsidRPr="00CD576B" w:rsidRDefault="00CD576B" w:rsidP="0013229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76B">
              <w:rPr>
                <w:rFonts w:ascii="Arial" w:hAnsi="Arial" w:cs="Arial"/>
                <w:sz w:val="24"/>
                <w:szCs w:val="24"/>
              </w:rPr>
              <w:t xml:space="preserve">2. Zgodnie z prawem energetycznym art. 9g ust. 6b :”Rozliczeń wynikających z niezbilansowania energii elektrycznej pobranej, wprowadzonej lub pobranej i wprowadzonej, w tym będącej przedmiotem partnerskiego handlu energią z odnawialnych źródeł energii, dokonuje jeden podmiot odpowiedzialny za </w:t>
            </w:r>
            <w:r w:rsidRPr="00CD576B">
              <w:rPr>
                <w:rFonts w:ascii="Arial" w:hAnsi="Arial" w:cs="Arial"/>
                <w:sz w:val="24"/>
                <w:szCs w:val="24"/>
              </w:rPr>
              <w:lastRenderedPageBreak/>
              <w:t>bilansowanie. W związku z powyższym czy wyrażają Państwo zgodę na podpisanie umowy na odkup energii na wzorze wykonawcy po cenie stałej lub zmiennej (Cena netto za jedną MWh energii elektrycznej wprowadzonej do sieci w każdej godzinie doby będzie równa godzinowej cenie indeksu Rynku Dnia Następnego FIX1 notowanej na Towarowej Giełdzie Energii, pomniejszonej o marżę w wysokości x – godzinowa</w:t>
            </w:r>
          </w:p>
          <w:p w:rsidR="00CD576B" w:rsidRPr="00CD576B" w:rsidRDefault="00CD576B" w:rsidP="0013229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76B">
              <w:rPr>
                <w:rFonts w:ascii="Arial" w:hAnsi="Arial" w:cs="Arial"/>
                <w:sz w:val="24"/>
                <w:szCs w:val="24"/>
              </w:rPr>
              <w:t>3. Czy wyrażają Państwo zgodę na podpisanie umowy droga elektroniczną?</w:t>
            </w:r>
          </w:p>
          <w:p w:rsidR="00CD576B" w:rsidRPr="00035DEC" w:rsidRDefault="00CD576B" w:rsidP="0013229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76B">
              <w:rPr>
                <w:rFonts w:ascii="Arial" w:hAnsi="Arial" w:cs="Arial"/>
                <w:sz w:val="24"/>
                <w:szCs w:val="24"/>
              </w:rPr>
              <w:t>4. Proszę o poprawienie błędu w SWZ  6. Termin wykonania zamówienia : podali Państwo 01.01.2024-31.12.2025</w:t>
            </w:r>
          </w:p>
          <w:p w:rsidR="00CD576B" w:rsidRPr="00035DEC" w:rsidRDefault="00CD576B" w:rsidP="001322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3E433D" w:rsidRDefault="003E433D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D501E" w:rsidRDefault="00AD501E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Ad. 1. </w:t>
            </w:r>
            <w:r w:rsidR="009B5EBF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modyfikuje </w:t>
            </w:r>
            <w:r w:rsidR="009B5EBF">
              <w:rPr>
                <w:rFonts w:ascii="Arial" w:hAnsi="Arial" w:cs="Arial"/>
                <w:b/>
                <w:sz w:val="24"/>
                <w:szCs w:val="24"/>
              </w:rPr>
              <w:t xml:space="preserve">i zamieszcza poprawianą kalkulacje cenową kalkulację cenową : </w:t>
            </w:r>
          </w:p>
          <w:p w:rsidR="009B5EBF" w:rsidRDefault="00A655BE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„</w:t>
            </w:r>
            <w:r w:rsidRPr="00A655BE">
              <w:rPr>
                <w:rFonts w:ascii="Arial" w:hAnsi="Arial" w:cs="Arial"/>
                <w:b/>
                <w:sz w:val="24"/>
                <w:szCs w:val="24"/>
              </w:rPr>
              <w:t>Kalkulacja  cenowa   zakup energii  elektrycznej  2024-poprawiona.xls</w:t>
            </w:r>
            <w:r>
              <w:rPr>
                <w:rFonts w:ascii="Arial" w:hAnsi="Arial" w:cs="Arial"/>
                <w:b/>
                <w:sz w:val="24"/>
                <w:szCs w:val="24"/>
              </w:rPr>
              <w:t>”</w:t>
            </w:r>
          </w:p>
          <w:p w:rsidR="003E433D" w:rsidRDefault="003E433D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655BE" w:rsidRDefault="00A655BE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Ad .2. </w:t>
            </w:r>
          </w:p>
          <w:p w:rsidR="00A655BE" w:rsidRDefault="00A655BE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655BE" w:rsidRDefault="008D1D59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Zamawiający wyraża zgodę na podpisanie umowy  dotyczącej odkupu energii ze sprzedawcą energii wyłonionym w niniejszym postepowaniu na wskazanych w pytaniu warunkach. </w:t>
            </w:r>
          </w:p>
          <w:p w:rsidR="009B5EBF" w:rsidRDefault="009B5EBF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D576B" w:rsidRDefault="00E42CB3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433D">
              <w:rPr>
                <w:rFonts w:ascii="Arial" w:hAnsi="Arial" w:cs="Arial"/>
                <w:b/>
                <w:sz w:val="24"/>
                <w:szCs w:val="24"/>
              </w:rPr>
              <w:t>Ad</w:t>
            </w:r>
            <w:r w:rsidR="003E433D" w:rsidRPr="003E433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E433D">
              <w:rPr>
                <w:rFonts w:ascii="Arial" w:hAnsi="Arial" w:cs="Arial"/>
                <w:b/>
                <w:sz w:val="24"/>
                <w:szCs w:val="24"/>
              </w:rPr>
              <w:t>3:</w:t>
            </w:r>
            <w:r w:rsidRPr="00E42CB3">
              <w:rPr>
                <w:rFonts w:ascii="Arial" w:hAnsi="Arial" w:cs="Arial"/>
                <w:sz w:val="24"/>
                <w:szCs w:val="24"/>
              </w:rPr>
              <w:t xml:space="preserve"> Zamawiający wyraża zgodę na podpisanie umowy drogą elektroniczną (kwalifikowanym podpisem elektronicznym</w:t>
            </w:r>
            <w:r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E42CB3" w:rsidRPr="00E42CB3" w:rsidRDefault="00E42CB3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42CB3" w:rsidRDefault="00E42CB3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E42CB3" w:rsidRPr="00E42CB3" w:rsidRDefault="00E42CB3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CB3">
              <w:rPr>
                <w:rFonts w:ascii="Arial" w:hAnsi="Arial" w:cs="Arial"/>
                <w:b/>
                <w:sz w:val="24"/>
                <w:szCs w:val="24"/>
              </w:rPr>
              <w:t>Ad</w:t>
            </w:r>
            <w:r w:rsidR="003E433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42CB3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3E433D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E42CB3">
              <w:rPr>
                <w:rFonts w:ascii="Arial" w:hAnsi="Arial" w:cs="Arial"/>
                <w:sz w:val="24"/>
                <w:szCs w:val="24"/>
              </w:rPr>
              <w:t xml:space="preserve"> Zamawiający poprawia oczywista omyłkę pisarską w pkt 6 SWZ który otrzymuje brzmienie</w:t>
            </w:r>
            <w:r>
              <w:rPr>
                <w:rFonts w:ascii="Arial" w:hAnsi="Arial" w:cs="Arial"/>
                <w:sz w:val="24"/>
                <w:szCs w:val="24"/>
              </w:rPr>
              <w:t xml:space="preserve"> (zgodnie z ogłoszeniem)</w:t>
            </w:r>
            <w:r w:rsidRPr="00E42CB3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:rsidR="00E42CB3" w:rsidRPr="00E42CB3" w:rsidRDefault="00E42CB3" w:rsidP="00E42CB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CB3">
              <w:rPr>
                <w:rFonts w:ascii="Arial" w:hAnsi="Arial" w:cs="Arial"/>
                <w:sz w:val="24"/>
                <w:szCs w:val="24"/>
              </w:rPr>
              <w:t>TERMIN WYKONANIA ZAMÓWIENIA</w:t>
            </w:r>
          </w:p>
          <w:p w:rsidR="00E42CB3" w:rsidRDefault="00E42CB3" w:rsidP="00E42CB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42CB3">
              <w:rPr>
                <w:rFonts w:ascii="Arial" w:hAnsi="Arial" w:cs="Arial"/>
                <w:sz w:val="24"/>
                <w:szCs w:val="24"/>
              </w:rPr>
              <w:t xml:space="preserve">Zamówienie musi zostać zrealizowane w terminie: data rozpoczęcia: </w:t>
            </w:r>
            <w:r w:rsidRPr="00E42CB3">
              <w:rPr>
                <w:rFonts w:ascii="Arial" w:hAnsi="Arial" w:cs="Arial"/>
                <w:b/>
                <w:sz w:val="24"/>
                <w:szCs w:val="24"/>
              </w:rPr>
              <w:t>2025-01-01</w:t>
            </w:r>
            <w:r w:rsidRPr="00E42CB3">
              <w:rPr>
                <w:rFonts w:ascii="Arial" w:hAnsi="Arial" w:cs="Arial"/>
                <w:sz w:val="24"/>
                <w:szCs w:val="24"/>
              </w:rPr>
              <w:t>, data zakończenia: 2025-12-31.</w:t>
            </w:r>
          </w:p>
          <w:p w:rsidR="00E42CB3" w:rsidRDefault="00E42CB3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E42CB3" w:rsidRPr="00CD576B" w:rsidRDefault="00E42CB3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CD576B" w:rsidRPr="009003D1" w:rsidTr="00132292">
        <w:tc>
          <w:tcPr>
            <w:tcW w:w="9356" w:type="dxa"/>
            <w:shd w:val="clear" w:color="auto" w:fill="auto"/>
          </w:tcPr>
          <w:p w:rsidR="00CD576B" w:rsidRPr="00035DEC" w:rsidRDefault="00CD576B" w:rsidP="0013229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CD576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CD576B" w:rsidRPr="00CD576B" w:rsidRDefault="00CD576B" w:rsidP="0013229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CD576B">
              <w:rPr>
                <w:rFonts w:ascii="Arial" w:hAnsi="Arial" w:cs="Arial"/>
                <w:sz w:val="24"/>
                <w:szCs w:val="24"/>
              </w:rPr>
              <w:t xml:space="preserve">Proszę o wskazanie statusu </w:t>
            </w:r>
            <w:proofErr w:type="spellStart"/>
            <w:r w:rsidRPr="00CD576B">
              <w:rPr>
                <w:rFonts w:ascii="Arial" w:hAnsi="Arial" w:cs="Arial"/>
                <w:sz w:val="24"/>
                <w:szCs w:val="24"/>
              </w:rPr>
              <w:t>ppe</w:t>
            </w:r>
            <w:proofErr w:type="spellEnd"/>
            <w:r w:rsidRPr="00CD576B">
              <w:rPr>
                <w:rFonts w:ascii="Arial" w:hAnsi="Arial" w:cs="Arial"/>
                <w:sz w:val="24"/>
                <w:szCs w:val="24"/>
              </w:rPr>
              <w:t xml:space="preserve"> (prosument/wytwórca) posiadających instalacje PV - jaka jest szacunkowa ilość energii oddanej do sieci.</w:t>
            </w:r>
          </w:p>
          <w:p w:rsidR="00CD576B" w:rsidRPr="00035DEC" w:rsidRDefault="00CD576B" w:rsidP="0013229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D576B" w:rsidRDefault="00CD576B" w:rsidP="001322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A655BE" w:rsidRPr="00E9572E" w:rsidRDefault="008D1D59" w:rsidP="00E9572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9572E">
              <w:rPr>
                <w:rFonts w:ascii="Arial" w:hAnsi="Arial" w:cs="Arial"/>
                <w:sz w:val="24"/>
                <w:szCs w:val="24"/>
              </w:rPr>
              <w:t xml:space="preserve">Na dzień dzisiejszy Zamawiający nie </w:t>
            </w:r>
            <w:r w:rsidR="00E9572E" w:rsidRPr="00E9572E">
              <w:rPr>
                <w:rFonts w:ascii="Arial" w:hAnsi="Arial" w:cs="Arial"/>
                <w:sz w:val="24"/>
                <w:szCs w:val="24"/>
              </w:rPr>
              <w:t xml:space="preserve">oddał  </w:t>
            </w:r>
            <w:r w:rsidRPr="00E9572E">
              <w:rPr>
                <w:rFonts w:ascii="Arial" w:hAnsi="Arial" w:cs="Arial"/>
                <w:sz w:val="24"/>
                <w:szCs w:val="24"/>
              </w:rPr>
              <w:t xml:space="preserve"> żadnej energii  do  sieci energetycznej. Zamawiający ma podpisaną umowę  na odkup z dotychczasowym sprzedawcą energii elektrycznej w której </w:t>
            </w:r>
            <w:r w:rsidR="00E9572E" w:rsidRPr="00E9572E">
              <w:rPr>
                <w:rFonts w:ascii="Arial" w:hAnsi="Arial" w:cs="Arial"/>
                <w:sz w:val="24"/>
                <w:szCs w:val="24"/>
              </w:rPr>
              <w:t xml:space="preserve">AWF w Krakowie jest wytwórcą energii.  Zamawiający jest w trakcie montażu  paneli fotowoltaicznych o łącznej mocy 81 </w:t>
            </w:r>
            <w:proofErr w:type="spellStart"/>
            <w:r w:rsidR="00E9572E" w:rsidRPr="00E9572E">
              <w:rPr>
                <w:rFonts w:ascii="Arial" w:hAnsi="Arial" w:cs="Arial"/>
                <w:sz w:val="24"/>
                <w:szCs w:val="24"/>
              </w:rPr>
              <w:t>kW.</w:t>
            </w:r>
            <w:proofErr w:type="spellEnd"/>
            <w:r w:rsidR="00E9572E" w:rsidRPr="00E9572E">
              <w:rPr>
                <w:rFonts w:ascii="Arial" w:hAnsi="Arial" w:cs="Arial"/>
                <w:sz w:val="24"/>
                <w:szCs w:val="24"/>
              </w:rPr>
              <w:t xml:space="preserve"> Przewidywane uruchomienie to 1 stycznia 2025 r.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:rsidR="006D4AB3" w:rsidRDefault="00A655BE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AWF w Krakowie </w:t>
      </w:r>
    </w:p>
    <w:p w:rsidR="00A655BE" w:rsidRPr="009003D1" w:rsidRDefault="00A655BE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A655BE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B9C" w:rsidRDefault="006F0B9C">
      <w:r>
        <w:separator/>
      </w:r>
    </w:p>
  </w:endnote>
  <w:endnote w:type="continuationSeparator" w:id="0">
    <w:p w:rsidR="006F0B9C" w:rsidRDefault="006F0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637C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637C1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F0B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B9C" w:rsidRDefault="006F0B9C">
      <w:r>
        <w:separator/>
      </w:r>
    </w:p>
  </w:footnote>
  <w:footnote w:type="continuationSeparator" w:id="0">
    <w:p w:rsidR="006F0B9C" w:rsidRDefault="006F0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76B" w:rsidRDefault="00CD57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76B" w:rsidRDefault="00CD57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76B" w:rsidRDefault="00CD57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B9C"/>
    <w:rsid w:val="00031374"/>
    <w:rsid w:val="00035DEC"/>
    <w:rsid w:val="000A1097"/>
    <w:rsid w:val="000E2A8F"/>
    <w:rsid w:val="0012774F"/>
    <w:rsid w:val="00144B7A"/>
    <w:rsid w:val="00180C6E"/>
    <w:rsid w:val="0029606A"/>
    <w:rsid w:val="003E433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0B9C"/>
    <w:rsid w:val="006F3B81"/>
    <w:rsid w:val="007D7198"/>
    <w:rsid w:val="00870F9F"/>
    <w:rsid w:val="008804B6"/>
    <w:rsid w:val="00897AB0"/>
    <w:rsid w:val="008A3553"/>
    <w:rsid w:val="008D1D59"/>
    <w:rsid w:val="009003D1"/>
    <w:rsid w:val="00947A50"/>
    <w:rsid w:val="009637C1"/>
    <w:rsid w:val="009B5EBF"/>
    <w:rsid w:val="00A655BE"/>
    <w:rsid w:val="00A905AC"/>
    <w:rsid w:val="00AD501E"/>
    <w:rsid w:val="00B1255C"/>
    <w:rsid w:val="00B32FF9"/>
    <w:rsid w:val="00BA6584"/>
    <w:rsid w:val="00BE7BFD"/>
    <w:rsid w:val="00C370F2"/>
    <w:rsid w:val="00C44EEC"/>
    <w:rsid w:val="00CD576B"/>
    <w:rsid w:val="00D22FFA"/>
    <w:rsid w:val="00D8461B"/>
    <w:rsid w:val="00D9049C"/>
    <w:rsid w:val="00D915F2"/>
    <w:rsid w:val="00DF32E8"/>
    <w:rsid w:val="00E21B49"/>
    <w:rsid w:val="00E2789F"/>
    <w:rsid w:val="00E42CB3"/>
    <w:rsid w:val="00E72428"/>
    <w:rsid w:val="00E9572E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015B7BC-ED84-4763-93EB-EA2E44978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60</TotalTime>
  <Pages>3</Pages>
  <Words>440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6</cp:revision>
  <cp:lastPrinted>2001-02-10T14:28:00Z</cp:lastPrinted>
  <dcterms:created xsi:type="dcterms:W3CDTF">2024-10-15T06:35:00Z</dcterms:created>
  <dcterms:modified xsi:type="dcterms:W3CDTF">2024-10-16T07:41:00Z</dcterms:modified>
</cp:coreProperties>
</file>