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801D5" w14:textId="60B47F51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9C726E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BC2E80F" w14:textId="77777777" w:rsidTr="00D62E6E">
        <w:tc>
          <w:tcPr>
            <w:tcW w:w="2800" w:type="dxa"/>
            <w:shd w:val="clear" w:color="auto" w:fill="auto"/>
          </w:tcPr>
          <w:p w14:paraId="090B37E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E6B4AA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51B4D3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6F314B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4A6BFF49" w14:textId="77777777" w:rsidTr="00D62E6E">
        <w:tc>
          <w:tcPr>
            <w:tcW w:w="2800" w:type="dxa"/>
            <w:shd w:val="clear" w:color="auto" w:fill="auto"/>
          </w:tcPr>
          <w:p w14:paraId="1F4D4AD0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33BCC5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81B7AC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41F54B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C2D6079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74CB" w:rsidRPr="00C14101" w14:paraId="2B8CCF58" w14:textId="77777777" w:rsidTr="0059639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DACA56" w14:textId="77777777" w:rsidR="001174CB" w:rsidRPr="00C14101" w:rsidRDefault="001174CB" w:rsidP="0059639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B9130EA" w14:textId="77777777" w:rsidR="001174CB" w:rsidRPr="00C14101" w:rsidRDefault="001174CB" w:rsidP="0059639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174CB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C0E5B85" w14:textId="77777777" w:rsidR="001174CB" w:rsidRPr="00C14101" w:rsidRDefault="001174CB" w:rsidP="00596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DD9E756" w14:textId="77777777" w:rsidR="001174CB" w:rsidRPr="00C14101" w:rsidRDefault="001174CB" w:rsidP="00596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3FB3B9C" w14:textId="77777777" w:rsidR="00BC121E" w:rsidRPr="00C14101" w:rsidRDefault="001174CB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F6F2066" w14:textId="77777777" w:rsidTr="00D62E6E">
        <w:tc>
          <w:tcPr>
            <w:tcW w:w="2269" w:type="dxa"/>
            <w:shd w:val="clear" w:color="auto" w:fill="auto"/>
          </w:tcPr>
          <w:p w14:paraId="682AA4F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068027" w14:textId="77777777" w:rsidR="00D62E6E" w:rsidRPr="00D62E6E" w:rsidRDefault="001174C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174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Całodobowe usługi ochrony osób  i mienia na terenie Szpitala.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174CB" w:rsidRPr="00D62E6E" w14:paraId="5B0325FD" w14:textId="77777777" w:rsidTr="0059639A">
        <w:tc>
          <w:tcPr>
            <w:tcW w:w="2269" w:type="dxa"/>
            <w:shd w:val="clear" w:color="auto" w:fill="auto"/>
          </w:tcPr>
          <w:p w14:paraId="453AC6CA" w14:textId="77777777" w:rsidR="001174CB" w:rsidRPr="00D62E6E" w:rsidRDefault="001174CB" w:rsidP="005963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E91623" w14:textId="77777777" w:rsidR="001174CB" w:rsidRPr="00D62E6E" w:rsidRDefault="001174CB" w:rsidP="005963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174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SZP-271-32/24</w:t>
            </w:r>
          </w:p>
        </w:tc>
      </w:tr>
    </w:tbl>
    <w:p w14:paraId="22D53CB2" w14:textId="77777777" w:rsidR="00BC121E" w:rsidRDefault="001174CB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174CB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9862DB6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51B5B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8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B949008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432A910D">
          <v:shape id="_x0000_i1030" type="#_x0000_t75" style="width:452.8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D6678D7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2378C4E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6CC9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27EE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B9F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43F7EC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67F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983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4B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41915D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EA30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397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F9C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166DA8E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61DB3527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1930285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FD47617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A13B4FA" w14:textId="77777777" w:rsidTr="00620E37">
        <w:tc>
          <w:tcPr>
            <w:tcW w:w="2660" w:type="dxa"/>
            <w:shd w:val="clear" w:color="auto" w:fill="auto"/>
          </w:tcPr>
          <w:p w14:paraId="44C33F0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155ADF6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EFF759C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94FA0D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EDA104E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5EB03CA7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174C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1129A49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B7D8A" w14:textId="77777777" w:rsidR="007F24E5" w:rsidRDefault="007F24E5">
      <w:r>
        <w:separator/>
      </w:r>
    </w:p>
  </w:endnote>
  <w:endnote w:type="continuationSeparator" w:id="0">
    <w:p w14:paraId="0964735A" w14:textId="77777777" w:rsidR="007F24E5" w:rsidRDefault="007F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32CE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DFBBA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69B9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69C6F9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88031C4">
        <v:line id="_x0000_s1025" style="position:absolute;left:0;text-align:left;z-index:251657728" from="-3.85pt,8.7pt" to="455.15pt,8.7pt"/>
      </w:pict>
    </w:r>
  </w:p>
  <w:p w14:paraId="2A71A50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709A7" w14:textId="77777777" w:rsidR="001174CB" w:rsidRDefault="001174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D3BBB" w14:textId="77777777" w:rsidR="007F24E5" w:rsidRDefault="007F24E5">
      <w:r>
        <w:separator/>
      </w:r>
    </w:p>
  </w:footnote>
  <w:footnote w:type="continuationSeparator" w:id="0">
    <w:p w14:paraId="40ECA2DD" w14:textId="77777777" w:rsidR="007F24E5" w:rsidRDefault="007F2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908B9" w14:textId="77777777" w:rsidR="001174CB" w:rsidRDefault="00117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6DAFF" w14:textId="77777777" w:rsidR="001174CB" w:rsidRDefault="001174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EDD01" w14:textId="77777777" w:rsidR="001174CB" w:rsidRDefault="001174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6728569">
    <w:abstractNumId w:val="13"/>
  </w:num>
  <w:num w:numId="2" w16cid:durableId="1447193231">
    <w:abstractNumId w:val="0"/>
  </w:num>
  <w:num w:numId="3" w16cid:durableId="906189613">
    <w:abstractNumId w:val="11"/>
  </w:num>
  <w:num w:numId="4" w16cid:durableId="207186822">
    <w:abstractNumId w:val="8"/>
  </w:num>
  <w:num w:numId="5" w16cid:durableId="920799261">
    <w:abstractNumId w:val="7"/>
  </w:num>
  <w:num w:numId="6" w16cid:durableId="964233899">
    <w:abstractNumId w:val="1"/>
  </w:num>
  <w:num w:numId="7" w16cid:durableId="1909457569">
    <w:abstractNumId w:val="6"/>
  </w:num>
  <w:num w:numId="8" w16cid:durableId="283509092">
    <w:abstractNumId w:val="3"/>
  </w:num>
  <w:num w:numId="9" w16cid:durableId="34544126">
    <w:abstractNumId w:val="2"/>
  </w:num>
  <w:num w:numId="10" w16cid:durableId="1275553130">
    <w:abstractNumId w:val="5"/>
  </w:num>
  <w:num w:numId="11" w16cid:durableId="1654291078">
    <w:abstractNumId w:val="10"/>
  </w:num>
  <w:num w:numId="12" w16cid:durableId="720135565">
    <w:abstractNumId w:val="4"/>
  </w:num>
  <w:num w:numId="13" w16cid:durableId="292758035">
    <w:abstractNumId w:val="9"/>
  </w:num>
  <w:num w:numId="14" w16cid:durableId="15873780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4E5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174CB"/>
    <w:rsid w:val="00147532"/>
    <w:rsid w:val="001614BA"/>
    <w:rsid w:val="00182784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24E5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726E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C39E50"/>
  <w15:chartTrackingRefBased/>
  <w15:docId w15:val="{4FE252F9-6508-492E-86FC-E2DC9B448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221</Words>
  <Characters>1723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2010-01-07T09:39:00Z</cp:lastPrinted>
  <dcterms:created xsi:type="dcterms:W3CDTF">2024-10-11T10:27:00Z</dcterms:created>
  <dcterms:modified xsi:type="dcterms:W3CDTF">2024-10-11T10:27:00Z</dcterms:modified>
</cp:coreProperties>
</file>