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1E3A8" w14:textId="6B5C958F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B5E1B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5877135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80EDB89" w14:textId="77777777" w:rsidR="00B95C96" w:rsidRPr="0012157F" w:rsidRDefault="006046E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046E4">
        <w:rPr>
          <w:rFonts w:ascii="Arial" w:hAnsi="Arial" w:cs="Arial"/>
        </w:rPr>
        <w:t>Szpital Specjalistyczny im. Stefana Żeromskiego SPZOZ w Krakowie</w:t>
      </w:r>
    </w:p>
    <w:p w14:paraId="6D091C70" w14:textId="77777777" w:rsidR="00B95C96" w:rsidRPr="0012157F" w:rsidRDefault="006046E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046E4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6046E4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1194F6B1" w14:textId="77777777" w:rsidR="00B95C96" w:rsidRDefault="006046E4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046E4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6046E4">
        <w:rPr>
          <w:rFonts w:ascii="Arial" w:hAnsi="Arial" w:cs="Arial"/>
        </w:rPr>
        <w:t>Kraków</w:t>
      </w:r>
    </w:p>
    <w:p w14:paraId="1AC89D79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D4DF523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2C212CF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6CA8C9C6" w14:textId="77777777" w:rsidTr="006C3667">
        <w:tc>
          <w:tcPr>
            <w:tcW w:w="2800" w:type="dxa"/>
            <w:shd w:val="clear" w:color="auto" w:fill="auto"/>
          </w:tcPr>
          <w:p w14:paraId="7A5879E5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F49393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724793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4A764A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3DD3F273" w14:textId="77777777" w:rsidTr="006C3667">
        <w:tc>
          <w:tcPr>
            <w:tcW w:w="2800" w:type="dxa"/>
            <w:shd w:val="clear" w:color="auto" w:fill="auto"/>
          </w:tcPr>
          <w:p w14:paraId="2251A96B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1DD245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BC81FD6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79FC62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708FE1F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046E4" w:rsidRPr="0012157F" w14:paraId="4627ABCA" w14:textId="77777777" w:rsidTr="0059639A">
        <w:tc>
          <w:tcPr>
            <w:tcW w:w="9104" w:type="dxa"/>
            <w:shd w:val="clear" w:color="auto" w:fill="D9D9D9"/>
          </w:tcPr>
          <w:p w14:paraId="7F09A4A7" w14:textId="77777777" w:rsidR="006046E4" w:rsidRPr="0012157F" w:rsidRDefault="006046E4" w:rsidP="0059639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FFEA01E" w14:textId="77777777" w:rsidR="006046E4" w:rsidRPr="00094F76" w:rsidRDefault="006046E4" w:rsidP="0059639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046E4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65165B4" w14:textId="77777777" w:rsidR="006046E4" w:rsidRPr="0017574D" w:rsidRDefault="006046E4" w:rsidP="0059639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BB79D2F" w14:textId="77777777" w:rsidR="006046E4" w:rsidRDefault="006046E4" w:rsidP="0059639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E15D20B" w14:textId="77777777" w:rsidR="006046E4" w:rsidRPr="002C3302" w:rsidRDefault="006046E4" w:rsidP="005963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AF63C45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37325BE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25B02AA4" w14:textId="77777777" w:rsidTr="006C3667">
        <w:tc>
          <w:tcPr>
            <w:tcW w:w="2269" w:type="dxa"/>
            <w:shd w:val="clear" w:color="auto" w:fill="auto"/>
          </w:tcPr>
          <w:p w14:paraId="037BBB79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D3D571" w14:textId="77777777" w:rsidR="00B95C96" w:rsidRPr="00A2540E" w:rsidRDefault="006046E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046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Całodobowe usługi ochrony osób  i mienia na terenie Szpitala.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046E4" w:rsidRPr="00A2540E" w14:paraId="0B3F4F29" w14:textId="77777777" w:rsidTr="0059639A">
        <w:tc>
          <w:tcPr>
            <w:tcW w:w="2269" w:type="dxa"/>
            <w:shd w:val="clear" w:color="auto" w:fill="auto"/>
          </w:tcPr>
          <w:p w14:paraId="7260A034" w14:textId="77777777" w:rsidR="006046E4" w:rsidRPr="00A2540E" w:rsidRDefault="006046E4" w:rsidP="005963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EEE7CB" w14:textId="77777777" w:rsidR="006046E4" w:rsidRPr="00A2540E" w:rsidRDefault="006046E4" w:rsidP="005963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046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SZP-271-32/24</w:t>
            </w:r>
          </w:p>
        </w:tc>
      </w:tr>
    </w:tbl>
    <w:p w14:paraId="16CC877A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F7613E9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6046E4" w:rsidRPr="006046E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FE69B27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CDAE1EA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4199112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3DF28D1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32DCC7E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F0ACD32" w14:textId="77777777" w:rsidR="006046E4" w:rsidRPr="007104AC" w:rsidRDefault="006046E4" w:rsidP="006046E4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5C6EE5AF" w14:textId="77777777" w:rsidR="006046E4" w:rsidRDefault="006046E4" w:rsidP="006046E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256E416B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11D06D5B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3FFFA7A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0E38D990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35FF287A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8C0AEE2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301D06C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7A57B2D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273532D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507231CD" w14:textId="77777777" w:rsidTr="006C3667">
        <w:tc>
          <w:tcPr>
            <w:tcW w:w="2660" w:type="dxa"/>
            <w:shd w:val="clear" w:color="auto" w:fill="auto"/>
          </w:tcPr>
          <w:p w14:paraId="2D4AB96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6B8101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E4D3FFA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49C57E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CE5ED8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D6F498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046E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7ED635C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09CE1" w14:textId="77777777" w:rsidR="0095585F" w:rsidRDefault="0095585F" w:rsidP="0038231F">
      <w:pPr>
        <w:spacing w:after="0" w:line="240" w:lineRule="auto"/>
      </w:pPr>
      <w:r>
        <w:separator/>
      </w:r>
    </w:p>
  </w:endnote>
  <w:endnote w:type="continuationSeparator" w:id="0">
    <w:p w14:paraId="69EB0823" w14:textId="77777777" w:rsidR="0095585F" w:rsidRDefault="009558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10B72" w14:textId="77777777" w:rsidR="006046E4" w:rsidRDefault="006046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0363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4C9FF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248B5" w14:textId="77777777" w:rsidR="006046E4" w:rsidRDefault="006046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86C4B" w14:textId="77777777" w:rsidR="0095585F" w:rsidRDefault="0095585F" w:rsidP="0038231F">
      <w:pPr>
        <w:spacing w:after="0" w:line="240" w:lineRule="auto"/>
      </w:pPr>
      <w:r>
        <w:separator/>
      </w:r>
    </w:p>
  </w:footnote>
  <w:footnote w:type="continuationSeparator" w:id="0">
    <w:p w14:paraId="0F303949" w14:textId="77777777" w:rsidR="0095585F" w:rsidRDefault="009558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93972" w14:textId="77777777" w:rsidR="006046E4" w:rsidRDefault="00604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F4042" w14:textId="77777777" w:rsidR="006046E4" w:rsidRDefault="00604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89C38" w14:textId="77777777" w:rsidR="006046E4" w:rsidRDefault="00604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4765224">
    <w:abstractNumId w:val="12"/>
  </w:num>
  <w:num w:numId="2" w16cid:durableId="448819289">
    <w:abstractNumId w:val="0"/>
  </w:num>
  <w:num w:numId="3" w16cid:durableId="1381444680">
    <w:abstractNumId w:val="11"/>
  </w:num>
  <w:num w:numId="4" w16cid:durableId="2075660637">
    <w:abstractNumId w:val="16"/>
  </w:num>
  <w:num w:numId="5" w16cid:durableId="1449592955">
    <w:abstractNumId w:val="13"/>
  </w:num>
  <w:num w:numId="6" w16cid:durableId="2113740767">
    <w:abstractNumId w:val="10"/>
  </w:num>
  <w:num w:numId="7" w16cid:durableId="1978681846">
    <w:abstractNumId w:val="1"/>
  </w:num>
  <w:num w:numId="8" w16cid:durableId="546533384">
    <w:abstractNumId w:val="6"/>
  </w:num>
  <w:num w:numId="9" w16cid:durableId="676424118">
    <w:abstractNumId w:val="4"/>
  </w:num>
  <w:num w:numId="10" w16cid:durableId="1123232629">
    <w:abstractNumId w:val="7"/>
  </w:num>
  <w:num w:numId="11" w16cid:durableId="1448164337">
    <w:abstractNumId w:val="5"/>
  </w:num>
  <w:num w:numId="12" w16cid:durableId="1354377223">
    <w:abstractNumId w:val="9"/>
  </w:num>
  <w:num w:numId="13" w16cid:durableId="1368750724">
    <w:abstractNumId w:val="3"/>
  </w:num>
  <w:num w:numId="14" w16cid:durableId="1524829715">
    <w:abstractNumId w:val="2"/>
  </w:num>
  <w:num w:numId="15" w16cid:durableId="527765106">
    <w:abstractNumId w:val="15"/>
  </w:num>
  <w:num w:numId="16" w16cid:durableId="1400252199">
    <w:abstractNumId w:val="8"/>
  </w:num>
  <w:num w:numId="17" w16cid:durableId="9325889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585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B5E1B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046E4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585F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084AD5"/>
  <w15:docId w15:val="{CC126329-629E-4149-BB49-74AADA27A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2024-10-11T10:26:00Z</dcterms:created>
  <dcterms:modified xsi:type="dcterms:W3CDTF">2024-10-11T10:27:00Z</dcterms:modified>
</cp:coreProperties>
</file>