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F66CB" w14:textId="4D17AAE4"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1763A">
        <w:rPr>
          <w:rFonts w:ascii="Arial" w:hAnsi="Arial" w:cs="Arial"/>
          <w:bCs/>
          <w:i w:val="0"/>
          <w:szCs w:val="24"/>
        </w:rPr>
        <w:t>5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14:paraId="4C7C3E31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F76592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42005420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21A83169" w14:textId="77777777"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56ACEB7" w14:textId="77777777"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14:paraId="64B77054" w14:textId="77777777" w:rsidTr="004F10A0">
        <w:tc>
          <w:tcPr>
            <w:tcW w:w="2269" w:type="dxa"/>
            <w:shd w:val="clear" w:color="auto" w:fill="auto"/>
          </w:tcPr>
          <w:p w14:paraId="7D89386A" w14:textId="77777777"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636F7" w14:textId="34DE98B0" w:rsidR="00A137C9" w:rsidRPr="00A2540E" w:rsidRDefault="00CD32FE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32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Całodobowe usługi ochrony osób  i mienia na terenie Szpitala.</w:t>
            </w:r>
          </w:p>
        </w:tc>
      </w:tr>
      <w:tr w:rsidR="00CD32FE" w:rsidRPr="00A2540E" w14:paraId="0BE57EE7" w14:textId="77777777" w:rsidTr="007D1D30">
        <w:tc>
          <w:tcPr>
            <w:tcW w:w="2269" w:type="dxa"/>
            <w:shd w:val="clear" w:color="auto" w:fill="auto"/>
          </w:tcPr>
          <w:p w14:paraId="3B1F6C9C" w14:textId="77777777" w:rsidR="00CD32FE" w:rsidRPr="00A2540E" w:rsidRDefault="00CD32FE" w:rsidP="007D1D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F968127" w14:textId="470160F4" w:rsidR="00CD32FE" w:rsidRPr="00A2540E" w:rsidRDefault="00CD32FE" w:rsidP="007D1D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D32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SZP-271-32/24</w:t>
            </w:r>
          </w:p>
        </w:tc>
      </w:tr>
    </w:tbl>
    <w:p w14:paraId="35DC9D6A" w14:textId="77777777"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6B8FC917" w14:textId="25B97DB0"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D32FE" w:rsidRPr="00CD32FE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14:paraId="0622728B" w14:textId="77777777"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14:paraId="65DFD576" w14:textId="77777777" w:rsidTr="00A137C9">
        <w:tc>
          <w:tcPr>
            <w:tcW w:w="617" w:type="dxa"/>
            <w:shd w:val="clear" w:color="auto" w:fill="auto"/>
            <w:vAlign w:val="center"/>
          </w:tcPr>
          <w:p w14:paraId="7290E34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14:paraId="3B6C487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14:paraId="44254BF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14:paraId="70CBFEB7" w14:textId="77777777" w:rsidTr="00A137C9">
        <w:tc>
          <w:tcPr>
            <w:tcW w:w="617" w:type="dxa"/>
            <w:shd w:val="clear" w:color="auto" w:fill="auto"/>
            <w:vAlign w:val="center"/>
          </w:tcPr>
          <w:p w14:paraId="570CF971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14:paraId="27CA3B45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14508A08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14:paraId="52C077FF" w14:textId="77777777" w:rsidTr="00A137C9">
        <w:tc>
          <w:tcPr>
            <w:tcW w:w="617" w:type="dxa"/>
            <w:shd w:val="clear" w:color="auto" w:fill="auto"/>
            <w:vAlign w:val="center"/>
          </w:tcPr>
          <w:p w14:paraId="5CF799F4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14:paraId="21DA2000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14:paraId="480A6B3A" w14:textId="77777777"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CC84901" w14:textId="2A8CEBF7"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D32FE" w:rsidRPr="00CD32FE">
        <w:rPr>
          <w:rFonts w:ascii="Arial" w:hAnsi="Arial" w:cs="Arial"/>
          <w:sz w:val="24"/>
          <w:szCs w:val="24"/>
        </w:rPr>
        <w:t>(</w:t>
      </w:r>
      <w:proofErr w:type="spellStart"/>
      <w:r w:rsidR="00CD32FE" w:rsidRPr="00CD32FE">
        <w:rPr>
          <w:rFonts w:ascii="Arial" w:hAnsi="Arial" w:cs="Arial"/>
          <w:sz w:val="24"/>
          <w:szCs w:val="24"/>
        </w:rPr>
        <w:t>t.j</w:t>
      </w:r>
      <w:proofErr w:type="spellEnd"/>
      <w:r w:rsidR="00CD32FE" w:rsidRPr="00CD32FE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14:paraId="17BC4020" w14:textId="77777777" w:rsidTr="00A137C9">
        <w:tc>
          <w:tcPr>
            <w:tcW w:w="617" w:type="dxa"/>
            <w:shd w:val="clear" w:color="auto" w:fill="auto"/>
            <w:vAlign w:val="center"/>
          </w:tcPr>
          <w:p w14:paraId="6AA57D42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14:paraId="69C33B45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14:paraId="01C5AE4C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14:paraId="45928942" w14:textId="77777777" w:rsidTr="00A137C9">
        <w:tc>
          <w:tcPr>
            <w:tcW w:w="617" w:type="dxa"/>
            <w:shd w:val="clear" w:color="auto" w:fill="auto"/>
            <w:vAlign w:val="center"/>
          </w:tcPr>
          <w:p w14:paraId="2BF4CD0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14:paraId="696AD91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43163240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14:paraId="5642F3A7" w14:textId="77777777" w:rsidTr="00A137C9">
        <w:tc>
          <w:tcPr>
            <w:tcW w:w="617" w:type="dxa"/>
            <w:shd w:val="clear" w:color="auto" w:fill="auto"/>
            <w:vAlign w:val="center"/>
          </w:tcPr>
          <w:p w14:paraId="21A871CF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14:paraId="5622DAF4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14:paraId="1236AACB" w14:textId="77777777"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18A3990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14:paraId="0ECF38BC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14:paraId="2F300C80" w14:textId="77777777" w:rsidTr="004F10A0">
        <w:tc>
          <w:tcPr>
            <w:tcW w:w="2660" w:type="dxa"/>
            <w:shd w:val="clear" w:color="auto" w:fill="auto"/>
          </w:tcPr>
          <w:p w14:paraId="3EC03B98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BB1201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6AE9DC1" w14:textId="77777777"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3E6FCCF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F7D693D" w14:textId="77777777"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93B3369" w14:textId="77777777"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CD32F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14:paraId="615C5DAB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5BB6FE" w14:textId="77777777" w:rsidR="001401AE" w:rsidRDefault="001401AE" w:rsidP="00025386">
      <w:pPr>
        <w:spacing w:after="0" w:line="240" w:lineRule="auto"/>
      </w:pPr>
      <w:r>
        <w:separator/>
      </w:r>
    </w:p>
  </w:endnote>
  <w:endnote w:type="continuationSeparator" w:id="0">
    <w:p w14:paraId="10C26323" w14:textId="77777777" w:rsidR="001401AE" w:rsidRDefault="001401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14B526" w14:textId="77777777" w:rsidR="00CD32FE" w:rsidRDefault="00CD32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515FA" w14:textId="77777777" w:rsidR="00025386" w:rsidRDefault="00B1763A" w:rsidP="00025386">
    <w:pPr>
      <w:pStyle w:val="Stopka"/>
      <w:tabs>
        <w:tab w:val="clear" w:pos="4536"/>
      </w:tabs>
      <w:jc w:val="center"/>
    </w:pPr>
    <w:r>
      <w:rPr>
        <w:noProof/>
      </w:rPr>
      <w:pict w14:anchorId="3E9C151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C78D3B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25DE5CC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7622DC" w14:textId="77777777" w:rsidR="00CD32FE" w:rsidRDefault="00CD32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E1BFEA" w14:textId="77777777" w:rsidR="001401AE" w:rsidRDefault="001401AE" w:rsidP="00025386">
      <w:pPr>
        <w:spacing w:after="0" w:line="240" w:lineRule="auto"/>
      </w:pPr>
      <w:r>
        <w:separator/>
      </w:r>
    </w:p>
  </w:footnote>
  <w:footnote w:type="continuationSeparator" w:id="0">
    <w:p w14:paraId="59965AE2" w14:textId="77777777" w:rsidR="001401AE" w:rsidRDefault="001401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4B7E8" w14:textId="77777777" w:rsidR="00CD32FE" w:rsidRDefault="00CD32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786A6" w14:textId="77777777" w:rsidR="00CD32FE" w:rsidRDefault="00CD32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2D532E" w14:textId="77777777" w:rsidR="00CD32FE" w:rsidRDefault="00CD32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1795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01AE"/>
    <w:rsid w:val="00025386"/>
    <w:rsid w:val="000423B9"/>
    <w:rsid w:val="00053927"/>
    <w:rsid w:val="00084786"/>
    <w:rsid w:val="001401AE"/>
    <w:rsid w:val="0016158F"/>
    <w:rsid w:val="001C2314"/>
    <w:rsid w:val="00213980"/>
    <w:rsid w:val="0024648D"/>
    <w:rsid w:val="002D4F77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1763A"/>
    <w:rsid w:val="00B641BE"/>
    <w:rsid w:val="00B77707"/>
    <w:rsid w:val="00BE3BCE"/>
    <w:rsid w:val="00CB29AC"/>
    <w:rsid w:val="00CD32FE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5CB3F7"/>
  <w15:chartTrackingRefBased/>
  <w15:docId w15:val="{5B05C3DA-C56D-45F4-AEC1-F97E281AE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4</cp:revision>
  <cp:lastPrinted>2024-10-15T08:06:00Z</cp:lastPrinted>
  <dcterms:created xsi:type="dcterms:W3CDTF">2024-10-11T09:05:00Z</dcterms:created>
  <dcterms:modified xsi:type="dcterms:W3CDTF">2024-10-15T08:06:00Z</dcterms:modified>
</cp:coreProperties>
</file>