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1E5391" w14:textId="2430E82A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F33241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FB98164" w14:textId="77777777" w:rsidTr="00467CA2">
        <w:tc>
          <w:tcPr>
            <w:tcW w:w="2800" w:type="dxa"/>
            <w:shd w:val="clear" w:color="auto" w:fill="auto"/>
          </w:tcPr>
          <w:p w14:paraId="1078CE8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598A7DB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C6C2B9D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CD20292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7C7B96B" w14:textId="77777777" w:rsidTr="00467CA2">
        <w:tc>
          <w:tcPr>
            <w:tcW w:w="2800" w:type="dxa"/>
            <w:shd w:val="clear" w:color="auto" w:fill="auto"/>
          </w:tcPr>
          <w:p w14:paraId="1AA5B7F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28F420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CE471A4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2E8606B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42121D4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5992D88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1B8155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83D6002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0747719" w14:textId="014394E5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5B4A24" w:rsidRPr="005B4A24">
        <w:rPr>
          <w:rFonts w:ascii="Arial" w:hAnsi="Arial" w:cs="Arial"/>
          <w:sz w:val="24"/>
          <w:szCs w:val="24"/>
        </w:rPr>
        <w:t>(t.j. Dz. U. z 2024 poz. 1320)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7D3C79F3" w14:textId="77777777" w:rsidTr="00467CA2">
        <w:tc>
          <w:tcPr>
            <w:tcW w:w="2269" w:type="dxa"/>
            <w:shd w:val="clear" w:color="auto" w:fill="auto"/>
          </w:tcPr>
          <w:p w14:paraId="7F09D8D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7D18DDF" w14:textId="5899BBB6" w:rsidR="00D520D3" w:rsidRPr="00A2540E" w:rsidRDefault="005B4A2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B4A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Całodobowe usługi ochrony osób  i mienia na terenie Szpitala.</w:t>
            </w:r>
          </w:p>
        </w:tc>
      </w:tr>
      <w:tr w:rsidR="005B4A24" w:rsidRPr="00A2540E" w14:paraId="5DECCF72" w14:textId="77777777" w:rsidTr="007D1D30">
        <w:tc>
          <w:tcPr>
            <w:tcW w:w="2269" w:type="dxa"/>
            <w:shd w:val="clear" w:color="auto" w:fill="auto"/>
          </w:tcPr>
          <w:p w14:paraId="19539123" w14:textId="77777777" w:rsidR="005B4A24" w:rsidRPr="00A2540E" w:rsidRDefault="005B4A24" w:rsidP="007D1D3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5F39D78" w14:textId="2F72A337" w:rsidR="005B4A24" w:rsidRPr="00A2540E" w:rsidRDefault="005B4A24" w:rsidP="007D1D3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B4A2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SZP-271-32/24</w:t>
            </w:r>
          </w:p>
        </w:tc>
      </w:tr>
    </w:tbl>
    <w:p w14:paraId="517AD844" w14:textId="60DF33DC" w:rsidR="00DC652A" w:rsidRPr="00053927" w:rsidRDefault="005B4A2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0C79918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449193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735A2C2C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55D8D37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50FF7349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72F69E78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7A2A5175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4483FD0D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168FA5D4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1FD98225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6628DE5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3DEA7CD5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7C3CDEB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5DBFA8B4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CB7F6A8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p w14:paraId="587E48C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7FBAA12D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1C29AE31" w14:textId="77777777" w:rsidTr="00467CA2">
        <w:tc>
          <w:tcPr>
            <w:tcW w:w="2660" w:type="dxa"/>
            <w:shd w:val="clear" w:color="auto" w:fill="auto"/>
          </w:tcPr>
          <w:p w14:paraId="35C645F7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276F01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7E4A61F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19C5ED53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92E3895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D3D8524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5B4A24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060C47CD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F659F" w14:textId="77777777" w:rsidR="0010041F" w:rsidRDefault="0010041F" w:rsidP="00025386">
      <w:pPr>
        <w:spacing w:after="0" w:line="240" w:lineRule="auto"/>
      </w:pPr>
      <w:r>
        <w:separator/>
      </w:r>
    </w:p>
  </w:endnote>
  <w:endnote w:type="continuationSeparator" w:id="0">
    <w:p w14:paraId="2514D27D" w14:textId="77777777" w:rsidR="0010041F" w:rsidRDefault="001004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DF243" w14:textId="77777777" w:rsidR="005B4A24" w:rsidRDefault="005B4A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BB57E" w14:textId="77777777" w:rsidR="00025386" w:rsidRDefault="00F33241" w:rsidP="00025386">
    <w:pPr>
      <w:pStyle w:val="Stopka"/>
      <w:tabs>
        <w:tab w:val="clear" w:pos="4536"/>
      </w:tabs>
      <w:jc w:val="center"/>
    </w:pPr>
    <w:r>
      <w:rPr>
        <w:noProof/>
      </w:rPr>
      <w:pict w14:anchorId="68F05591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0AE7A3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9368D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E99F17" w14:textId="77777777" w:rsidR="005B4A24" w:rsidRDefault="005B4A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8C351C" w14:textId="77777777" w:rsidR="0010041F" w:rsidRDefault="0010041F" w:rsidP="00025386">
      <w:pPr>
        <w:spacing w:after="0" w:line="240" w:lineRule="auto"/>
      </w:pPr>
      <w:r>
        <w:separator/>
      </w:r>
    </w:p>
  </w:footnote>
  <w:footnote w:type="continuationSeparator" w:id="0">
    <w:p w14:paraId="33A25BC4" w14:textId="77777777" w:rsidR="0010041F" w:rsidRDefault="001004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FFB21" w14:textId="77777777" w:rsidR="005B4A24" w:rsidRDefault="005B4A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9B63" w14:textId="77777777" w:rsidR="005B4A24" w:rsidRDefault="005B4A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667F3" w14:textId="77777777" w:rsidR="005B4A24" w:rsidRDefault="005B4A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34210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041F"/>
    <w:rsid w:val="00025386"/>
    <w:rsid w:val="000423B9"/>
    <w:rsid w:val="00053927"/>
    <w:rsid w:val="00066C44"/>
    <w:rsid w:val="00071D4C"/>
    <w:rsid w:val="00084786"/>
    <w:rsid w:val="0010041F"/>
    <w:rsid w:val="0016158F"/>
    <w:rsid w:val="001C2314"/>
    <w:rsid w:val="00213980"/>
    <w:rsid w:val="00245A76"/>
    <w:rsid w:val="004374F2"/>
    <w:rsid w:val="00460705"/>
    <w:rsid w:val="00467CA2"/>
    <w:rsid w:val="00485239"/>
    <w:rsid w:val="004E27D7"/>
    <w:rsid w:val="0055145C"/>
    <w:rsid w:val="005624D8"/>
    <w:rsid w:val="005B4A24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A47D5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241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E3CD0"/>
  <w15:chartTrackingRefBased/>
  <w15:docId w15:val="{6096A5C9-F9D3-4459-BBF4-E22AE158D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283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Elżbieta Jastrzębska-Kukawka</cp:lastModifiedBy>
  <cp:revision>5</cp:revision>
  <cp:lastPrinted>2024-10-15T08:04:00Z</cp:lastPrinted>
  <dcterms:created xsi:type="dcterms:W3CDTF">2024-10-11T09:05:00Z</dcterms:created>
  <dcterms:modified xsi:type="dcterms:W3CDTF">2024-10-15T08:05:00Z</dcterms:modified>
</cp:coreProperties>
</file>