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176F6C65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="00B82FCB" w:rsidRPr="00B82FCB">
        <w:rPr>
          <w:b/>
          <w:sz w:val="24"/>
        </w:rPr>
        <w:t>DE-dzp.272-</w:t>
      </w:r>
      <w:r w:rsidR="002769C4">
        <w:rPr>
          <w:b/>
          <w:sz w:val="24"/>
        </w:rPr>
        <w:t>495</w:t>
      </w:r>
      <w:r w:rsidR="00B82FCB" w:rsidRPr="00B82FCB">
        <w:rPr>
          <w:b/>
          <w:sz w:val="24"/>
        </w:rPr>
        <w:t>/24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55308C7B" w14:textId="4B3FFC7A" w:rsidR="002769C4" w:rsidRPr="002769C4" w:rsidRDefault="002769C4" w:rsidP="002769C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2769C4">
        <w:rPr>
          <w:rFonts w:ascii="Verdana" w:eastAsia="Times New Roman" w:hAnsi="Verdana"/>
          <w:b/>
          <w:sz w:val="20"/>
          <w:szCs w:val="20"/>
          <w:lang w:eastAsia="pl-PL"/>
        </w:rPr>
        <w:t>dostawa materiałów promocyjnych w ramach projektu Erasmus+ mobilność edukacyjna studentów i pracowników - DE-dzp.272-495/24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</w:p>
    <w:p w14:paraId="706742F4" w14:textId="57398858" w:rsidR="00B12BC7" w:rsidRPr="00B12BC7" w:rsidRDefault="00B12BC7" w:rsidP="002769C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 xml:space="preserve">. zm.), z </w:t>
      </w:r>
      <w:r w:rsidRPr="00B12BC7">
        <w:rPr>
          <w:rFonts w:ascii="Times New Roman" w:hAnsi="Times New Roman"/>
          <w:sz w:val="24"/>
          <w:szCs w:val="24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4A5E0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23F41" w14:textId="77777777" w:rsidR="004A5E07" w:rsidRDefault="004A5E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C5B89" w14:textId="77777777" w:rsidR="004A5E07" w:rsidRDefault="004A5E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78972" w14:textId="77777777" w:rsidR="004A5E07" w:rsidRDefault="003A1EAF" w:rsidP="004A5E07">
    <w:pPr>
      <w:pStyle w:val="Nagwek"/>
      <w:rPr>
        <w:sz w:val="24"/>
        <w:szCs w:val="24"/>
        <w:lang w:eastAsia="en-US"/>
      </w:rPr>
    </w:pPr>
    <w:r>
      <w:t xml:space="preserve">                                                                                                                                                          Załącznik nr 5</w:t>
    </w:r>
    <w:r w:rsidR="004A5E07">
      <w:rPr>
        <w:sz w:val="24"/>
        <w:szCs w:val="24"/>
        <w:lang w:eastAsia="en-US"/>
      </w:rPr>
      <w:pict w14:anchorId="40C920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1" o:spid="_x0000_s1027" type="#_x0000_t75" style="position:absolute;margin-left:202.15pt;margin-top:-10.4pt;width:213.75pt;height:47.6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0 675 0 20588 6821 20588 7806 20588 13491 17550 20691 16538 20918 12488 19099 11475 16522 6075 16674 4388 14779 3375 6821 675 0 675">
          <v:imagedata r:id="rId1" o:title=""/>
          <w10:wrap type="tight"/>
        </v:shape>
      </w:pict>
    </w:r>
    <w:r w:rsidR="004A5E07">
      <w:rPr>
        <w:sz w:val="24"/>
        <w:szCs w:val="24"/>
        <w:lang w:eastAsia="en-US"/>
      </w:rPr>
      <w:pict w14:anchorId="7EF90B68">
        <v:shape id="grafika1" o:spid="_x0000_s1026" type="#_x0000_t75" style="position:absolute;margin-left:415.65pt;margin-top:-24.05pt;width:80.8pt;height:71.4pt;z-index:-251655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wrapcoords="-200 0 -200 21373 21600 21373 21600 0 -200 0">
          <v:imagedata r:id="rId2" o:title=""/>
          <w10:wrap type="tight" anchorx="margin"/>
        </v:shape>
      </w:pict>
    </w:r>
  </w:p>
  <w:p w14:paraId="488382B5" w14:textId="74A0AD35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581F6" w14:textId="77777777" w:rsidR="004A5E07" w:rsidRDefault="004A5E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761B4"/>
    <w:rsid w:val="001F4E82"/>
    <w:rsid w:val="00237270"/>
    <w:rsid w:val="0027543C"/>
    <w:rsid w:val="002769C4"/>
    <w:rsid w:val="00285E58"/>
    <w:rsid w:val="00337243"/>
    <w:rsid w:val="003A1EAF"/>
    <w:rsid w:val="003D1274"/>
    <w:rsid w:val="00430A9F"/>
    <w:rsid w:val="004A5E07"/>
    <w:rsid w:val="005741C5"/>
    <w:rsid w:val="005E5BD1"/>
    <w:rsid w:val="00623F70"/>
    <w:rsid w:val="008C0748"/>
    <w:rsid w:val="008E5450"/>
    <w:rsid w:val="0091038E"/>
    <w:rsid w:val="00927537"/>
    <w:rsid w:val="0093180B"/>
    <w:rsid w:val="00B12BC7"/>
    <w:rsid w:val="00B82FCB"/>
    <w:rsid w:val="00BC579B"/>
    <w:rsid w:val="00D137A1"/>
    <w:rsid w:val="00D6653B"/>
    <w:rsid w:val="00D70839"/>
    <w:rsid w:val="00E15606"/>
    <w:rsid w:val="00E67EFE"/>
    <w:rsid w:val="00F06D8E"/>
    <w:rsid w:val="00F85EA7"/>
    <w:rsid w:val="00FA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65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2024-04-11T07:55:00Z</dcterms:created>
  <dcterms:modified xsi:type="dcterms:W3CDTF">2024-09-24T11:33:00Z</dcterms:modified>
</cp:coreProperties>
</file>