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7D5BB0" w14:textId="77777777" w:rsidR="00975BE6" w:rsidRDefault="00975BE6" w:rsidP="00975BE6">
      <w:pPr>
        <w:spacing w:line="360" w:lineRule="auto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Załącznik nr 1</w:t>
      </w:r>
    </w:p>
    <w:p w14:paraId="743353CA" w14:textId="77777777" w:rsidR="00975BE6" w:rsidRDefault="00975BE6" w:rsidP="00975BE6">
      <w:pPr>
        <w:tabs>
          <w:tab w:val="left" w:pos="694"/>
          <w:tab w:val="right" w:pos="9000"/>
        </w:tabs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FORMULARZ OFERTY</w:t>
      </w:r>
    </w:p>
    <w:p w14:paraId="702258F4" w14:textId="77777777" w:rsidR="00975BE6" w:rsidRDefault="00975BE6" w:rsidP="00975BE6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NAZWA WYKONAWCY lub Wykonawców w przypadku oferty wspólnej: ……………………………………………………………………</w:t>
      </w:r>
    </w:p>
    <w:p w14:paraId="70BB6A1F" w14:textId="478B5E37" w:rsidR="00975BE6" w:rsidRDefault="00975BE6" w:rsidP="00975BE6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FORMA PROWADZONEJ DZIAŁALNOŚCI: ..........................................</w:t>
      </w:r>
    </w:p>
    <w:p w14:paraId="60E30D3D" w14:textId="77777777" w:rsidR="00975BE6" w:rsidRDefault="00975BE6" w:rsidP="00975BE6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ADRES:……………………………………………………………………………………….</w:t>
      </w:r>
    </w:p>
    <w:p w14:paraId="017FBF3F" w14:textId="77777777" w:rsidR="00975BE6" w:rsidRDefault="00975BE6" w:rsidP="00975BE6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POWIAT:…………………………………WOJEWÓDZTWO …………………………….</w:t>
      </w:r>
    </w:p>
    <w:p w14:paraId="1CD87E73" w14:textId="77777777" w:rsidR="00975BE6" w:rsidRDefault="00975BE6" w:rsidP="00975BE6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en-US"/>
        </w:rPr>
      </w:pPr>
      <w:r>
        <w:rPr>
          <w:rFonts w:ascii="Verdana" w:hAnsi="Verdana"/>
          <w:sz w:val="20"/>
          <w:szCs w:val="20"/>
          <w:lang w:val="de-DE"/>
        </w:rPr>
        <w:t>TEL./FAX/ E-MAIL…………………………………………………………………………..</w:t>
      </w:r>
    </w:p>
    <w:p w14:paraId="3877BBD9" w14:textId="77777777" w:rsidR="00975BE6" w:rsidRDefault="00975BE6" w:rsidP="00975BE6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>
        <w:rPr>
          <w:rFonts w:ascii="Verdana" w:hAnsi="Verdana"/>
          <w:sz w:val="20"/>
          <w:szCs w:val="20"/>
        </w:rPr>
        <w:t>REGON:………………………………………………</w:t>
      </w:r>
    </w:p>
    <w:p w14:paraId="646E5067" w14:textId="77777777" w:rsidR="00975BE6" w:rsidRDefault="00975BE6" w:rsidP="00975BE6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BANK/ NR KONTA ………………………………………………………………………….</w:t>
      </w:r>
    </w:p>
    <w:p w14:paraId="770F7C65" w14:textId="77777777" w:rsidR="00975BE6" w:rsidRDefault="00975BE6" w:rsidP="00975BE6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Do: Nazwa i siedziba Zamawiającego:</w:t>
      </w:r>
    </w:p>
    <w:p w14:paraId="28242DFF" w14:textId="77777777" w:rsidR="00975BE6" w:rsidRDefault="00975BE6" w:rsidP="00975BE6">
      <w:pPr>
        <w:ind w:right="-11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Akademia Górniczo - Hutnicza</w:t>
      </w:r>
    </w:p>
    <w:p w14:paraId="0F055A7E" w14:textId="77777777" w:rsidR="00975BE6" w:rsidRDefault="00975BE6" w:rsidP="00975BE6">
      <w:pPr>
        <w:ind w:right="-11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im. Stanisława Staszica w Krakowie</w:t>
      </w:r>
    </w:p>
    <w:p w14:paraId="5B6D58DB" w14:textId="77777777" w:rsidR="00975BE6" w:rsidRDefault="00975BE6" w:rsidP="00975BE6">
      <w:pPr>
        <w:ind w:right="-11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0CF6B589" w14:textId="77777777" w:rsidR="00975BE6" w:rsidRDefault="00975BE6" w:rsidP="00975BE6">
      <w:pPr>
        <w:ind w:right="-11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6F9EF26D" w14:textId="77777777" w:rsidR="00975BE6" w:rsidRDefault="00975BE6" w:rsidP="00975BE6">
      <w:pPr>
        <w:widowControl w:val="0"/>
        <w:spacing w:line="276" w:lineRule="auto"/>
        <w:ind w:right="1"/>
        <w:rPr>
          <w:rFonts w:ascii="Verdana" w:hAnsi="Verdana"/>
          <w:b/>
          <w:sz w:val="20"/>
          <w:szCs w:val="20"/>
        </w:rPr>
      </w:pPr>
    </w:p>
    <w:p w14:paraId="3FC73F80" w14:textId="48AA3367" w:rsidR="00975BE6" w:rsidRDefault="00975BE6" w:rsidP="00975BE6">
      <w:pPr>
        <w:widowControl w:val="0"/>
        <w:autoSpaceDE w:val="0"/>
        <w:autoSpaceDN w:val="0"/>
        <w:adjustRightInd w:val="0"/>
        <w:spacing w:after="120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</w:rPr>
        <w:t>Przystępując do postępowania o udzielenie zamówienia publicznego, którego przedmiotem jest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Przystosowanie pawilonu D-10 na terenie AGH w Krakowie do aktualnych przepisów przeciwpożarowych - DE-dzp.272-572/24</w:t>
      </w:r>
      <w:r>
        <w:rPr>
          <w:rFonts w:ascii="Verdana" w:hAnsi="Verdana"/>
          <w:b/>
          <w:iCs/>
          <w:color w:val="000000"/>
          <w:sz w:val="20"/>
          <w:szCs w:val="20"/>
          <w:lang w:eastAsia="pl-PL"/>
        </w:rPr>
        <w:t>,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59DBEDBC" w14:textId="77777777" w:rsidR="00975BE6" w:rsidRDefault="00975BE6" w:rsidP="00975BE6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653C3623" w14:textId="77777777" w:rsidR="00975BE6" w:rsidRDefault="00975BE6" w:rsidP="00975BE6">
      <w:pPr>
        <w:widowControl w:val="0"/>
        <w:spacing w:line="264" w:lineRule="auto"/>
        <w:ind w:right="1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51F5CBAF" w14:textId="77777777" w:rsidR="00975BE6" w:rsidRDefault="00975BE6" w:rsidP="00975BE6">
      <w:pPr>
        <w:widowControl w:val="0"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</w:p>
    <w:p w14:paraId="5D93D2C9" w14:textId="4482E4F0" w:rsidR="00975BE6" w:rsidRDefault="00975BE6" w:rsidP="00975BE6">
      <w:pPr>
        <w:widowControl w:val="0"/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Słownie brutto :........................................................................................</w:t>
      </w:r>
    </w:p>
    <w:p w14:paraId="0B0A5D89" w14:textId="77777777" w:rsidR="00975BE6" w:rsidRDefault="00975BE6" w:rsidP="00975BE6">
      <w:pPr>
        <w:pStyle w:val="Tekstpodstawowy"/>
        <w:spacing w:before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Powyższa cena zawiera podatek VAT w wysokości .......... % tj.…………………….PLN</w:t>
      </w:r>
    </w:p>
    <w:p w14:paraId="27B3158E" w14:textId="77777777" w:rsidR="00975BE6" w:rsidRDefault="00975BE6" w:rsidP="00975BE6">
      <w:pPr>
        <w:tabs>
          <w:tab w:val="left" w:pos="1276"/>
        </w:tabs>
        <w:spacing w:before="120" w:after="120"/>
        <w:jc w:val="both"/>
        <w:rPr>
          <w:rFonts w:ascii="Verdana" w:hAnsi="Verdana"/>
          <w:b/>
          <w:bCs/>
          <w:iCs/>
          <w:color w:val="000000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Termin realizacji umowy: 31.08.2025r.</w:t>
      </w:r>
      <w:r>
        <w:rPr>
          <w:rFonts w:ascii="Verdana" w:hAnsi="Verdana"/>
          <w:b/>
          <w:bCs/>
          <w:iCs/>
          <w:color w:val="000000"/>
          <w:sz w:val="20"/>
          <w:szCs w:val="20"/>
        </w:rPr>
        <w:t xml:space="preserve"> </w:t>
      </w:r>
    </w:p>
    <w:p w14:paraId="1C4EB8B0" w14:textId="77777777" w:rsidR="00975BE6" w:rsidRDefault="00975BE6" w:rsidP="00975BE6">
      <w:pPr>
        <w:widowControl w:val="0"/>
        <w:spacing w:line="360" w:lineRule="auto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u w:val="single"/>
        </w:rPr>
        <w:t xml:space="preserve">Okres udzielonej gwarancji wynosi: </w:t>
      </w:r>
      <w:r>
        <w:rPr>
          <w:rFonts w:ascii="Verdana" w:hAnsi="Verdana"/>
          <w:b/>
          <w:sz w:val="20"/>
          <w:szCs w:val="20"/>
        </w:rPr>
        <w:t>:</w:t>
      </w:r>
      <w:r>
        <w:rPr>
          <w:rFonts w:ascii="Verdana" w:hAnsi="Verdana"/>
          <w:sz w:val="20"/>
          <w:szCs w:val="20"/>
        </w:rPr>
        <w:t xml:space="preserve"> …………………miesięcy (kryterium oceny ofert)</w:t>
      </w:r>
    </w:p>
    <w:p w14:paraId="130FF216" w14:textId="77777777" w:rsidR="00975BE6" w:rsidRPr="00975BE6" w:rsidRDefault="00975BE6" w:rsidP="00975BE6">
      <w:pPr>
        <w:ind w:right="-45"/>
        <w:jc w:val="both"/>
        <w:rPr>
          <w:rFonts w:ascii="Verdana" w:hAnsi="Verdana"/>
          <w:bCs/>
          <w:sz w:val="16"/>
          <w:szCs w:val="16"/>
        </w:rPr>
      </w:pPr>
      <w:r w:rsidRPr="00975BE6">
        <w:rPr>
          <w:rFonts w:ascii="Verdana" w:hAnsi="Verdana"/>
          <w:bCs/>
          <w:i/>
          <w:iCs/>
          <w:sz w:val="16"/>
          <w:szCs w:val="16"/>
        </w:rPr>
        <w:t xml:space="preserve">*W przypadku nie podania okresu gwarancji, Zamawiający przyjmie minimalny okres gwarancji wskazany w SWZ.  </w:t>
      </w:r>
      <w:r w:rsidRPr="00975BE6">
        <w:rPr>
          <w:rFonts w:ascii="Verdana" w:hAnsi="Verdana"/>
          <w:bCs/>
          <w:sz w:val="16"/>
          <w:szCs w:val="16"/>
        </w:rPr>
        <w:t xml:space="preserve"> </w:t>
      </w:r>
    </w:p>
    <w:p w14:paraId="2E8479AB" w14:textId="77777777" w:rsidR="00975BE6" w:rsidRDefault="00975BE6" w:rsidP="00975BE6">
      <w:pPr>
        <w:ind w:right="-47"/>
        <w:jc w:val="both"/>
        <w:rPr>
          <w:rFonts w:ascii="Verdana" w:hAnsi="Verdana"/>
          <w:b/>
          <w:sz w:val="20"/>
          <w:szCs w:val="20"/>
        </w:rPr>
      </w:pPr>
    </w:p>
    <w:p w14:paraId="65C6E7AB" w14:textId="65029113" w:rsidR="00975BE6" w:rsidRDefault="00975BE6" w:rsidP="00975BE6">
      <w:pPr>
        <w:ind w:right="-4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płatności: </w:t>
      </w:r>
      <w:r>
        <w:rPr>
          <w:rFonts w:ascii="Verdana" w:hAnsi="Verdana"/>
          <w:sz w:val="20"/>
          <w:szCs w:val="20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1AB2755F" w14:textId="77777777" w:rsidR="00975BE6" w:rsidRDefault="00975BE6" w:rsidP="00975BE6">
      <w:pPr>
        <w:rPr>
          <w:rFonts w:ascii="Verdana" w:hAnsi="Verdana"/>
          <w:b/>
          <w:sz w:val="20"/>
          <w:szCs w:val="20"/>
          <w:u w:val="single"/>
        </w:rPr>
      </w:pPr>
    </w:p>
    <w:p w14:paraId="4B4D86B7" w14:textId="77777777" w:rsidR="00975BE6" w:rsidRDefault="00975BE6" w:rsidP="00975BE6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78360613" w14:textId="77777777" w:rsidR="00975BE6" w:rsidRDefault="00975BE6" w:rsidP="00975BE6">
      <w:pPr>
        <w:numPr>
          <w:ilvl w:val="0"/>
          <w:numId w:val="5"/>
        </w:numPr>
        <w:ind w:left="357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>
        <w:rPr>
          <w:rFonts w:ascii="Verdana" w:hAnsi="Verdana"/>
          <w:sz w:val="20"/>
          <w:szCs w:val="20"/>
        </w:rPr>
        <w:t xml:space="preserve"> </w:t>
      </w:r>
    </w:p>
    <w:p w14:paraId="4B9400CF" w14:textId="77777777" w:rsidR="00975BE6" w:rsidRDefault="00975BE6" w:rsidP="00975BE6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rFonts w:ascii="Verdana" w:hAnsi="Verdana"/>
          <w:sz w:val="20"/>
          <w:szCs w:val="20"/>
          <w:lang w:eastAsia="ar-SA"/>
        </w:rPr>
        <w:t>zamawiającego</w:t>
      </w:r>
      <w:r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07EFF36C" w14:textId="77777777" w:rsidR="00975BE6" w:rsidRDefault="00975BE6" w:rsidP="00975BE6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 xml:space="preserve">Oświadczamy, ze jesteśmy mikro/małym/średnim/dużym przedsiębiorstwem </w:t>
      </w:r>
      <w:r>
        <w:rPr>
          <w:rStyle w:val="Odwoanieprzypisudolnego"/>
          <w:rFonts w:ascii="Verdana" w:hAnsi="Verdana"/>
          <w:b/>
          <w:sz w:val="20"/>
          <w:szCs w:val="20"/>
        </w:rPr>
        <w:footnoteReference w:id="1"/>
      </w:r>
      <w:r>
        <w:rPr>
          <w:rFonts w:ascii="Verdana" w:hAnsi="Verdana"/>
          <w:b/>
          <w:sz w:val="20"/>
          <w:szCs w:val="20"/>
        </w:rPr>
        <w:t>*</w:t>
      </w:r>
    </w:p>
    <w:p w14:paraId="1B5A3121" w14:textId="77777777" w:rsidR="00975BE6" w:rsidRDefault="00975BE6" w:rsidP="00975BE6">
      <w:pPr>
        <w:numPr>
          <w:ilvl w:val="0"/>
          <w:numId w:val="5"/>
        </w:numPr>
        <w:tabs>
          <w:tab w:val="left" w:pos="0"/>
        </w:tabs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Oświadczamy, że oferta została sporządzona na podstawie: SWZ, Projektu, dokumentacji projektowej, </w:t>
      </w:r>
      <w:proofErr w:type="spellStart"/>
      <w:r>
        <w:rPr>
          <w:rFonts w:ascii="Verdana" w:hAnsi="Verdana"/>
          <w:sz w:val="20"/>
          <w:szCs w:val="20"/>
        </w:rPr>
        <w:t>STWiORB</w:t>
      </w:r>
      <w:proofErr w:type="spellEnd"/>
      <w:r>
        <w:rPr>
          <w:rFonts w:ascii="Verdana" w:hAnsi="Verdana"/>
          <w:sz w:val="20"/>
          <w:szCs w:val="20"/>
        </w:rPr>
        <w:t xml:space="preserve"> a oferowana cena obejmuje cały zakres robót objętych przedmiotem zamówienia, które wykonamy zgodnie z zasadami sztuki budowlanej.</w:t>
      </w:r>
    </w:p>
    <w:p w14:paraId="6E1B8FFC" w14:textId="77777777" w:rsidR="00975BE6" w:rsidRDefault="00975BE6" w:rsidP="00975BE6">
      <w:pPr>
        <w:numPr>
          <w:ilvl w:val="0"/>
          <w:numId w:val="5"/>
        </w:numPr>
        <w:tabs>
          <w:tab w:val="left" w:pos="0"/>
        </w:tabs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eastAsia="ar-SA"/>
        </w:rPr>
        <w:t xml:space="preserve">Oświadczmy, </w:t>
      </w:r>
      <w:r>
        <w:rPr>
          <w:rFonts w:ascii="Verdana" w:hAnsi="Verdana"/>
          <w:sz w:val="20"/>
          <w:szCs w:val="20"/>
        </w:rPr>
        <w:t xml:space="preserve">że materiały, urządzenia oraz wyposażenie będące podstawą do wyliczenia oferowanej przez nas ceny będą posiadały parametry nie gorsze niż wskazane w dokumentacji projektowej. </w:t>
      </w:r>
    </w:p>
    <w:p w14:paraId="326F9DF3" w14:textId="77777777" w:rsidR="00975BE6" w:rsidRDefault="00975BE6" w:rsidP="00975BE6">
      <w:pPr>
        <w:numPr>
          <w:ilvl w:val="0"/>
          <w:numId w:val="5"/>
        </w:numPr>
        <w:tabs>
          <w:tab w:val="left" w:pos="0"/>
        </w:tabs>
        <w:ind w:left="357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>
        <w:rPr>
          <w:rFonts w:ascii="Verdana" w:hAnsi="Verdana"/>
          <w:bCs/>
          <w:iCs/>
          <w:sz w:val="20"/>
          <w:szCs w:val="20"/>
          <w:lang w:eastAsia="ar-SA"/>
        </w:rPr>
        <w:t>a</w:t>
      </w:r>
      <w:r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 :</w:t>
      </w:r>
    </w:p>
    <w:p w14:paraId="7F0B403A" w14:textId="77777777" w:rsidR="00975BE6" w:rsidRDefault="00975BE6" w:rsidP="00975BE6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>a.</w:t>
      </w:r>
      <w:r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6DABDFD0" w14:textId="77777777" w:rsidR="00975BE6" w:rsidRDefault="00975BE6" w:rsidP="00975BE6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>b.</w:t>
      </w:r>
      <w:r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75B61A62" w14:textId="77777777" w:rsidR="00975BE6" w:rsidRDefault="00975BE6" w:rsidP="00975BE6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>c.</w:t>
      </w:r>
      <w:r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661F0A20" w14:textId="77777777" w:rsidR="00975BE6" w:rsidRDefault="00975BE6" w:rsidP="00975BE6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 xml:space="preserve">d. </w:t>
      </w:r>
      <w:r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4FD45673" w14:textId="77777777" w:rsidR="00975BE6" w:rsidRPr="00975BE6" w:rsidRDefault="00975BE6" w:rsidP="00975BE6">
      <w:pPr>
        <w:suppressAutoHyphens w:val="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bCs/>
          <w:iCs/>
          <w:sz w:val="20"/>
          <w:szCs w:val="20"/>
        </w:rPr>
        <w:t xml:space="preserve">7. </w:t>
      </w:r>
      <w:r>
        <w:rPr>
          <w:rFonts w:ascii="Verdana" w:hAnsi="Verdana"/>
          <w:color w:val="000000"/>
          <w:sz w:val="20"/>
          <w:szCs w:val="20"/>
        </w:rPr>
        <w:t xml:space="preserve">Oświadczam, że wypełniłem obowiązki informacyjne przewidziane w art. 13 lub art. 14 </w:t>
      </w:r>
      <w:r w:rsidRPr="00975BE6">
        <w:rPr>
          <w:rFonts w:ascii="Verdana" w:hAnsi="Verdana"/>
          <w:color w:val="000000"/>
          <w:sz w:val="16"/>
          <w:szCs w:val="16"/>
        </w:rPr>
        <w:t>RODO</w:t>
      </w:r>
      <w:r w:rsidRPr="00975BE6">
        <w:rPr>
          <w:rFonts w:ascii="Verdana" w:hAnsi="Verdana"/>
          <w:sz w:val="16"/>
          <w:szCs w:val="16"/>
        </w:rPr>
        <w:t>*</w:t>
      </w:r>
      <w:r w:rsidRPr="00975BE6">
        <w:rPr>
          <w:rFonts w:ascii="Verdana" w:hAnsi="Verdana"/>
          <w:color w:val="000000"/>
          <w:sz w:val="16"/>
          <w:szCs w:val="16"/>
        </w:rPr>
        <w:t xml:space="preserve"> wobec osób fizycznych, </w:t>
      </w:r>
      <w:r w:rsidRPr="00975BE6">
        <w:rPr>
          <w:rFonts w:ascii="Verdana" w:hAnsi="Verdana"/>
          <w:sz w:val="16"/>
          <w:szCs w:val="16"/>
        </w:rPr>
        <w:t>od których dane osobowe bezpośrednio lub pośrednio pozyskałem</w:t>
      </w:r>
      <w:r w:rsidRPr="00975BE6">
        <w:rPr>
          <w:rFonts w:ascii="Verdana" w:hAnsi="Verdana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975BE6">
        <w:rPr>
          <w:rFonts w:ascii="Verdana" w:hAnsi="Verdana"/>
          <w:sz w:val="16"/>
          <w:szCs w:val="16"/>
        </w:rPr>
        <w:t xml:space="preserve">.* * </w:t>
      </w:r>
    </w:p>
    <w:p w14:paraId="2005580A" w14:textId="77777777" w:rsidR="00975BE6" w:rsidRPr="00975BE6" w:rsidRDefault="00975BE6" w:rsidP="00975BE6">
      <w:pPr>
        <w:pStyle w:val="Tekstprzypisudolnego"/>
        <w:jc w:val="both"/>
        <w:rPr>
          <w:rFonts w:ascii="Verdana" w:hAnsi="Verdana"/>
          <w:sz w:val="16"/>
          <w:szCs w:val="16"/>
        </w:rPr>
      </w:pPr>
      <w:r w:rsidRPr="00975BE6">
        <w:rPr>
          <w:rFonts w:ascii="Verdana" w:hAnsi="Verdana"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80F3E72" w14:textId="77777777" w:rsidR="00975BE6" w:rsidRPr="00975BE6" w:rsidRDefault="00975BE6" w:rsidP="00975BE6">
      <w:pPr>
        <w:pStyle w:val="NormalnyWeb"/>
        <w:ind w:left="142" w:hanging="142"/>
        <w:jc w:val="both"/>
        <w:rPr>
          <w:rFonts w:ascii="Verdana" w:hAnsi="Verdana"/>
          <w:sz w:val="16"/>
          <w:szCs w:val="16"/>
        </w:rPr>
      </w:pPr>
      <w:r w:rsidRPr="00975BE6">
        <w:rPr>
          <w:rFonts w:ascii="Verdana" w:hAnsi="Verdana"/>
          <w:sz w:val="16"/>
          <w:szCs w:val="16"/>
        </w:rPr>
        <w:t>**</w:t>
      </w:r>
      <w:r w:rsidRPr="00975BE6">
        <w:rPr>
          <w:rFonts w:ascii="Verdana" w:hAnsi="Verdana"/>
          <w:color w:val="000000"/>
          <w:sz w:val="16"/>
          <w:szCs w:val="16"/>
        </w:rPr>
        <w:t xml:space="preserve">W przypadku gdy wykonawca </w:t>
      </w:r>
      <w:r w:rsidRPr="00975BE6">
        <w:rPr>
          <w:rFonts w:ascii="Verdana" w:hAnsi="Verdana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BDB417A" w14:textId="77777777" w:rsidR="00975BE6" w:rsidRDefault="00975BE6" w:rsidP="00975BE6">
      <w:pPr>
        <w:numPr>
          <w:ilvl w:val="0"/>
          <w:numId w:val="6"/>
        </w:numPr>
        <w:spacing w:line="264" w:lineRule="auto"/>
        <w:ind w:left="714" w:hanging="357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>
        <w:rPr>
          <w:rFonts w:ascii="Verdana" w:hAnsi="Verdana"/>
          <w:b/>
          <w:sz w:val="20"/>
          <w:szCs w:val="20"/>
        </w:rPr>
        <w:t>ppkt</w:t>
      </w:r>
      <w:proofErr w:type="spellEnd"/>
      <w:r>
        <w:rPr>
          <w:rFonts w:ascii="Verdana" w:hAnsi="Verdana"/>
          <w:b/>
          <w:sz w:val="20"/>
          <w:szCs w:val="20"/>
        </w:rPr>
        <w:t xml:space="preserve"> 4 SWZ spełniamy osobiście/ powołujemy się na zasoby podmiotu trzeciego w następującym zakresie</w:t>
      </w:r>
      <w:r>
        <w:rPr>
          <w:rStyle w:val="Odwoanieprzypisudolnego"/>
          <w:rFonts w:ascii="Verdana" w:hAnsi="Verdana"/>
          <w:b/>
          <w:sz w:val="20"/>
          <w:szCs w:val="20"/>
        </w:rPr>
        <w:footnoteReference w:id="2"/>
      </w:r>
      <w:r>
        <w:rPr>
          <w:rFonts w:ascii="Verdana" w:hAnsi="Verdana"/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14:paraId="356BC9A6" w14:textId="77777777" w:rsidR="00975BE6" w:rsidRDefault="00975BE6" w:rsidP="00975BE6">
      <w:pPr>
        <w:numPr>
          <w:ilvl w:val="0"/>
          <w:numId w:val="6"/>
        </w:numPr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975BE6" w14:paraId="64BB1929" w14:textId="77777777" w:rsidTr="00975BE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323C777" w14:textId="77777777" w:rsidR="00975BE6" w:rsidRDefault="00975BE6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EA7D1C3" w14:textId="77777777" w:rsidR="00975BE6" w:rsidRDefault="00975BE6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5726DBCA" w14:textId="77777777" w:rsidR="00975BE6" w:rsidRDefault="00975BE6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CABCD6" w14:textId="77777777" w:rsidR="00975BE6" w:rsidRDefault="00975BE6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975BE6" w14:paraId="6296F266" w14:textId="77777777" w:rsidTr="00975BE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8C1154E" w14:textId="77777777" w:rsidR="00975BE6" w:rsidRDefault="00975BE6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25B4241" w14:textId="77777777" w:rsidR="00975BE6" w:rsidRDefault="00975BE6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98744" w14:textId="77777777" w:rsidR="00975BE6" w:rsidRDefault="00975BE6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3DE23D2" w14:textId="77777777" w:rsidR="00975BE6" w:rsidRDefault="00975BE6" w:rsidP="00975BE6">
      <w:pPr>
        <w:numPr>
          <w:ilvl w:val="0"/>
          <w:numId w:val="6"/>
        </w:numPr>
        <w:tabs>
          <w:tab w:val="left" w:pos="0"/>
        </w:tabs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Oświadczenie, w przypadku </w:t>
      </w:r>
      <w:r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975BE6" w14:paraId="632E6791" w14:textId="77777777" w:rsidTr="00975BE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C11174B" w14:textId="77777777" w:rsidR="00975BE6" w:rsidRDefault="00975BE6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6B75039" w14:textId="77777777" w:rsidR="00975BE6" w:rsidRDefault="00975BE6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8D421F" w14:textId="77777777" w:rsidR="00975BE6" w:rsidRDefault="00975BE6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975BE6" w14:paraId="5D39C694" w14:textId="77777777" w:rsidTr="00975BE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6480A62" w14:textId="77777777" w:rsidR="00975BE6" w:rsidRDefault="00975BE6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4C309E0" w14:textId="77777777" w:rsidR="00975BE6" w:rsidRDefault="00975BE6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5E99AA" w14:textId="77777777" w:rsidR="00975BE6" w:rsidRDefault="00975BE6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975BE6" w14:paraId="7F92D115" w14:textId="77777777" w:rsidTr="00975BE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C8401F9" w14:textId="77777777" w:rsidR="00975BE6" w:rsidRDefault="00975BE6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F4C57A4" w14:textId="77777777" w:rsidR="00975BE6" w:rsidRDefault="00975BE6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CB1288" w14:textId="77777777" w:rsidR="00975BE6" w:rsidRDefault="00975BE6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E6BFF33" w14:textId="77777777" w:rsidR="00975BE6" w:rsidRDefault="00975BE6" w:rsidP="00975BE6">
      <w:pPr>
        <w:numPr>
          <w:ilvl w:val="0"/>
          <w:numId w:val="6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502A2902" w14:textId="77777777" w:rsidR="00975BE6" w:rsidRDefault="00975BE6" w:rsidP="00975BE6">
      <w:pPr>
        <w:pStyle w:val="Nagwek1"/>
        <w:numPr>
          <w:ilvl w:val="0"/>
          <w:numId w:val="7"/>
        </w:numPr>
        <w:rPr>
          <w:rFonts w:ascii="Verdana" w:hAnsi="Verdana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ab/>
        <w:t>Imię i Nazwisko</w:t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</w:p>
    <w:p w14:paraId="7C7417A0" w14:textId="77777777" w:rsidR="00975BE6" w:rsidRDefault="00975BE6" w:rsidP="00975BE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0CBB5688" w14:textId="77777777" w:rsidR="00975BE6" w:rsidRDefault="00975BE6" w:rsidP="00975BE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</w:p>
    <w:p w14:paraId="09F34732" w14:textId="77777777" w:rsidR="00975BE6" w:rsidRDefault="00975BE6" w:rsidP="00975BE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</w:p>
    <w:p w14:paraId="54FF0DF3" w14:textId="77777777" w:rsidR="00975BE6" w:rsidRDefault="00975BE6" w:rsidP="00975BE6">
      <w:pPr>
        <w:numPr>
          <w:ilvl w:val="0"/>
          <w:numId w:val="6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upoważnienie dla powyżej wskazanych osób wynika z następującego (</w:t>
      </w:r>
      <w:proofErr w:type="spellStart"/>
      <w:r>
        <w:rPr>
          <w:rFonts w:ascii="Verdana" w:hAnsi="Verdana"/>
          <w:sz w:val="20"/>
          <w:szCs w:val="20"/>
        </w:rPr>
        <w:t>ych</w:t>
      </w:r>
      <w:proofErr w:type="spellEnd"/>
      <w:r>
        <w:rPr>
          <w:rFonts w:ascii="Verdana" w:hAnsi="Verdana"/>
          <w:sz w:val="20"/>
          <w:szCs w:val="20"/>
        </w:rPr>
        <w:t>) dokumentu(ów)</w:t>
      </w:r>
    </w:p>
    <w:p w14:paraId="57C6F360" w14:textId="77777777" w:rsidR="00975BE6" w:rsidRDefault="00975BE6" w:rsidP="00975BE6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…………………………………………………………………...........................……które dołączamy do oferty.</w:t>
      </w:r>
    </w:p>
    <w:p w14:paraId="06738A63" w14:textId="77777777" w:rsidR="00975BE6" w:rsidRDefault="00975BE6" w:rsidP="00975BE6">
      <w:pPr>
        <w:numPr>
          <w:ilvl w:val="0"/>
          <w:numId w:val="6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załącznikami do niniejszej oferty są:</w:t>
      </w:r>
    </w:p>
    <w:p w14:paraId="1990A9A5" w14:textId="77777777" w:rsidR="00975BE6" w:rsidRDefault="00975BE6" w:rsidP="00975BE6">
      <w:pPr>
        <w:numPr>
          <w:ilvl w:val="1"/>
          <w:numId w:val="8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5DC8E2D3" w14:textId="77777777" w:rsidR="00975BE6" w:rsidRDefault="00975BE6" w:rsidP="00975BE6">
      <w:pPr>
        <w:numPr>
          <w:ilvl w:val="1"/>
          <w:numId w:val="8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7EB2A838" w14:textId="77777777" w:rsidR="00975BE6" w:rsidRDefault="00975BE6" w:rsidP="00975BE6">
      <w:pPr>
        <w:numPr>
          <w:ilvl w:val="1"/>
          <w:numId w:val="8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26EC57F1" w14:textId="77777777" w:rsidR="00975BE6" w:rsidRDefault="00975BE6" w:rsidP="00975BE6">
      <w:pPr>
        <w:tabs>
          <w:tab w:val="left" w:pos="0"/>
        </w:tabs>
        <w:spacing w:line="264" w:lineRule="auto"/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53F68C18" w14:textId="77777777" w:rsidR="00975BE6" w:rsidRDefault="00975BE6" w:rsidP="00975BE6">
      <w:pPr>
        <w:tabs>
          <w:tab w:val="left" w:pos="0"/>
        </w:tabs>
        <w:spacing w:line="264" w:lineRule="auto"/>
        <w:ind w:left="720" w:right="1"/>
        <w:contextualSpacing/>
        <w:jc w:val="center"/>
        <w:rPr>
          <w:rFonts w:ascii="Verdana" w:hAnsi="Verdana"/>
          <w:sz w:val="20"/>
          <w:szCs w:val="20"/>
          <w:highlight w:val="yellow"/>
          <w:lang w:eastAsia="pl-PL"/>
        </w:rPr>
      </w:pPr>
      <w:r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14:paraId="0FED80B3" w14:textId="77777777" w:rsidR="00FE545C" w:rsidRPr="00975BE6" w:rsidRDefault="00FE545C" w:rsidP="00975BE6"/>
    <w:sectPr w:rsidR="00FE545C" w:rsidRPr="00975B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05F7E5" w14:textId="77777777" w:rsidR="002D72D9" w:rsidRDefault="002D72D9">
      <w:r>
        <w:separator/>
      </w:r>
    </w:p>
  </w:endnote>
  <w:endnote w:type="continuationSeparator" w:id="0">
    <w:p w14:paraId="04384E21" w14:textId="77777777" w:rsidR="002D72D9" w:rsidRDefault="002D7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7FF3A5" w14:textId="77777777" w:rsidR="00914ED8" w:rsidRDefault="00914E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77883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63F540" w14:textId="77777777" w:rsidR="00914ED8" w:rsidRDefault="00914E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E81531" w14:textId="77777777" w:rsidR="002D72D9" w:rsidRDefault="002D72D9">
      <w:r>
        <w:separator/>
      </w:r>
    </w:p>
  </w:footnote>
  <w:footnote w:type="continuationSeparator" w:id="0">
    <w:p w14:paraId="30F82493" w14:textId="77777777" w:rsidR="002D72D9" w:rsidRDefault="002D72D9">
      <w:r>
        <w:continuationSeparator/>
      </w:r>
    </w:p>
  </w:footnote>
  <w:footnote w:id="1">
    <w:p w14:paraId="346962DD" w14:textId="77777777" w:rsidR="00975BE6" w:rsidRDefault="00975BE6" w:rsidP="00975BE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4A029293" w14:textId="77777777" w:rsidR="00975BE6" w:rsidRDefault="00975BE6" w:rsidP="00975BE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103E92" w14:textId="77777777" w:rsidR="00914ED8" w:rsidRDefault="00914E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42FF36" w14:textId="776AC1E7" w:rsidR="00F53146" w:rsidRPr="00975BE6" w:rsidRDefault="00F53146" w:rsidP="00975B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08AE97" w14:textId="77777777" w:rsidR="00914ED8" w:rsidRDefault="00914E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9D068F1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5C9A087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881430"/>
    <w:multiLevelType w:val="hybridMultilevel"/>
    <w:tmpl w:val="F26E0F78"/>
    <w:lvl w:ilvl="0" w:tplc="DB608FEA">
      <w:start w:val="8"/>
      <w:numFmt w:val="decimal"/>
      <w:lvlText w:val="%1."/>
      <w:lvlJc w:val="left"/>
      <w:pPr>
        <w:ind w:left="720" w:hanging="360"/>
      </w:pPr>
      <w:rPr>
        <w:color w:val="00000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8575903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159050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32989880">
    <w:abstractNumId w:val="3"/>
  </w:num>
  <w:num w:numId="4" w16cid:durableId="1060516601">
    <w:abstractNumId w:val="5"/>
  </w:num>
  <w:num w:numId="5" w16cid:durableId="48582196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27856201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417366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513434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72D9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D72D9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14ED8"/>
    <w:rsid w:val="00970FE4"/>
    <w:rsid w:val="00975BE6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08B7F1B"/>
  <w15:chartTrackingRefBased/>
  <w15:docId w15:val="{94C24216-C02E-4C18-A2E8-3C97BEA85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5BE6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uiPriority w:val="99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975BE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397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648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2024-10-15T09:07:00Z</dcterms:created>
  <dcterms:modified xsi:type="dcterms:W3CDTF">2024-10-15T09:11:00Z</dcterms:modified>
</cp:coreProperties>
</file>