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3852B2" w14:textId="77777777" w:rsidR="00D62E6E" w:rsidRPr="00FD1BE0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FD1BE0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D55B91" w:rsidRPr="00FD1BE0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FD1BE0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FD1BE0" w14:paraId="2CF45E14" w14:textId="77777777" w:rsidTr="00D62E6E">
        <w:tc>
          <w:tcPr>
            <w:tcW w:w="2800" w:type="dxa"/>
            <w:shd w:val="clear" w:color="auto" w:fill="auto"/>
          </w:tcPr>
          <w:p w14:paraId="54C9676E" w14:textId="77777777" w:rsidR="00D62E6E" w:rsidRPr="00FD1BE0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D1BE0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D1BE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D91CEF6" w14:textId="77777777" w:rsidR="00D62E6E" w:rsidRPr="00FD1BE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DBD91B3" w14:textId="77777777" w:rsidR="00D62E6E" w:rsidRPr="00FD1BE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D1BE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C8B742B" w14:textId="77777777" w:rsidR="00D62E6E" w:rsidRPr="00FD1BE0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D1BE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D1BE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D1BE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FD1BE0" w14:paraId="19092AF5" w14:textId="77777777" w:rsidTr="00D62E6E">
        <w:tc>
          <w:tcPr>
            <w:tcW w:w="2800" w:type="dxa"/>
            <w:shd w:val="clear" w:color="auto" w:fill="auto"/>
          </w:tcPr>
          <w:p w14:paraId="35C9F18B" w14:textId="77777777" w:rsidR="00D62E6E" w:rsidRPr="00FD1BE0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D1BE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F4437E4" w14:textId="77777777" w:rsidR="00D62E6E" w:rsidRPr="00FD1BE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720E9DE" w14:textId="77777777" w:rsidR="00D62E6E" w:rsidRPr="00FD1BE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D1BE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B89A6D" w14:textId="77777777" w:rsidR="00D62E6E" w:rsidRPr="00FD1BE0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D1BE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D1BE0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D1BE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FC1A6F0" w14:textId="77777777" w:rsidR="00BC121E" w:rsidRPr="00FD1BE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55B91" w:rsidRPr="00FD1BE0" w14:paraId="375D9FE0" w14:textId="77777777" w:rsidTr="007F529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32E05EE" w14:textId="77777777" w:rsidR="00D55B91" w:rsidRPr="00FD1BE0" w:rsidRDefault="00D55B91" w:rsidP="007F529D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FD1BE0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7A62C89" w14:textId="77777777" w:rsidR="00D55B91" w:rsidRPr="00FD1BE0" w:rsidRDefault="00D55B91" w:rsidP="007F529D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D1BE0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FD1BE0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FD1BE0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FD1BE0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FD1BE0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6D0782FF" w14:textId="77777777" w:rsidR="00D55B91" w:rsidRPr="00FD1BE0" w:rsidRDefault="00D55B91" w:rsidP="007F529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FD1BE0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4395ACF" w14:textId="77777777" w:rsidR="00D55B91" w:rsidRPr="00FD1BE0" w:rsidRDefault="00D55B91" w:rsidP="007F529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1DCB24B3" w14:textId="77777777" w:rsidR="00BC121E" w:rsidRPr="00FD1BE0" w:rsidRDefault="00D55B91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D1BE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FD1BE0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FD1BE0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FD1BE0" w14:paraId="2FB950ED" w14:textId="77777777" w:rsidTr="00D62E6E">
        <w:tc>
          <w:tcPr>
            <w:tcW w:w="2269" w:type="dxa"/>
            <w:shd w:val="clear" w:color="auto" w:fill="auto"/>
          </w:tcPr>
          <w:p w14:paraId="154BB614" w14:textId="77777777" w:rsidR="00D62E6E" w:rsidRPr="00FD1BE0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D1BE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494E8F2" w14:textId="77777777" w:rsidR="00D62E6E" w:rsidRPr="00FD1BE0" w:rsidRDefault="00D55B91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D1BE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kaniul żylnych na okres 36 miesięcy</w:t>
            </w:r>
            <w:r w:rsidR="00D62E6E" w:rsidRPr="00FD1BE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55B91" w:rsidRPr="00FD1BE0" w14:paraId="717EE813" w14:textId="77777777" w:rsidTr="007F529D">
        <w:tc>
          <w:tcPr>
            <w:tcW w:w="2269" w:type="dxa"/>
            <w:shd w:val="clear" w:color="auto" w:fill="auto"/>
          </w:tcPr>
          <w:p w14:paraId="736252BC" w14:textId="77777777" w:rsidR="00D55B91" w:rsidRPr="00FD1BE0" w:rsidRDefault="00D55B91" w:rsidP="007F529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D1BE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E0CF0CF" w14:textId="77777777" w:rsidR="00D55B91" w:rsidRPr="00FD1BE0" w:rsidRDefault="00D55B91" w:rsidP="007F529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D1BE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135/2024</w:t>
            </w:r>
          </w:p>
        </w:tc>
      </w:tr>
    </w:tbl>
    <w:p w14:paraId="2C9A078E" w14:textId="77777777" w:rsidR="00BC121E" w:rsidRPr="00FD1BE0" w:rsidRDefault="00D55B91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FD1BE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FD1BE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FD1BE0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FD1BE0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FD1BE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FD1BE0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2C20A6BB" w14:textId="77777777" w:rsidR="00BC121E" w:rsidRPr="00FD1BE0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FD1BE0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338C59B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FD1BE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FD1BE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FD1BE0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FD1BE0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FD1BE0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FD1BE0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7BA92D18" w14:textId="77777777" w:rsidR="00BC121E" w:rsidRPr="00FD1BE0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D1BE0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2A5B3C0B">
          <v:shape id="_x0000_i1030" type="#_x0000_t75" style="width:452.75pt;height:17.3pt" o:ole="">
            <v:imagedata r:id="rId10" o:title=""/>
          </v:shape>
          <w:control r:id="rId11" w:name="OptionButton21" w:shapeid="_x0000_i1030"/>
        </w:object>
      </w:r>
      <w:r w:rsidRPr="00FD1BE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FD1BE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FD1BE0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FD1BE0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FD1BE0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433F7C4" w14:textId="77777777" w:rsidR="00BF69A4" w:rsidRPr="00FD1BE0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D1BE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FD1BE0" w14:paraId="70E0B35A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4F264" w14:textId="77777777" w:rsidR="00BC121E" w:rsidRPr="00FD1BE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D1BE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3DE83" w14:textId="77777777" w:rsidR="00BC121E" w:rsidRPr="00FD1BE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D1BE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C2EEB" w14:textId="77777777" w:rsidR="00BC121E" w:rsidRPr="00FD1BE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D1BE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FD1BE0" w14:paraId="5B8804D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D768F" w14:textId="77777777" w:rsidR="00BC121E" w:rsidRPr="00FD1BE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D1BE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3752" w14:textId="77777777" w:rsidR="00BC121E" w:rsidRPr="00FD1BE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29DD" w14:textId="77777777" w:rsidR="00BC121E" w:rsidRPr="00FD1BE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FD1BE0" w14:paraId="7481E79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E61D5" w14:textId="77777777" w:rsidR="00BC121E" w:rsidRPr="00FD1BE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D1BE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BE4EB" w14:textId="77777777" w:rsidR="00BC121E" w:rsidRPr="00FD1BE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A0295" w14:textId="77777777" w:rsidR="00BC121E" w:rsidRPr="00FD1BE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369E876A" w14:textId="77777777" w:rsidR="00BC121E" w:rsidRPr="00FD1BE0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FD1BE0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7ABDB536" w14:textId="77777777" w:rsidR="00BC121E" w:rsidRPr="00FD1BE0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FD1BE0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5ADDD24D" w14:textId="77777777" w:rsidR="00067B62" w:rsidRPr="00FD1BE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FD1BE0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FD1BE0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FD1BE0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AD9AD37" w14:textId="77777777" w:rsidR="00067B62" w:rsidRPr="00FD1BE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FD1BE0" w14:paraId="49F6F7E6" w14:textId="77777777" w:rsidTr="00620E37">
        <w:tc>
          <w:tcPr>
            <w:tcW w:w="2660" w:type="dxa"/>
            <w:shd w:val="clear" w:color="auto" w:fill="auto"/>
          </w:tcPr>
          <w:p w14:paraId="5BD6D744" w14:textId="77777777" w:rsidR="00BC121E" w:rsidRPr="00FD1BE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C0D460F" w14:textId="77777777" w:rsidR="00BC121E" w:rsidRPr="00FD1BE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D1BE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4459F0B" w14:textId="77777777" w:rsidR="00BC121E" w:rsidRPr="00FD1BE0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D1BE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FD1BE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FD1BE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7DF32A8E" w14:textId="77777777" w:rsidR="00BC121E" w:rsidRPr="00FD1BE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4B48750" w14:textId="77777777" w:rsidR="00BC121E" w:rsidRPr="00FD1BE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D1BE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CB80079" w14:textId="77777777" w:rsidR="00BC121E" w:rsidRPr="00FD1BE0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D1BE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FD1BE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FD1BE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2911982" w14:textId="77777777" w:rsidR="00106AC7" w:rsidRPr="00FD1BE0" w:rsidRDefault="00106AC7" w:rsidP="00BC121E">
      <w:pPr>
        <w:rPr>
          <w:rFonts w:ascii="Arial Narrow" w:hAnsi="Arial Narrow"/>
        </w:rPr>
      </w:pPr>
    </w:p>
    <w:sectPr w:rsidR="00106AC7" w:rsidRPr="00FD1BE0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9200BA" w14:textId="77777777" w:rsidR="00224F40" w:rsidRDefault="00224F40">
      <w:r>
        <w:separator/>
      </w:r>
    </w:p>
  </w:endnote>
  <w:endnote w:type="continuationSeparator" w:id="0">
    <w:p w14:paraId="36C619E5" w14:textId="77777777" w:rsidR="00224F40" w:rsidRDefault="00224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70A89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801A7A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FBE51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91D1E4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0080BC0">
        <v:line id="_x0000_s1025" style="position:absolute;left:0;text-align:left;z-index:251657728" from="-3.85pt,8.7pt" to="455.15pt,8.7pt"/>
      </w:pict>
    </w:r>
  </w:p>
  <w:p w14:paraId="192E0CC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AF4416" w14:textId="77777777" w:rsidR="00D55B91" w:rsidRDefault="00D55B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B8EF9D" w14:textId="77777777" w:rsidR="00224F40" w:rsidRDefault="00224F40">
      <w:r>
        <w:separator/>
      </w:r>
    </w:p>
  </w:footnote>
  <w:footnote w:type="continuationSeparator" w:id="0">
    <w:p w14:paraId="5098817F" w14:textId="77777777" w:rsidR="00224F40" w:rsidRDefault="00224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46083" w14:textId="77777777" w:rsidR="00D55B91" w:rsidRDefault="00D55B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B50FF5" w14:textId="77777777" w:rsidR="00D55B91" w:rsidRDefault="00D55B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7C276E" w14:textId="77777777" w:rsidR="00D55B91" w:rsidRDefault="00D55B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6519478">
    <w:abstractNumId w:val="13"/>
  </w:num>
  <w:num w:numId="2" w16cid:durableId="723987535">
    <w:abstractNumId w:val="0"/>
  </w:num>
  <w:num w:numId="3" w16cid:durableId="460849850">
    <w:abstractNumId w:val="11"/>
  </w:num>
  <w:num w:numId="4" w16cid:durableId="1207982420">
    <w:abstractNumId w:val="8"/>
  </w:num>
  <w:num w:numId="5" w16cid:durableId="720127962">
    <w:abstractNumId w:val="7"/>
  </w:num>
  <w:num w:numId="6" w16cid:durableId="1294212633">
    <w:abstractNumId w:val="1"/>
  </w:num>
  <w:num w:numId="7" w16cid:durableId="1325862722">
    <w:abstractNumId w:val="6"/>
  </w:num>
  <w:num w:numId="8" w16cid:durableId="343702406">
    <w:abstractNumId w:val="3"/>
  </w:num>
  <w:num w:numId="9" w16cid:durableId="663899198">
    <w:abstractNumId w:val="2"/>
  </w:num>
  <w:num w:numId="10" w16cid:durableId="465052432">
    <w:abstractNumId w:val="5"/>
  </w:num>
  <w:num w:numId="11" w16cid:durableId="1538203422">
    <w:abstractNumId w:val="10"/>
  </w:num>
  <w:num w:numId="12" w16cid:durableId="1838836895">
    <w:abstractNumId w:val="4"/>
  </w:num>
  <w:num w:numId="13" w16cid:durableId="1794209252">
    <w:abstractNumId w:val="9"/>
  </w:num>
  <w:num w:numId="14" w16cid:durableId="266097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4F40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24F40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5E7543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55B91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D1BE0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E6237E"/>
  <w15:chartTrackingRefBased/>
  <w15:docId w15:val="{64D22581-33BB-4F1A-ADBB-0A723EAC6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220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2024-10-15T06:54:00Z</dcterms:created>
  <dcterms:modified xsi:type="dcterms:W3CDTF">2024-10-15T06:54:00Z</dcterms:modified>
</cp:coreProperties>
</file>