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6FCB52" w14:textId="032EFE9A" w:rsidR="00025386" w:rsidRPr="0022277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2277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2277D">
        <w:rPr>
          <w:rFonts w:ascii="Arial Narrow" w:hAnsi="Arial Narrow" w:cs="Arial"/>
          <w:bCs/>
          <w:i w:val="0"/>
          <w:szCs w:val="24"/>
        </w:rPr>
        <w:t>3</w:t>
      </w:r>
      <w:r w:rsidR="007666D6" w:rsidRPr="0022277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2277D" w14:paraId="57D902B6" w14:textId="77777777" w:rsidTr="00467CA2">
        <w:tc>
          <w:tcPr>
            <w:tcW w:w="2800" w:type="dxa"/>
            <w:shd w:val="clear" w:color="auto" w:fill="auto"/>
          </w:tcPr>
          <w:p w14:paraId="5ED7E1BA" w14:textId="77777777" w:rsidR="00D520D3" w:rsidRPr="0022277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2277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2277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FB8DB7" w14:textId="77777777" w:rsidR="00D520D3" w:rsidRPr="0022277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F786399" w14:textId="77777777" w:rsidR="00D520D3" w:rsidRPr="0022277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277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91AE51" w14:textId="77777777" w:rsidR="00D520D3" w:rsidRPr="0022277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227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2277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227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2277D" w14:paraId="0C74FF96" w14:textId="77777777" w:rsidTr="00467CA2">
        <w:tc>
          <w:tcPr>
            <w:tcW w:w="2800" w:type="dxa"/>
            <w:shd w:val="clear" w:color="auto" w:fill="auto"/>
          </w:tcPr>
          <w:p w14:paraId="3B49DD2E" w14:textId="77777777" w:rsidR="00D520D3" w:rsidRPr="0022277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2277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BB6F81E" w14:textId="77777777" w:rsidR="00D520D3" w:rsidRPr="0022277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5595889" w14:textId="77777777" w:rsidR="00D520D3" w:rsidRPr="0022277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277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A65E1A" w14:textId="77777777" w:rsidR="00D520D3" w:rsidRPr="0022277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227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2277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227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7DE5CB" w14:textId="77777777" w:rsidR="00B62AD0" w:rsidRPr="0022277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2277D" w14:paraId="102B28D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E5A7D1" w14:textId="77777777" w:rsidR="00053927" w:rsidRPr="0022277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2277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463B532" w14:textId="77777777" w:rsidR="00053927" w:rsidRPr="0022277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2277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2277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2277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2C991BF" w14:textId="77777777" w:rsidR="0071340C" w:rsidRPr="0022277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277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227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227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2277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2277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03311" w:rsidRPr="0022277D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2227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2277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227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2277D" w14:paraId="59C4A25F" w14:textId="77777777" w:rsidTr="00467CA2">
        <w:tc>
          <w:tcPr>
            <w:tcW w:w="2269" w:type="dxa"/>
            <w:shd w:val="clear" w:color="auto" w:fill="auto"/>
          </w:tcPr>
          <w:p w14:paraId="69E93296" w14:textId="77777777" w:rsidR="00D520D3" w:rsidRPr="0022277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277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469B68" w14:textId="77777777" w:rsidR="00D520D3" w:rsidRPr="0022277D" w:rsidRDefault="00E0331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2277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kaniul żylnych na okres 36 miesięcy</w:t>
            </w:r>
            <w:r w:rsidR="00D520D3" w:rsidRPr="0022277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03311" w:rsidRPr="0022277D" w14:paraId="019C1044" w14:textId="77777777" w:rsidTr="007F529D">
        <w:tc>
          <w:tcPr>
            <w:tcW w:w="2269" w:type="dxa"/>
            <w:shd w:val="clear" w:color="auto" w:fill="auto"/>
          </w:tcPr>
          <w:p w14:paraId="6795FC30" w14:textId="77777777" w:rsidR="00E03311" w:rsidRPr="0022277D" w:rsidRDefault="00E03311" w:rsidP="007F52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277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F8A9EE" w14:textId="77777777" w:rsidR="00E03311" w:rsidRPr="0022277D" w:rsidRDefault="00E03311" w:rsidP="007F52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2277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135/2024</w:t>
            </w:r>
          </w:p>
        </w:tc>
      </w:tr>
    </w:tbl>
    <w:p w14:paraId="5B28BD78" w14:textId="77777777" w:rsidR="00DC652A" w:rsidRPr="0022277D" w:rsidRDefault="00E0331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2277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4F98A59" w14:textId="77777777" w:rsidR="00DC652A" w:rsidRPr="0022277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2277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43D50E6" w14:textId="77777777" w:rsidR="0071340C" w:rsidRPr="0022277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2277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2277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2277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F5555DB" w14:textId="77777777" w:rsidR="0071340C" w:rsidRPr="0022277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7CB8547" w14:textId="77777777" w:rsidR="0071340C" w:rsidRPr="0022277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5C4E303" w14:textId="77777777" w:rsidR="0071340C" w:rsidRPr="0022277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2277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D45CB6B" w14:textId="77777777" w:rsidR="0071340C" w:rsidRPr="0022277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2277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2277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2277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999C632" w14:textId="77777777" w:rsidR="0071340C" w:rsidRPr="0022277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B5575F6" w14:textId="77777777" w:rsidR="0071340C" w:rsidRPr="0022277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389B1358" w14:textId="77777777" w:rsidR="00DC652A" w:rsidRPr="0022277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2277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2277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2277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041DA8E" w14:textId="77777777" w:rsidR="00DC652A" w:rsidRPr="0022277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2277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2277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227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96A4D47" w14:textId="77777777" w:rsidR="0093388F" w:rsidRPr="0022277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2277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E2398E0" w14:textId="77777777" w:rsidR="0093388F" w:rsidRPr="0022277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6AC9B6C" w14:textId="77777777" w:rsidR="0093388F" w:rsidRPr="0022277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2277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6D3541A" w14:textId="77777777" w:rsidR="00CB29AC" w:rsidRPr="0022277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44E496E" w14:textId="77777777" w:rsidR="00CB29AC" w:rsidRPr="0022277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2277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A63CE96" w14:textId="77777777" w:rsidR="00830970" w:rsidRPr="0022277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227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227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2277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1F9313A" w14:textId="77777777" w:rsidR="00E27ABB" w:rsidRPr="0022277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2277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2277D" w14:paraId="4F36BD8B" w14:textId="77777777" w:rsidTr="00467CA2">
        <w:tc>
          <w:tcPr>
            <w:tcW w:w="2660" w:type="dxa"/>
            <w:shd w:val="clear" w:color="auto" w:fill="auto"/>
          </w:tcPr>
          <w:p w14:paraId="6FE244A6" w14:textId="77777777" w:rsidR="00D520D3" w:rsidRPr="0022277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670988D" w14:textId="77777777" w:rsidR="00D520D3" w:rsidRPr="0022277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2277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9949FE" w14:textId="77777777" w:rsidR="00D520D3" w:rsidRPr="0022277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227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BB856E9" w14:textId="77777777" w:rsidR="00D520D3" w:rsidRPr="0022277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9EB06FB" w14:textId="77777777" w:rsidR="00D520D3" w:rsidRPr="0022277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2277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779908" w14:textId="77777777" w:rsidR="00D520D3" w:rsidRPr="0022277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227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03311" w:rsidRPr="002227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227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227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227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2125E15" w14:textId="77777777" w:rsidR="00E27ABB" w:rsidRPr="0022277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2277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F9690E" w14:textId="77777777" w:rsidR="00227E69" w:rsidRDefault="00227E69" w:rsidP="00025386">
      <w:pPr>
        <w:spacing w:after="0" w:line="240" w:lineRule="auto"/>
      </w:pPr>
      <w:r>
        <w:separator/>
      </w:r>
    </w:p>
  </w:endnote>
  <w:endnote w:type="continuationSeparator" w:id="0">
    <w:p w14:paraId="5CFC6418" w14:textId="77777777" w:rsidR="00227E69" w:rsidRDefault="00227E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47951" w14:textId="77777777" w:rsidR="00E03311" w:rsidRDefault="00E033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201F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4D2CDE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0324A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CA1B0B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2E830" w14:textId="77777777" w:rsidR="00E03311" w:rsidRDefault="00E033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112BCB" w14:textId="77777777" w:rsidR="00227E69" w:rsidRDefault="00227E69" w:rsidP="00025386">
      <w:pPr>
        <w:spacing w:after="0" w:line="240" w:lineRule="auto"/>
      </w:pPr>
      <w:r>
        <w:separator/>
      </w:r>
    </w:p>
  </w:footnote>
  <w:footnote w:type="continuationSeparator" w:id="0">
    <w:p w14:paraId="5F754797" w14:textId="77777777" w:rsidR="00227E69" w:rsidRDefault="00227E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C8F19" w14:textId="77777777" w:rsidR="00E03311" w:rsidRDefault="00E03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FC43F" w14:textId="77777777" w:rsidR="00E03311" w:rsidRDefault="00E03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8E9B5" w14:textId="77777777" w:rsidR="00E03311" w:rsidRDefault="00E033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208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E6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2277D"/>
    <w:rsid w:val="00227E69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03311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D7021"/>
  <w15:chartTrackingRefBased/>
  <w15:docId w15:val="{11AED2A6-BC01-49B8-9180-84000884C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2024-10-15T06:52:00Z</dcterms:created>
  <dcterms:modified xsi:type="dcterms:W3CDTF">2024-10-15T06:53:00Z</dcterms:modified>
</cp:coreProperties>
</file>