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08C6D" w14:textId="30ACAC7F" w:rsidR="009475A8" w:rsidRPr="002034A0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4114D6" w:rsidRPr="002034A0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852B4AA" w14:textId="77777777" w:rsidR="002034A0" w:rsidRDefault="002034A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ABCAB32" w14:textId="77777777" w:rsidR="002034A0" w:rsidRDefault="002034A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782816D3" w14:textId="27E9ADC8" w:rsidR="008F3D36" w:rsidRPr="002034A0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350085B4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70161757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A8A535A" w14:textId="77777777" w:rsidR="008F3D36" w:rsidRPr="002034A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47AC6927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C4AE59E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057C02F" w14:textId="77777777" w:rsidR="008F3D36" w:rsidRPr="002034A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6174801F" w14:textId="77777777" w:rsidR="008F3D36" w:rsidRPr="002034A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4D64162E" w14:textId="77777777" w:rsidR="008F3D36" w:rsidRPr="002034A0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3B3B24A" w14:textId="77777777" w:rsidR="008F3D36" w:rsidRPr="002034A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6FCB709C" w14:textId="77777777" w:rsidR="008F3D36" w:rsidRPr="002034A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AAC058F" w14:textId="77777777" w:rsidR="008F3D36" w:rsidRPr="002034A0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45E2693" w14:textId="77777777" w:rsidR="008F3D36" w:rsidRPr="002034A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AFAB743" w14:textId="77777777" w:rsidR="008F3D36" w:rsidRPr="002034A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4F55415B" w14:textId="77777777" w:rsidR="008F3D36" w:rsidRPr="002034A0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14B92CDC" w14:textId="77777777" w:rsidR="008F3D36" w:rsidRPr="002034A0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B6924"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doposażenie </w:t>
      </w:r>
      <w:proofErr w:type="spellStart"/>
      <w:r w:rsidR="006B6924"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tribometru</w:t>
      </w:r>
      <w:proofErr w:type="spellEnd"/>
      <w:r w:rsidR="006B6924"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wielofunkcyjnego znajdującego się na wyposażeniu Katedry Projektowania i Eksploatacji Maszyn </w:t>
      </w:r>
      <w:proofErr w:type="spellStart"/>
      <w:r w:rsidR="006B6924"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WIMiR</w:t>
      </w:r>
      <w:proofErr w:type="spellEnd"/>
      <w:r w:rsidR="006B6924"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AGH w Krakowie w stolik liniowy do ruchu postępowo-zwrotnego - DE-dzp.272-508/24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034A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034A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EFA9D82" w14:textId="77777777" w:rsidR="008F3D36" w:rsidRPr="002034A0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F7956CD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D03B065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034A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192D5D4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034A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921F644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6F156C8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239B2CD2" w14:textId="77777777" w:rsidR="008F3D36" w:rsidRPr="002034A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3133900" w14:textId="77777777" w:rsidR="008F3D36" w:rsidRPr="002034A0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37E7E21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034A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B99C9F" w14:textId="77777777" w:rsidR="008F3D36" w:rsidRPr="002034A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9BA3111" w14:textId="77777777" w:rsidR="008F3D36" w:rsidRPr="002034A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034A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6F92096" w14:textId="77777777" w:rsidR="008F3D36" w:rsidRPr="002034A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034A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6E63D1F0" w14:textId="77777777" w:rsidR="005103B9" w:rsidRPr="002034A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2034A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4AA95" w14:textId="77777777" w:rsidR="00D02CF7" w:rsidRDefault="00D02CF7" w:rsidP="0038231F">
      <w:pPr>
        <w:spacing w:after="0" w:line="240" w:lineRule="auto"/>
      </w:pPr>
      <w:r>
        <w:separator/>
      </w:r>
    </w:p>
  </w:endnote>
  <w:endnote w:type="continuationSeparator" w:id="0">
    <w:p w14:paraId="1A5E28E4" w14:textId="77777777" w:rsidR="00D02CF7" w:rsidRDefault="00D02C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2F248" w14:textId="77777777" w:rsidR="006B6924" w:rsidRDefault="006B69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768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A9E4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2E1BE" w14:textId="77777777" w:rsidR="006B6924" w:rsidRDefault="006B6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17C11" w14:textId="77777777" w:rsidR="00D02CF7" w:rsidRDefault="00D02CF7" w:rsidP="0038231F">
      <w:pPr>
        <w:spacing w:after="0" w:line="240" w:lineRule="auto"/>
      </w:pPr>
      <w:r>
        <w:separator/>
      </w:r>
    </w:p>
  </w:footnote>
  <w:footnote w:type="continuationSeparator" w:id="0">
    <w:p w14:paraId="520BEDD7" w14:textId="77777777" w:rsidR="00D02CF7" w:rsidRDefault="00D02CF7" w:rsidP="0038231F">
      <w:pPr>
        <w:spacing w:after="0" w:line="240" w:lineRule="auto"/>
      </w:pPr>
      <w:r>
        <w:continuationSeparator/>
      </w:r>
    </w:p>
  </w:footnote>
  <w:footnote w:id="1">
    <w:p w14:paraId="1AFD43F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12403F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C627D" w14:textId="77777777" w:rsidR="006B6924" w:rsidRDefault="006B6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3727F" w14:textId="77777777" w:rsidR="006B6924" w:rsidRDefault="006B6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12549" w14:textId="77777777" w:rsidR="006B6924" w:rsidRDefault="006B6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8836363">
    <w:abstractNumId w:val="7"/>
  </w:num>
  <w:num w:numId="2" w16cid:durableId="1926576388">
    <w:abstractNumId w:val="0"/>
  </w:num>
  <w:num w:numId="3" w16cid:durableId="307709168">
    <w:abstractNumId w:val="6"/>
  </w:num>
  <w:num w:numId="4" w16cid:durableId="1696616963">
    <w:abstractNumId w:val="9"/>
  </w:num>
  <w:num w:numId="5" w16cid:durableId="2637056">
    <w:abstractNumId w:val="8"/>
  </w:num>
  <w:num w:numId="6" w16cid:durableId="1896702530">
    <w:abstractNumId w:val="5"/>
  </w:num>
  <w:num w:numId="7" w16cid:durableId="1054963784">
    <w:abstractNumId w:val="1"/>
  </w:num>
  <w:num w:numId="8" w16cid:durableId="1112356901">
    <w:abstractNumId w:val="3"/>
  </w:num>
  <w:num w:numId="9" w16cid:durableId="829103817">
    <w:abstractNumId w:val="2"/>
  </w:num>
  <w:num w:numId="10" w16cid:durableId="1260990309">
    <w:abstractNumId w:val="4"/>
  </w:num>
  <w:num w:numId="11" w16cid:durableId="206486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CF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4A0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4D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692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37CF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02CF7"/>
    <w:rsid w:val="00D23F3D"/>
    <w:rsid w:val="00D34D9A"/>
    <w:rsid w:val="00D409DE"/>
    <w:rsid w:val="00D42C9B"/>
    <w:rsid w:val="00D531D5"/>
    <w:rsid w:val="00D7532C"/>
    <w:rsid w:val="00D75C3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6F123"/>
  <w15:chartTrackingRefBased/>
  <w15:docId w15:val="{ADE65E0C-F440-4078-97E8-A876B2E5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2024-10-04T10:25:00Z</dcterms:created>
  <dcterms:modified xsi:type="dcterms:W3CDTF">2024-10-04T10:25:00Z</dcterms:modified>
</cp:coreProperties>
</file>